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346" w:rsidRDefault="00832346" w:rsidP="00C4155D">
      <w:pPr>
        <w:rPr>
          <w:rFonts w:cs="Times New Roman"/>
        </w:rPr>
      </w:pPr>
    </w:p>
    <w:p w:rsidR="00832346" w:rsidRPr="001047F9" w:rsidRDefault="00832346" w:rsidP="00A2534E">
      <w:pPr>
        <w:ind w:firstLineChars="162" w:firstLine="31680"/>
        <w:rPr>
          <w:rFonts w:cs="Times New Roman"/>
          <w:b/>
          <w:bCs/>
          <w:sz w:val="24"/>
          <w:szCs w:val="24"/>
        </w:rPr>
      </w:pPr>
      <w:r w:rsidRPr="001047F9">
        <w:rPr>
          <w:rFonts w:cs="宋体" w:hint="eastAsia"/>
          <w:b/>
          <w:bCs/>
          <w:sz w:val="24"/>
          <w:szCs w:val="24"/>
        </w:rPr>
        <w:t>楔子</w:t>
      </w:r>
      <w:r w:rsidRPr="001047F9">
        <w:rPr>
          <w:b/>
          <w:bCs/>
          <w:sz w:val="24"/>
          <w:szCs w:val="24"/>
        </w:rPr>
        <w:t>——</w:t>
      </w:r>
      <w:r w:rsidRPr="001047F9">
        <w:rPr>
          <w:rFonts w:cs="宋体" w:hint="eastAsia"/>
          <w:b/>
          <w:bCs/>
          <w:sz w:val="24"/>
          <w:szCs w:val="24"/>
        </w:rPr>
        <w:t>写在“江湖人”之前</w:t>
      </w:r>
    </w:p>
    <w:p w:rsidR="00832346" w:rsidRDefault="00832346" w:rsidP="00B209C3">
      <w:pPr>
        <w:ind w:firstLine="420"/>
        <w:rPr>
          <w:rFonts w:cs="Times New Roman"/>
          <w:b/>
          <w:bCs/>
        </w:rPr>
      </w:pPr>
    </w:p>
    <w:p w:rsidR="00832346" w:rsidRDefault="00832346" w:rsidP="00B209C3">
      <w:pPr>
        <w:ind w:firstLine="420"/>
        <w:rPr>
          <w:rFonts w:cs="Times New Roman"/>
        </w:rPr>
      </w:pPr>
      <w:r w:rsidRPr="00B209C3">
        <w:rPr>
          <w:rFonts w:cs="宋体" w:hint="eastAsia"/>
        </w:rPr>
        <w:t>（一）</w:t>
      </w:r>
    </w:p>
    <w:p w:rsidR="00832346" w:rsidRPr="00B209C3" w:rsidRDefault="00832346" w:rsidP="00B209C3">
      <w:pPr>
        <w:ind w:firstLine="420"/>
        <w:rPr>
          <w:rFonts w:cs="Times New Roman"/>
        </w:rPr>
      </w:pPr>
    </w:p>
    <w:p w:rsidR="00832346" w:rsidRDefault="00832346" w:rsidP="00B209C3">
      <w:pPr>
        <w:ind w:firstLine="420"/>
        <w:rPr>
          <w:rFonts w:cs="Times New Roman"/>
        </w:rPr>
      </w:pPr>
      <w:r w:rsidRPr="00B209C3">
        <w:rPr>
          <w:rFonts w:cs="宋体" w:hint="eastAsia"/>
        </w:rPr>
        <w:t>人在江湖，并不是件幸福的事。</w:t>
      </w:r>
    </w:p>
    <w:p w:rsidR="00832346" w:rsidRDefault="00832346" w:rsidP="00B209C3">
      <w:pPr>
        <w:ind w:firstLine="420"/>
        <w:rPr>
          <w:rFonts w:cs="Times New Roman"/>
        </w:rPr>
      </w:pPr>
    </w:p>
    <w:p w:rsidR="00832346" w:rsidRDefault="00832346" w:rsidP="00B209C3">
      <w:pPr>
        <w:ind w:firstLine="420"/>
        <w:rPr>
          <w:rFonts w:cs="Times New Roman"/>
        </w:rPr>
      </w:pPr>
      <w:r>
        <w:rPr>
          <w:rFonts w:cs="宋体" w:hint="eastAsia"/>
        </w:rPr>
        <w:t>人在江湖，就好像是风中的落叶，水中的浮萍，通常都是身不由主的。</w:t>
      </w:r>
    </w:p>
    <w:p w:rsidR="00832346" w:rsidRDefault="00832346" w:rsidP="00B209C3">
      <w:pPr>
        <w:ind w:firstLine="420"/>
        <w:rPr>
          <w:rFonts w:cs="Times New Roman"/>
        </w:rPr>
      </w:pPr>
    </w:p>
    <w:p w:rsidR="00832346" w:rsidRDefault="00832346" w:rsidP="00B209C3">
      <w:pPr>
        <w:ind w:firstLine="420"/>
        <w:rPr>
          <w:rFonts w:cs="Times New Roman"/>
        </w:rPr>
      </w:pPr>
      <w:r>
        <w:rPr>
          <w:rFonts w:cs="宋体" w:hint="eastAsia"/>
        </w:rPr>
        <w:t>有很多事他们很想做，却不能做。</w:t>
      </w:r>
    </w:p>
    <w:p w:rsidR="00832346" w:rsidRDefault="00832346" w:rsidP="00B209C3">
      <w:pPr>
        <w:ind w:firstLine="420"/>
        <w:rPr>
          <w:rFonts w:cs="Times New Roman"/>
        </w:rPr>
      </w:pPr>
    </w:p>
    <w:p w:rsidR="00832346" w:rsidRDefault="00832346" w:rsidP="00B209C3">
      <w:pPr>
        <w:ind w:firstLine="420"/>
        <w:rPr>
          <w:rFonts w:cs="Times New Roman"/>
        </w:rPr>
      </w:pPr>
      <w:r>
        <w:rPr>
          <w:rFonts w:cs="宋体" w:hint="eastAsia"/>
        </w:rPr>
        <w:t>有很多事他们很不想做，却非做不可。</w:t>
      </w:r>
    </w:p>
    <w:p w:rsidR="00832346" w:rsidRDefault="00832346" w:rsidP="00B209C3">
      <w:pPr>
        <w:ind w:firstLine="420"/>
        <w:rPr>
          <w:rFonts w:cs="Times New Roman"/>
        </w:rPr>
      </w:pPr>
    </w:p>
    <w:p w:rsidR="00832346" w:rsidRDefault="00832346" w:rsidP="00B209C3">
      <w:pPr>
        <w:ind w:firstLine="420"/>
        <w:rPr>
          <w:rFonts w:cs="Times New Roman"/>
        </w:rPr>
      </w:pPr>
      <w:r>
        <w:rPr>
          <w:rFonts w:cs="宋体" w:hint="eastAsia"/>
        </w:rPr>
        <w:t>因为他们一定要讲义气，一定要有原则，否则他们就混不下去。</w:t>
      </w:r>
    </w:p>
    <w:p w:rsidR="00832346" w:rsidRDefault="00832346" w:rsidP="00B209C3">
      <w:pPr>
        <w:ind w:firstLine="420"/>
        <w:rPr>
          <w:rFonts w:cs="Times New Roman"/>
        </w:rPr>
      </w:pPr>
    </w:p>
    <w:p w:rsidR="00832346" w:rsidRDefault="00832346" w:rsidP="00B209C3">
      <w:pPr>
        <w:ind w:firstLine="420"/>
        <w:rPr>
          <w:rFonts w:cs="Times New Roman"/>
        </w:rPr>
      </w:pPr>
      <w:r>
        <w:rPr>
          <w:rFonts w:cs="宋体" w:hint="eastAsia"/>
        </w:rPr>
        <w:t>用一句现在的话来说，他们通常都是性格巨星。</w:t>
      </w:r>
    </w:p>
    <w:p w:rsidR="00832346" w:rsidRDefault="00832346" w:rsidP="00B209C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Pr="00B209C3" w:rsidRDefault="00832346" w:rsidP="00A2534E">
      <w:pPr>
        <w:ind w:firstLineChars="400" w:firstLine="31680"/>
        <w:rPr>
          <w:rFonts w:cs="Times New Roman"/>
        </w:rPr>
      </w:pPr>
    </w:p>
    <w:p w:rsidR="00832346" w:rsidRDefault="00832346" w:rsidP="0019093B">
      <w:pPr>
        <w:ind w:firstLine="420"/>
        <w:rPr>
          <w:rFonts w:cs="Times New Roman"/>
        </w:rPr>
      </w:pPr>
      <w:r>
        <w:rPr>
          <w:rFonts w:cs="宋体" w:hint="eastAsia"/>
        </w:rPr>
        <w:t>现代的社会越来越复杂，越来越现实。</w:t>
      </w:r>
    </w:p>
    <w:p w:rsidR="00832346" w:rsidRDefault="00832346" w:rsidP="0019093B">
      <w:pPr>
        <w:ind w:firstLine="420"/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现代人随时随地都会遭受到各式各样的约束。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可是以前不同。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“过去的日子都是好日子”，这句话我并不赞成。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可是过去的确有过好日子。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在现代的西方，你就算明知一个人是杀人犯，明知他杀了你的兄弟妻子，假如没有确实的证据，你也只有眼看着他逍遥法外。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因为你若想“以牙还牙，以血还血”，你去杀了他，那么你也变成了个杀人犯。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“报复”并不是种很好的法子，只不过那至少总比让恶人逍遥法外好。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在以前某一种时代里，是不会有这种事的。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那是种很痛快的时代，快意恩仇，敢爱敢恨，善有善报，恶有恶报。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9093B">
      <w:pPr>
        <w:ind w:firstLine="420"/>
        <w:rPr>
          <w:rFonts w:cs="Times New Roman"/>
        </w:rPr>
      </w:pPr>
      <w:r>
        <w:rPr>
          <w:rFonts w:cs="宋体" w:hint="eastAsia"/>
        </w:rPr>
        <w:t>用不着老天替你报，你自己就可以报复。</w:t>
      </w:r>
    </w:p>
    <w:p w:rsidR="00832346" w:rsidRDefault="00832346" w:rsidP="0019093B">
      <w:pPr>
        <w:ind w:firstLine="420"/>
        <w:rPr>
          <w:rFonts w:cs="Times New Roman"/>
        </w:rPr>
      </w:pPr>
    </w:p>
    <w:p w:rsidR="00832346" w:rsidRPr="00B209C3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19093B">
      <w:pPr>
        <w:ind w:firstLine="420"/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我写的就是那种时代。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9093B">
      <w:pPr>
        <w:ind w:firstLine="420"/>
        <w:rPr>
          <w:rFonts w:cs="Times New Roman"/>
        </w:rPr>
      </w:pPr>
      <w:r>
        <w:rPr>
          <w:rFonts w:cs="宋体" w:hint="eastAsia"/>
        </w:rPr>
        <w:t>我写的就是那种时代中的江湖人。</w:t>
      </w:r>
    </w:p>
    <w:p w:rsidR="00832346" w:rsidRDefault="00832346" w:rsidP="0019093B">
      <w:pPr>
        <w:ind w:firstLine="420"/>
        <w:rPr>
          <w:rFonts w:cs="Times New Roman"/>
        </w:rPr>
      </w:pPr>
    </w:p>
    <w:p w:rsidR="00832346" w:rsidRDefault="00832346" w:rsidP="0019093B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在那种时代中，江湖中有各式各样的人。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有大侠，也有大盗；有镖客，也有刺客；有义士，也有隐士；有神偷，也有神捕；有侠女，也有妓女；有市井匹夫，也有世家子弟。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他们的生活通常都是多彩多姿的，充满了冒险和刺激。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有很多人对他们憎恶厌恨，也有很多人羡慕他们。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因为他们通常都衣着光鲜，出手豪阔，大碗喝酒，大块吃肉。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只可惜这只不过是他们快乐的一面。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他们还有另一面。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9093B">
      <w:pPr>
        <w:ind w:firstLine="420"/>
        <w:rPr>
          <w:rFonts w:cs="Times New Roman"/>
        </w:rPr>
      </w:pPr>
      <w:r>
        <w:rPr>
          <w:rFonts w:cs="宋体" w:hint="eastAsia"/>
        </w:rPr>
        <w:t>痛苦的一面。</w:t>
      </w:r>
    </w:p>
    <w:p w:rsidR="00832346" w:rsidRDefault="00832346" w:rsidP="0019093B">
      <w:pPr>
        <w:ind w:firstLine="420"/>
        <w:rPr>
          <w:rFonts w:cs="Times New Roman"/>
        </w:rPr>
      </w:pPr>
    </w:p>
    <w:p w:rsidR="00832346" w:rsidRPr="00B209C3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19093B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神捕捉住了神偷，设宴庆功，大吃大喝，喝得半死为止。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大盗捞了一票，分一点给穷人，自己去花天酒地，把钱花光为止。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大侠有名有势，不管走到哪里去，都会受到别人的尊敬和欢迎。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世家子弟们从小锦衣玉食，要什么有什么。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9093B">
      <w:pPr>
        <w:ind w:firstLine="420"/>
        <w:rPr>
          <w:rFonts w:cs="Times New Roman"/>
        </w:rPr>
      </w:pPr>
      <w:r>
        <w:rPr>
          <w:rFonts w:cs="宋体" w:hint="eastAsia"/>
        </w:rPr>
        <w:t>这种生活确实是值得羡慕的，可是你有没有看见他们的另一面？</w:t>
      </w:r>
    </w:p>
    <w:p w:rsidR="00832346" w:rsidRDefault="00832346" w:rsidP="0019093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他们也有他们的寂寞和痛苦。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夜深人静，从大醉中醒来，忽然发现躺在自己旁边的是个自己连名字都不知道的人。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这种滋味你有没有尝受过？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在欢呼和喝彩声中，一个人回到家里，面对着漆黑的窗户，只希望快点天亮。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这种心情你有没有想到过？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今宵花天酒地，狂欢极乐，却连自己明日会在什么地方都不知道。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甚至连今宵酒醉在何地都不知道。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杨柳岸，晓风残月，这种意境虽然美，却又美得多么凄凉，多么让人心碎？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这种欢乐，你愿不愿意享受？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假如你要什么就有什么，这人生中还有什么是值得你去追求的？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1F7E">
      <w:pPr>
        <w:ind w:firstLine="420"/>
        <w:rPr>
          <w:rFonts w:cs="Times New Roman"/>
        </w:rPr>
      </w:pPr>
      <w:r>
        <w:rPr>
          <w:rFonts w:cs="宋体" w:hint="eastAsia"/>
        </w:rPr>
        <w:t>这种空虚有谁知道？</w:t>
      </w:r>
    </w:p>
    <w:p w:rsidR="00832346" w:rsidRDefault="00832346" w:rsidP="00671F7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r>
        <w:rPr>
          <w:rFonts w:cs="宋体" w:hint="eastAsia"/>
        </w:rPr>
        <w:t xml:space="preserve">　　因为我也是个江湖人，也是个没有根的浪子，如果有人说我这是在慢性自杀，自寻死路，那只因为他不知道</w:t>
      </w:r>
      <w:r>
        <w:t>——</w:t>
      </w:r>
    </w:p>
    <w:p w:rsidR="00832346" w:rsidRDefault="00832346" w:rsidP="00C4155D"/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不知道我手里早已有了杯毒酒。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1F7E">
      <w:pPr>
        <w:ind w:firstLine="420"/>
        <w:rPr>
          <w:rFonts w:cs="Times New Roman"/>
        </w:rPr>
      </w:pPr>
      <w:r>
        <w:rPr>
          <w:rFonts w:cs="宋体" w:hint="eastAsia"/>
        </w:rPr>
        <w:t>当然是最好的毒酒。</w:t>
      </w:r>
    </w:p>
    <w:p w:rsidR="00832346" w:rsidRDefault="00832346" w:rsidP="00671F7E">
      <w:pPr>
        <w:ind w:firstLine="420"/>
        <w:rPr>
          <w:rFonts w:cs="Times New Roman"/>
        </w:rPr>
      </w:pPr>
    </w:p>
    <w:p w:rsidR="00832346" w:rsidRDefault="00832346" w:rsidP="00671F7E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武侠小说中写的本就是江湖人，可是我现在想写的却有点不同。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我想写一系列的故事，每篇故事都以一个典型的代表人物为中心。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我想写他们的快乐，也要写他们的痛苦。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我想让他们来做一面镜子，让大家都可以从这面镜子中看出自己应该怎么做。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无论如何，他们总是可爱的人。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1F7E">
      <w:pPr>
        <w:ind w:firstLine="420"/>
        <w:rPr>
          <w:rFonts w:cs="Times New Roman"/>
        </w:rPr>
      </w:pPr>
      <w:r>
        <w:rPr>
          <w:rFonts w:cs="宋体" w:hint="eastAsia"/>
        </w:rPr>
        <w:t>因为他们敢爱敢恨，敢哭敢笑，因为他们讲义气、有原则。</w:t>
      </w:r>
    </w:p>
    <w:p w:rsidR="00832346" w:rsidRDefault="00832346" w:rsidP="00671F7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人生毕竟也是可爱的。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人活着，就应该懂得应该怎么去享受生命，怎么样去追寻快乐。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一个人脸上若是脏了，是不是要去照照镜子才知道怎么样去擦掉？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我只希望这面镜子也能做到这一点，能够帮助人擦掉生命中的污垢。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我真的希望每个人的人生都能变得很快乐。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50" w:firstLine="31680"/>
      </w:pPr>
      <w:r>
        <w:rPr>
          <w:rFonts w:cs="宋体" w:hint="eastAsia"/>
        </w:rPr>
        <w:t>一九七四、十、廿七、黎明。</w:t>
      </w:r>
      <w:r>
        <w:t xml:space="preserve"> </w:t>
      </w:r>
    </w:p>
    <w:p w:rsidR="00832346" w:rsidRDefault="00832346" w:rsidP="00A2534E">
      <w:pPr>
        <w:ind w:firstLineChars="2050" w:firstLine="31680"/>
        <w:rPr>
          <w:rFonts w:cs="Times New Roman"/>
        </w:rPr>
      </w:pPr>
      <w:r>
        <w:t xml:space="preserve"> </w:t>
      </w:r>
    </w:p>
    <w:p w:rsidR="00832346" w:rsidRDefault="00832346" w:rsidP="00C4155D">
      <w:pPr>
        <w:rPr>
          <w:rFonts w:cs="Times New Roman"/>
          <w:b/>
          <w:bCs/>
          <w:sz w:val="24"/>
          <w:szCs w:val="24"/>
        </w:rPr>
      </w:pPr>
      <w:r>
        <w:rPr>
          <w:rFonts w:cs="宋体" w:hint="eastAsia"/>
        </w:rPr>
        <w:t xml:space="preserve">　</w:t>
      </w:r>
      <w:r w:rsidRPr="001047F9">
        <w:rPr>
          <w:rFonts w:cs="宋体" w:hint="eastAsia"/>
          <w:b/>
          <w:bCs/>
          <w:sz w:val="28"/>
          <w:szCs w:val="28"/>
        </w:rPr>
        <w:t xml:space="preserve">　</w:t>
      </w:r>
      <w:r>
        <w:rPr>
          <w:b/>
          <w:bCs/>
          <w:sz w:val="28"/>
          <w:szCs w:val="28"/>
        </w:rPr>
        <w:t xml:space="preserve">            </w:t>
      </w:r>
      <w:r w:rsidRPr="001047F9">
        <w:rPr>
          <w:rFonts w:cs="宋体" w:hint="eastAsia"/>
          <w:b/>
          <w:bCs/>
          <w:sz w:val="24"/>
          <w:szCs w:val="24"/>
        </w:rPr>
        <w:t>三少爷的剑</w:t>
      </w:r>
    </w:p>
    <w:p w:rsidR="00832346" w:rsidRPr="001047F9" w:rsidRDefault="00832346" w:rsidP="00C4155D">
      <w:pPr>
        <w:rPr>
          <w:rFonts w:cs="Times New Roman"/>
          <w:b/>
          <w:bCs/>
          <w:sz w:val="24"/>
          <w:szCs w:val="24"/>
        </w:rPr>
      </w:pPr>
    </w:p>
    <w:p w:rsidR="00832346" w:rsidRPr="001047F9" w:rsidRDefault="00832346" w:rsidP="001047F9">
      <w:pPr>
        <w:numPr>
          <w:ilvl w:val="0"/>
          <w:numId w:val="1"/>
        </w:numPr>
        <w:rPr>
          <w:rFonts w:cs="Times New Roman"/>
          <w:b/>
          <w:bCs/>
          <w:sz w:val="24"/>
          <w:szCs w:val="24"/>
        </w:rPr>
      </w:pPr>
      <w:r w:rsidRPr="001047F9">
        <w:rPr>
          <w:rFonts w:cs="宋体" w:hint="eastAsia"/>
          <w:b/>
          <w:bCs/>
          <w:sz w:val="24"/>
          <w:szCs w:val="24"/>
        </w:rPr>
        <w:t>名剑</w:t>
      </w: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剑气纵横三万里。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7F9">
      <w:pPr>
        <w:ind w:firstLine="420"/>
        <w:rPr>
          <w:rFonts w:cs="Times New Roman"/>
        </w:rPr>
      </w:pPr>
      <w:r>
        <w:rPr>
          <w:rFonts w:cs="宋体" w:hint="eastAsia"/>
        </w:rPr>
        <w:t>一剑光寒十九洲。</w:t>
      </w:r>
    </w:p>
    <w:p w:rsidR="00832346" w:rsidRDefault="00832346" w:rsidP="001047F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A2534E">
      <w:pPr>
        <w:ind w:firstLineChars="400" w:firstLine="31680"/>
        <w:rPr>
          <w:rFonts w:cs="Times New Roman"/>
        </w:rPr>
      </w:pPr>
    </w:p>
    <w:p w:rsidR="00832346" w:rsidRDefault="00832346" w:rsidP="00A2534E">
      <w:pPr>
        <w:ind w:firstLineChars="147" w:firstLine="31680"/>
        <w:rPr>
          <w:rFonts w:cs="Times New Roman"/>
          <w:b/>
          <w:bCs/>
          <w:sz w:val="24"/>
          <w:szCs w:val="24"/>
        </w:rPr>
      </w:pPr>
      <w:r w:rsidRPr="001047F9">
        <w:rPr>
          <w:rFonts w:cs="宋体" w:hint="eastAsia"/>
          <w:b/>
          <w:bCs/>
          <w:sz w:val="24"/>
          <w:szCs w:val="24"/>
        </w:rPr>
        <w:t>乌鸦</w:t>
      </w:r>
    </w:p>
    <w:p w:rsidR="00832346" w:rsidRDefault="00832346" w:rsidP="00A2534E">
      <w:pPr>
        <w:ind w:firstLineChars="147" w:firstLine="31680"/>
        <w:rPr>
          <w:rFonts w:cs="Times New Roman"/>
          <w:b/>
          <w:bCs/>
          <w:sz w:val="24"/>
          <w:szCs w:val="24"/>
        </w:rPr>
      </w:pPr>
    </w:p>
    <w:p w:rsidR="00832346" w:rsidRPr="001047F9" w:rsidRDefault="00832346" w:rsidP="00A2534E">
      <w:pPr>
        <w:ind w:firstLineChars="147" w:firstLine="31680"/>
        <w:rPr>
          <w:rFonts w:cs="Times New Roman"/>
        </w:rPr>
      </w:pPr>
      <w:r w:rsidRPr="001047F9">
        <w:rPr>
          <w:rFonts w:cs="宋体" w:hint="eastAsia"/>
        </w:rPr>
        <w:t>（一）</w:t>
      </w:r>
    </w:p>
    <w:p w:rsidR="00832346" w:rsidRDefault="00832346" w:rsidP="001047F9">
      <w:pPr>
        <w:ind w:firstLine="420"/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残秋。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木叶萧萧，夕阳满天。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萧萧木叶下，站着一个人，就仿佛已与这大地秋色溶为了一体。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因为他太安静。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因为他太冷。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一种深入骨髓的冷漠与疲倦，却又偏偏带着种逼人的杀气。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他疲倦，也许只因为他已杀过太多人，有些甚至是本不该杀的人。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1B79">
      <w:pPr>
        <w:ind w:firstLine="420"/>
        <w:rPr>
          <w:rFonts w:cs="Times New Roman"/>
        </w:rPr>
      </w:pPr>
      <w:r>
        <w:rPr>
          <w:rFonts w:cs="宋体" w:hint="eastAsia"/>
        </w:rPr>
        <w:t>他杀人，只因为他从无选择的余地。</w:t>
      </w:r>
    </w:p>
    <w:p w:rsidR="00832346" w:rsidRDefault="00832346" w:rsidP="001C1B7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他掌中有剑。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一柄黑鱼皮鞘，黄金吞口，上面缀着十三颗豆大明珠的长剑。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江湖中不认得这柄剑的人并不多，不知道他这个人的也不多。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他的人与剑十七岁时就已名满江湖，如今他已近中年，他已放不下这柄剑，别人也不容他放下这柄剑。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放下这柄剑时，他的生命就要结束。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1B79">
      <w:pPr>
        <w:ind w:firstLine="420"/>
        <w:rPr>
          <w:rFonts w:cs="Times New Roman"/>
        </w:rPr>
      </w:pPr>
      <w:r>
        <w:rPr>
          <w:rFonts w:cs="宋体" w:hint="eastAsia"/>
        </w:rPr>
        <w:t>名声，有时就像是个包袱，一个永远都甩不脱的包袱。</w:t>
      </w:r>
    </w:p>
    <w:p w:rsidR="00832346" w:rsidRDefault="00832346" w:rsidP="001C1B7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1B79">
      <w:pPr>
        <w:ind w:firstLine="420"/>
        <w:rPr>
          <w:rFonts w:cs="Times New Roman"/>
        </w:rPr>
      </w:pPr>
      <w:r>
        <w:rPr>
          <w:rFonts w:cs="宋体" w:hint="eastAsia"/>
        </w:rPr>
        <w:t>“九月十九，酉时。洛阳城外古道边，古树下。洗净你的咽喉，带着你的剑来！”</w:t>
      </w:r>
    </w:p>
    <w:p w:rsidR="00832346" w:rsidRDefault="00832346" w:rsidP="001C1B7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酉时日落。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秋日已落，落叶飘飘。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古道上大步走来一个人，鲜衣华服，铁青的脸，一柄剑斜插在肩后，一双眸子却像是出了鞘的剑，正盯在树下的剑上。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他的脚步沉稳，却来得很快，停在七尺外，忽然问：“燕十三？”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“你的夺命十三剑，真的天下无敌？”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“未必。”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这个人笑了，笑得讥诮而冷酷，道：“我就是高通，一剑穿心高通。”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高通道：“是你约我来的？”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燕十三道：“我知道你正在找我。”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高通道：“不错，我是在找你，因为我一定要杀了你。”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燕十三淡淡道：“要杀我的人并不止你一个。”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高通道：“因为你太有名，只要杀了你，就可以立刻成名。”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他冷笑着，又道：“要在江湖中成名并不容易，只有这法子比较容易。”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燕十三道：“很好。”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高通道：“现在我已来了，带来了我的剑，洗净了我的咽喉。”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燕十三道：“很好。”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高通道：“你的心呢？”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燕十三道：“我的心已死。”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高通道：“那么我就让他再死一次。”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剑光一闪，剑已出鞘，闪电般刺向燕十三的心。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一剑穿心。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就只这一剑，他已不知刺穿多少人的心，这本是致命的杀手！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可是他并没有刺穿燕十三的心，他的剑刺出，咽喉突然冰冷。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燕十三的剑已刺入了他的咽喉。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刺入了一寸三分。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高通的剑跌落，人却还没有死。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燕十三道：“我只希望你知道，要成名并不是件很好受的事。”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高通瞪着他，眼珠已凸出。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燕十三淡淡道：“所以你还不如死了的好。”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他拔出了他的剑，慢慢的从高通咽喉上拔了出来，很慢很慢。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所以鲜血并没有溅在他身上。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这种事他很有经验，衣服若是沾上血腥，很不容易洗干净。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7E3F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要洗净手上的血腥岂非更不容易？</w:t>
      </w:r>
    </w:p>
    <w:p w:rsidR="00832346" w:rsidRDefault="00832346" w:rsidP="00EF7E3F">
      <w:pPr>
        <w:ind w:firstLine="420"/>
        <w:rPr>
          <w:rFonts w:cs="Times New Roman"/>
        </w:rPr>
      </w:pPr>
    </w:p>
    <w:p w:rsidR="00832346" w:rsidRDefault="00832346" w:rsidP="00EF7E3F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暮色更深。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剑上的血已滴尽。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剑入鞘时，暮色中又出现了四个人。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四个人，四柄剑！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四个人的衣着都极华丽，气派都很大，最老的一个须发都已全白，最年轻的犹在少年。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燕十三不认识他们，却知道他们是谁。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年纪最老的成名已四十年，一直在关外，独创的“飞鹰十三刺”名震边陲。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这次他入关，为的就是找燕十三。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他不信他的飞鹰十三刺，比不上燕十三的夺命十三剑。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年纪最轻的，是江湖中的后起之秀，也是点苍门下最出类拔萃的弟子。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他有天才，他肯吃苦。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他的心也够狠。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所以他才出道一年，“无情小子”曹冰的名字已震动了江湖。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另外两个人当然也是高手。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清风剑的剑法轻灵飘忽，剑出如风。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7E3F">
      <w:pPr>
        <w:ind w:firstLine="420"/>
        <w:rPr>
          <w:rFonts w:cs="Times New Roman"/>
        </w:rPr>
      </w:pPr>
      <w:r>
        <w:rPr>
          <w:rFonts w:cs="宋体" w:hint="eastAsia"/>
        </w:rPr>
        <w:t>铁剑镇三山的剑法沉稳雄浑，一柄剑竟重达三十三斤。</w:t>
      </w:r>
    </w:p>
    <w:p w:rsidR="00832346" w:rsidRDefault="00832346" w:rsidP="00EF7E3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燕十三知道他们，他们来，本就是他约来的。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四个人的眼睛都在盯着他，谁也没有去看地上的尸体一眼。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他们不愿在未出手前，就折了自己的锐气，地上死的无论是什么人，都跟他们没关系。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只要自己能活着，无论什么人的死活，他们全都不在乎。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燕十三笑了笑，笑容也很疲倦，道：“想不到你们都来了。”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关外飞鹰冷冷道：“我本来以为你只约了我一个人。”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燕十三淡淡道：“能够一次解决的事，为什么要多费事。”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曹冰抢着道：“来了四个人，谁先出手？”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他很急。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他急着要成名，急着要杀燕十三。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铁剑镇三山道：“我们可以猜拳，胜的就先出手。”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铁剑镇三山道：“不必？”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燕十三道：“你们可以一起出手！”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关外飞鹰怒道：“你将我们当作了什么人？怎么能以多欺少！”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燕十三道：“你不肯？”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关外飞鹰道：“当然不肯。”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他的剑已出鞘。剑光如飞虹掣电，忽然间就已从他们四个人眼前同时闪过。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B0FC5">
      <w:pPr>
        <w:ind w:firstLine="420"/>
        <w:rPr>
          <w:rFonts w:cs="Times New Roman"/>
        </w:rPr>
      </w:pPr>
      <w:r>
        <w:rPr>
          <w:rFonts w:cs="宋体" w:hint="eastAsia"/>
        </w:rPr>
        <w:t>他们想不肯也不行了。</w:t>
      </w:r>
    </w:p>
    <w:p w:rsidR="00832346" w:rsidRDefault="00832346" w:rsidP="00FB0FC5">
      <w:pPr>
        <w:ind w:firstLine="420"/>
        <w:rPr>
          <w:rFonts w:cs="Times New Roman"/>
        </w:rPr>
      </w:pPr>
    </w:p>
    <w:p w:rsidR="00832346" w:rsidRDefault="00832346" w:rsidP="00FB0FC5">
      <w:pPr>
        <w:ind w:firstLine="420"/>
        <w:rPr>
          <w:rFonts w:cs="Times New Roman"/>
        </w:rPr>
      </w:pPr>
      <w:r>
        <w:rPr>
          <w:rFonts w:cs="宋体" w:hint="eastAsia"/>
        </w:rPr>
        <w:t>他们的四柄剑也同时出鞘，曹冰的出手最快，最狠，最无情。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关外飞鹰已纵身掠起，凌空下击，飞鹰十三式本就是七禽掌一类的武功，以高击下，以强凌弱。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只可惜他的对手更强。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B0FC5">
      <w:pPr>
        <w:ind w:firstLine="420"/>
        <w:rPr>
          <w:rFonts w:cs="Times New Roman"/>
        </w:rPr>
      </w:pPr>
      <w:r>
        <w:rPr>
          <w:rFonts w:cs="宋体" w:hint="eastAsia"/>
        </w:rPr>
        <w:t>曹冰霎眼间已刺出九剑。</w:t>
      </w:r>
    </w:p>
    <w:p w:rsidR="00832346" w:rsidRDefault="00832346" w:rsidP="00FB0FC5">
      <w:pPr>
        <w:ind w:firstLine="420"/>
        <w:rPr>
          <w:rFonts w:cs="Times New Roman"/>
        </w:rPr>
      </w:pPr>
    </w:p>
    <w:p w:rsidR="00832346" w:rsidRDefault="00832346" w:rsidP="00FB0FC5">
      <w:pPr>
        <w:ind w:firstLine="420"/>
        <w:rPr>
          <w:rFonts w:cs="Times New Roman"/>
        </w:rPr>
      </w:pPr>
      <w:r>
        <w:rPr>
          <w:rFonts w:cs="宋体" w:hint="eastAsia"/>
        </w:rPr>
        <w:t>他并没有去注意别的人，只盯着燕十三，他惟一的愿望，就是要这个人死在他剑下。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可惜他这九剑都刺空了，本来在他眼前的燕十三，已人影不见。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他怔了怔，然后就发现了一件可怕的事。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地上已多了三个死人。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每个人咽喉上都多了一个洞。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关外飞鹰、清风剑、铁剑镇三山，这三位江湖中的一流剑客，竟在一瞬间就都已死在燕十三剑下。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曹冰的手冰冷。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他抬起头，才看见燕十三已远远的站在那棵古树下。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杀人的剑已入鞘。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曹冰的手握紧，道：“你……”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燕十三打断了他的话，道：“我并不想杀你！”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燕十三道：“因为我想再给你个机会来杀我。”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曹冰手上的青筋凸起，额上的冷汗如豆，他不能接受这种机会。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这是种侮辱。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可是他又不愿放弃这机会。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燕十三道：“你回去，练剑三年，不妨再来杀我。”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曹冰咬着牙。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燕十三道：“点苍的剑法很不错，只要你肯练，一定还有机会。”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曹冰忽然道：“三年后你若已死在别人剑下又如何？”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燕十三笑了笑道：“那么你就可以去杀那个杀了我的人。”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曹冰恨恨道：“你最好多多保重，最好不要死！”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燕十三道：“我也希望如此！”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暮色更深，黑暗已将笼罩大地。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燕十三慢慢的转过身，面对着黑暗最深处，忽然道：“你好。”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过了很久，黑暗中果然真的有了回应，道：“我不好。”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冰冷的声音，嘶哑而低沉。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一个人慢慢的从黑暗中走出来，乌衣乌发，乌鞘的剑，乌黑的脸上仿佛带着种死色，只有一双漆黑的眸子在发光。</w:t>
      </w:r>
    </w:p>
    <w:p w:rsidR="00832346" w:rsidRDefault="00832346" w:rsidP="00CA3521">
      <w:pPr>
        <w:ind w:firstLine="420"/>
        <w:rPr>
          <w:rFonts w:cs="Times New Roman"/>
        </w:rPr>
      </w:pPr>
    </w:p>
    <w:p w:rsidR="00832346" w:rsidRDefault="00832346" w:rsidP="00CA3521">
      <w:pPr>
        <w:ind w:firstLine="420"/>
        <w:rPr>
          <w:rFonts w:cs="Times New Roman"/>
        </w:rPr>
      </w:pPr>
      <w:r>
        <w:rPr>
          <w:rFonts w:cs="宋体" w:hint="eastAsia"/>
        </w:rPr>
        <w:t>他走得很慢，可是他整个人却好像是轻飘飘的，他的脚好像根本没有踏在地面上，就像是黑暗中的精灵鬼魂。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燕十三的瞳孔忽然收缩，忽然问：“乌鸦？”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燕十三长长吐出口气，道：“想不到我终于还是遇见了你！”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乌鸦道：“遇见我并不是好事。”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真的不是。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乌鸦不是喜鹊，没有人喜欢遇见乌鸦。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在很古老的时候，就有种传说</w:t>
      </w:r>
      <w:r>
        <w:t>——</w:t>
      </w:r>
      <w:r>
        <w:rPr>
          <w:rFonts w:cs="宋体" w:hint="eastAsia"/>
        </w:rPr>
        <w:t>乌鸦来时，必有灾祸。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这次他带来的是什么灾祸？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也许他本身就是灾祸，一种无法避免的灾祸。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既然无法避免，又何必再为它烦恼忧虑？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燕十三已恢复冷静。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乌鸦盯着他，盯着他的剑，道：“好剑！”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燕十三道：“你喜欢剑？”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乌鸦道：“我只喜欢好剑，你不但有一手好剑法，还有柄好剑。”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燕十三道：“你想要？”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他的回答率直而干脆。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燕十三笑了。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这次他的笑容中已不再有那种疲倦之意，只有杀气！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他知道自己终于遇见了真正的对手。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乌鸦道：“喜鹊报喜，乌鸦报的却是忧难和灾祸。”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燕十三道：“你是来报祸的？”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燕十三道：“我有灾祸？”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燕十三道：“我的灾祸就是你？”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燕十三道：“不是你是什么？”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乌鸦道：“是你的剑！”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匹夫无罪，怀璧其罪。</w:t>
      </w:r>
    </w:p>
    <w:p w:rsidR="00832346" w:rsidRDefault="00832346" w:rsidP="009B7BA0">
      <w:pPr>
        <w:ind w:firstLine="420"/>
        <w:rPr>
          <w:rFonts w:cs="Times New Roman"/>
        </w:rPr>
      </w:pPr>
    </w:p>
    <w:p w:rsidR="00832346" w:rsidRDefault="00832346" w:rsidP="009B7BA0">
      <w:pPr>
        <w:ind w:firstLine="420"/>
        <w:rPr>
          <w:rFonts w:cs="Times New Roman"/>
        </w:rPr>
      </w:pPr>
      <w:r>
        <w:rPr>
          <w:rFonts w:cs="宋体" w:hint="eastAsia"/>
        </w:rPr>
        <w:t>这道理燕十三当然明白，他的名气和他的剑，就像是麝的香，羚羊的角。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乌鸦道：“我已收藏了十七柄剑。”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乌鸦道：“十七柄都是名剑。”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燕十三道：“看来你杀的名人也不少。”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乌鸦道：“高通和老鹰的剑我要。”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燕十三道：“收殓他们的尸身，四柄剑都给你。”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乌鸦道：“我只要剑，不要死人！”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燕十三道：“难道你只要死人的剑？”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乌鸦道：“不错！”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燕十三道：“你杀了我，我的剑也给你！”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乌鸦道：“当然。”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燕十三道：“很好。”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乌鸦道：“不好。”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燕十三道：“什么不好？”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乌鸦道：“现在我还没把握能杀你！”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他忽然发现这个人果然是个乌鸦，乌鸦至少不会说谎。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乌鸦道：“尤其是你刚才刺杀关外飞鹰的那一剑。”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燕十三道：“你破不了那一剑？”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乌鸦道：“我也想不出有谁能破得了那一剑。”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燕十三道：“你认为那已是天下无双的剑法？”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乌鸦道：“七大剑派，四大世家中的高手我都见过。”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燕十三道：“你觉得他们如何？”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乌鸦道：“他们的剑法太保守，对自己的性命看得太重，所以他们不如你。”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燕十三叹了口气，道：“你的眼光很不错，见识却不广。”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燕十三道：“我就知道有个人，要破我那一剑，易如反掌。”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乌鸦动容道：“你见过他的剑法？”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燕十三点点头，叹道：“那才真正是天下无双的剑法。”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燕十三没有直接回答，却伸出了三根指头。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乌鸦道：“三手剑金飞？”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36096">
      <w:pPr>
        <w:ind w:firstLine="420"/>
        <w:rPr>
          <w:rFonts w:cs="Times New Roman"/>
        </w:rPr>
      </w:pPr>
      <w:r>
        <w:rPr>
          <w:rFonts w:cs="宋体" w:hint="eastAsia"/>
        </w:rPr>
        <w:t>据说三手剑与人交手时，就好像有三只手一样，一把剑也好像变成了三把。</w:t>
      </w:r>
    </w:p>
    <w:p w:rsidR="00832346" w:rsidRDefault="00832346" w:rsidP="00D36096">
      <w:pPr>
        <w:ind w:firstLine="420"/>
        <w:rPr>
          <w:rFonts w:cs="Times New Roman"/>
        </w:rPr>
      </w:pPr>
    </w:p>
    <w:p w:rsidR="00832346" w:rsidRDefault="00832346" w:rsidP="00D36096">
      <w:pPr>
        <w:ind w:firstLine="420"/>
        <w:rPr>
          <w:rFonts w:cs="Times New Roman"/>
        </w:rPr>
      </w:pPr>
      <w:r>
        <w:rPr>
          <w:rFonts w:cs="宋体" w:hint="eastAsia"/>
        </w:rPr>
        <w:t>他的剑法之快，招式变化之多，只听这名字就已可想而知。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燕十三却摇摇头，道：“真正要杀人，用不着三只手，也用不着三把剑。”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真正要杀人，一剑就够了。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乌鸦道：“你说的不是他？”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燕十三道：“是三少爷。”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乌鸦道：“哪一家的三少爷？”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燕十三道：“翠云峰下，绿水湖前。”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乌鸦双手握紧。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燕十三道：“他的那柄剑，也是柄天下无双的宝剑。”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乌鸦的瞳孔在收缩。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燕十三道：“可是我劝你千万莫要去见他。”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乌鸦忽然笑了。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他很少笑，他的笑容生涩而怪异。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燕十三道：“这句话并不是笑话。”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乌鸦道：“我笑的是你。”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乌鸦道：“你明知我既然已来了，就绝不会放过你。”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燕十三同意。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乌鸦道：“我虽然没把握杀你，你也一样没把握能杀我。”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乌鸦道：“所以你想激我到翠云峰去，先去跟那位三少爷斗一斗。”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燕十三也笑了！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乌鸦道：“这句话是笑话？”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燕十三道：“不是，我笑的是我自己。”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燕十三道：“因为我的心事，被你一眼就看出来了。”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乌鸦道：“现在你不愿跟我交手？”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燕十三道：“很不愿意。”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燕十三道：“因为我还有个约会。”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乌鸦道：“什么样的约会？”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燕十三道：“死约会。”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乌鸦道：“约在哪里？”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燕十三道：“翠云峰下，绿水湖前。”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乌鸦道：“你明知斗不过他，你还要去？”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燕十三道：“死约会是不见不散的。”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乌鸦道：“难道你是故意去送死？”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燕十三又笑了笑，淡淡道：“难道你觉得活着很有趣？”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乌鸦闭上了嘴。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燕十三还在笑，笑容中带着种说不出的讥诮之意，道：“练剑的人，迟早总难免要死在别人剑下的，连逃避都无处逃避。”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乌鸦沉默。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燕十三道：“我一生杀人无算，若能死在天下第一名家的剑下，死亦无憾了。”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乌鸦看着他，盯着他看了很久，忽然道：“好，你去。”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燕十三拱拱手，一句话都不再说，掉头就走。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他并没有走出很远，又停下，因为他发现乌鸦一直在后面跟着，就像是他的影子。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乌鸦也停下，看着他。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燕十三道：“我明白你的意思。”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燕十三道：“我能去，你为什么不能去？”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乌鸦道：“你不笨。”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燕十三道：“可是你并不一定要跟着我一起去。”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乌鸦道：“一定要。”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乌鸦道：“因为我不想错过你们那一战。”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他冷冷的接着道：“高手相争，必尽全力，我在旁边看着，一定可以看出你们剑法中的破绽来。”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燕十三叹了口气，道：“有理。”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乌鸦道：“这一战你们无论是谁胜谁负，最后活着的一个人必定是我。”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燕十三道：“因为那时战胜的人必定也已将力竭，你又已看出他剑法中的破绽，若是想杀他，正是个最好的机会。”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乌鸦道：“所以这机会我怎么能错过？”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燕十三道：“的确不能。”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他又叹了口气，道：“只可惜你还是有一点错了。”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乌鸦道：“哪一点？”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0219C">
      <w:pPr>
        <w:ind w:firstLine="420"/>
        <w:rPr>
          <w:rFonts w:cs="Times New Roman"/>
        </w:rPr>
      </w:pPr>
      <w:r>
        <w:rPr>
          <w:rFonts w:cs="宋体" w:hint="eastAsia"/>
        </w:rPr>
        <w:t>燕十三道：“三少爷的剑法中，根本没有破绽，完全没有！”</w:t>
      </w:r>
    </w:p>
    <w:p w:rsidR="00832346" w:rsidRDefault="00832346" w:rsidP="00F0219C">
      <w:pPr>
        <w:ind w:firstLine="420"/>
        <w:rPr>
          <w:rFonts w:cs="Times New Roman"/>
        </w:rPr>
      </w:pPr>
    </w:p>
    <w:p w:rsidR="00832346" w:rsidRDefault="00832346" w:rsidP="00F0219C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现在他们已开始喝酒。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最好的酒楼，最好的酒，他们一直都是派头很大的人。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燕十三道：“杀过人后，我一定要喝酒。”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乌鸦道：“没有杀人，我也喝酒。”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燕十三道：“喝过酒后，我一定要去找女人。”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乌鸦道：“没有喝酒，我也找女人。”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燕十三大笑，道：“想不到你竟是个酒色之徒。”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乌鸦道：“彼此彼此。”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他们喝得真不少。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燕十三道：“看在你也是个酒色之徒，今天我让你一次。”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乌鸦道：“让什么？”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燕十三道：“让你付账。”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乌鸦道：“不必让，不客气。”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燕十三道：“这次一定要让，一定要客气。”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乌鸦道：“不必不必。”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燕十三道：“要的要的。”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别人吃饭通常都是抢着付账，他们却是抢着不付账。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燕十三道：“要杀人时，我身上从不带累赘的东西，免得碍手碍脚！”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燕十三道：“银子就是最累赘的东西。”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乌鸦同意。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一个人身上若是带了好几百两银子，还怎么能施展出轻灵的身法？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乌鸦道：“你可以带银票。”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燕十三道：“我讨厌银票。”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燕十三道：“一张银票也不知经过多少人的手传来传去，脏得要命。”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乌鸦道：“你剑上的明珠可以拿去换银子。”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乌鸦道：“这是笑话？”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燕十三道：“天大的笑话。”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他忽然压低声音，道：“这些珠子都是假的，真的我早卖了。”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燕十三道：“所以今天我一定要客气，一定要让你。”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乌鸦道：“我若没有跟你来呢？”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燕十三道：“那时我当然会有别的法子，可是现在你既然已来了，我又何必再想别的法子？”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燕十三道：“你笑什么？”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乌鸦道：“我笑你找错了人。”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他也压低声音，道：“我也跟你一样，今天本来也是准备来杀人的。”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燕十三道：“你也讨厌银票？”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乌鸦道：“讨厌得要命。”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燕十三也怔住。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乌鸦道：“所以今天我也一定要客气，一定要让你。”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燕十三正在叹气，掌柜的忽然走过来，陪笑道：“两位都不必客气，两位的账，楼下已经有人付过了。”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是谁付的账？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为什么要替他们付账？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他们根本连想都没有想，问也没有问，对他们来说，这些都不重要。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能够白吃白喝，总是件很令人愉快的事。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一个人在很愉快的时候，喝得也总是要比平时多些。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可是他们还没有醉。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就在他们快要开始有点醉的时候，楼下忽然上来了两个女人。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两个很好看的女人，打扮得也很好，正是最能让男人动心的那种女人。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快喝醉的时候，总是最容易动心的时候。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燕十三和乌鸦已经动了心，正准备想个法子勾引她们。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谁知她们根本用不着勾引。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她们自己就来了。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“我叫小红。”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“我叫小翠。”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两个人笑得甜又媚：“我们是特地来伺候两位的。”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燕十三看着乌鸦，乌鸦看着燕十三。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死在他们剑下的人，若是看见他们现在的样子，一定会觉得自己死得很冤枉。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现在他们看起来，一点都不像是名满天下，杀手无情的剑客。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小红嫣然道：“两位是想在这里喝酒，还是想到我们那里去都没关系。”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小翠道：“反正两边的账都有人替两位付过了。”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世上虽然有不少好人好事，像这样的好事倒还不多。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乌鸦道：“这是你的运气？还是我的？”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燕十三道：“当然是我的。”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燕十三道：“据说一个人快要死的时候，总是会转运的。”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这是第一天。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第二天也一样，不管他们走到哪里，都有人替他们付账。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是谁付的账？为了什么？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他们还是连问都不问，想也不想。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他们睡得很晚，起得也不早。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每天只要他们一走出客栈的门，外面就有辆马车在等着，好像生怕他们晚上太累，走不动路。</w:t>
      </w:r>
    </w:p>
    <w:p w:rsidR="00832346" w:rsidRDefault="00832346" w:rsidP="005203D7">
      <w:pPr>
        <w:ind w:firstLine="420"/>
        <w:rPr>
          <w:rFonts w:cs="Times New Roman"/>
        </w:rPr>
      </w:pPr>
    </w:p>
    <w:p w:rsidR="00832346" w:rsidRDefault="00832346" w:rsidP="005203D7">
      <w:pPr>
        <w:ind w:firstLine="420"/>
        <w:rPr>
          <w:rFonts w:cs="Times New Roman"/>
        </w:rPr>
      </w:pPr>
      <w:r>
        <w:rPr>
          <w:rFonts w:cs="宋体" w:hint="eastAsia"/>
        </w:rPr>
        <w:t>可是今天他们却想下车走走。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今天的天气很好。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乌鸦道：“翠云峰远不远？”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燕十三道：“不太远。”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乌鸦道：“像这么样走，我倒希望走远一点，越远越好。”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燕十三道：“我们可以慢慢的走。”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前面有片很大的树林，木叶居然还很青翠。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燕十三道：“我们到树林里喝点酒好不好？”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乌鸦道：“酒呢？”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37200">
      <w:pPr>
        <w:ind w:firstLine="420"/>
        <w:rPr>
          <w:rFonts w:cs="Times New Roman"/>
        </w:rPr>
      </w:pPr>
      <w:r>
        <w:rPr>
          <w:rFonts w:cs="宋体" w:hint="eastAsia"/>
        </w:rPr>
        <w:t>燕十三道：“你放心，只要我们想喝，自然会有人送酒来的。”</w:t>
      </w:r>
    </w:p>
    <w:p w:rsidR="00832346" w:rsidRDefault="00832346" w:rsidP="0043720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艳阳天。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37200">
      <w:pPr>
        <w:ind w:firstLine="420"/>
        <w:rPr>
          <w:rFonts w:cs="Times New Roman"/>
        </w:rPr>
      </w:pPr>
      <w:r>
        <w:rPr>
          <w:rFonts w:cs="宋体" w:hint="eastAsia"/>
        </w:rPr>
        <w:t>他们在阳光照射的道路上走，车马在后面跟着，另一方的道路上，却有辆马车驶过来，驶入了树林后才停下。</w:t>
      </w:r>
    </w:p>
    <w:p w:rsidR="00832346" w:rsidRDefault="00832346" w:rsidP="00437200">
      <w:pPr>
        <w:ind w:firstLine="420"/>
        <w:rPr>
          <w:rFonts w:cs="Times New Roman"/>
        </w:rPr>
      </w:pPr>
    </w:p>
    <w:p w:rsidR="00832346" w:rsidRDefault="00832346" w:rsidP="00437200">
      <w:pPr>
        <w:ind w:firstLine="420"/>
        <w:rPr>
          <w:rFonts w:cs="Times New Roman"/>
        </w:rPr>
      </w:pPr>
      <w:r>
        <w:rPr>
          <w:rFonts w:cs="宋体" w:hint="eastAsia"/>
        </w:rPr>
        <w:t>车上走下来三个人，两个大人，一个小孩。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37200">
      <w:pPr>
        <w:ind w:firstLine="420"/>
        <w:rPr>
          <w:rFonts w:cs="Times New Roman"/>
        </w:rPr>
      </w:pPr>
      <w:r>
        <w:rPr>
          <w:rFonts w:cs="宋体" w:hint="eastAsia"/>
        </w:rPr>
        <w:t>大人们走了进去，一个青衣小帽，长得很清秀的孩子，却走了出来，拿出一根大红色的丝带，在外面的树枝上打了个结。</w:t>
      </w:r>
    </w:p>
    <w:p w:rsidR="00832346" w:rsidRDefault="00832346" w:rsidP="00437200">
      <w:pPr>
        <w:ind w:firstLine="420"/>
        <w:rPr>
          <w:rFonts w:cs="Times New Roman"/>
        </w:rPr>
      </w:pPr>
    </w:p>
    <w:p w:rsidR="00832346" w:rsidRDefault="00832346" w:rsidP="00437200">
      <w:pPr>
        <w:ind w:firstLine="420"/>
        <w:rPr>
          <w:rFonts w:cs="Times New Roman"/>
        </w:rPr>
      </w:pPr>
      <w:r>
        <w:rPr>
          <w:rFonts w:cs="宋体" w:hint="eastAsia"/>
        </w:rPr>
        <w:t>小孩也走入林木深处，燕十三就叹了口气，道：“看来我们还是换个地方喝酒的好。”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乌鸦道：“这地方不好？”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燕十三道：“很好！”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乌鸦道：“既然很好，为什么要换？”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燕十三道：“因为这个。”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他指了指树枝上的红丝带。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乌鸦道：“这是什么意思？”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燕十三道：“这意思就是说，这地方暂时已成了禁地，谁都不能再进去。”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乌鸦冷笑，道：“这是哪里的规矩？”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燕十三还没有开口，树林中忽然有琴声传了出来，悠扬悦耳的琴声，充满了幸福愉悦。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乌鸦的手却已握紧。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029">
      <w:pPr>
        <w:ind w:firstLine="420"/>
        <w:rPr>
          <w:rFonts w:cs="Times New Roman"/>
        </w:rPr>
      </w:pPr>
      <w:r>
        <w:rPr>
          <w:rFonts w:cs="宋体" w:hint="eastAsia"/>
        </w:rPr>
        <w:t>就在这时，道路上忽然奔来了十一骑快马，马上的骑士劲装急服，剽悍凶猛，每个人背上都有柄大刀，刀上的红绸迎风飞舞。</w:t>
      </w:r>
    </w:p>
    <w:p w:rsidR="00832346" w:rsidRDefault="00832346" w:rsidP="00104029">
      <w:pPr>
        <w:ind w:firstLine="420"/>
        <w:rPr>
          <w:rFonts w:cs="Times New Roman"/>
        </w:rPr>
      </w:pPr>
    </w:p>
    <w:p w:rsidR="00832346" w:rsidRDefault="00832346" w:rsidP="00104029">
      <w:pPr>
        <w:ind w:firstLine="420"/>
        <w:rPr>
          <w:rFonts w:cs="Times New Roman"/>
        </w:rPr>
      </w:pPr>
      <w:r>
        <w:rPr>
          <w:rFonts w:cs="宋体" w:hint="eastAsia"/>
        </w:rPr>
        <w:t>快马一冲入树林，骑士就翻身下马，每个人的动作都很矫健。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江湖中真正的高手并不多，这十一人看来却都是高手。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029">
      <w:pPr>
        <w:ind w:firstLine="420"/>
        <w:rPr>
          <w:rFonts w:cs="Times New Roman"/>
        </w:rPr>
      </w:pPr>
      <w:r>
        <w:rPr>
          <w:rFonts w:cs="宋体" w:hint="eastAsia"/>
        </w:rPr>
        <w:t>动作最快的是条独臂大汉，一冲入树林，就厉声大喝：“你们拿命来吧！”</w:t>
      </w:r>
    </w:p>
    <w:p w:rsidR="00832346" w:rsidRDefault="00832346" w:rsidP="0010402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树林里的琴声没有停，听来还是那么悠扬悦耳，令人欢悦。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十一条大汉已冲进去。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乌鸦道：“这些人是不是太行来的？”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乌鸦道：“太行大刀果然有胆子。”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乌鸦道：“你看他们是干什么来的？”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燕十三道：“是来送死的。”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029">
      <w:pPr>
        <w:ind w:firstLine="420"/>
        <w:rPr>
          <w:rFonts w:cs="Times New Roman"/>
        </w:rPr>
      </w:pPr>
      <w:r>
        <w:rPr>
          <w:rFonts w:cs="宋体" w:hint="eastAsia"/>
        </w:rPr>
        <w:t>这句话刚说完，树林里就有个人飞了出来，重重的摔在地上。</w:t>
      </w:r>
    </w:p>
    <w:p w:rsidR="00832346" w:rsidRDefault="00832346" w:rsidP="00104029">
      <w:pPr>
        <w:ind w:firstLine="420"/>
        <w:rPr>
          <w:rFonts w:cs="Times New Roman"/>
        </w:rPr>
      </w:pPr>
    </w:p>
    <w:p w:rsidR="00832346" w:rsidRDefault="00832346" w:rsidP="00104029">
      <w:pPr>
        <w:ind w:firstLine="420"/>
        <w:rPr>
          <w:rFonts w:cs="Times New Roman"/>
        </w:rPr>
      </w:pPr>
      <w:r>
        <w:rPr>
          <w:rFonts w:cs="宋体" w:hint="eastAsia"/>
        </w:rPr>
        <w:t>一摔在地上就不动了，连叫都没有叫出来。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029">
      <w:pPr>
        <w:ind w:firstLine="420"/>
        <w:rPr>
          <w:rFonts w:cs="Times New Roman"/>
        </w:rPr>
      </w:pPr>
      <w:r>
        <w:rPr>
          <w:rFonts w:cs="宋体" w:hint="eastAsia"/>
        </w:rPr>
        <w:t>这个人正是那最剽悍凶猛的独臂大汉。</w:t>
      </w:r>
    </w:p>
    <w:p w:rsidR="00832346" w:rsidRDefault="00832346" w:rsidP="0010402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悠扬的琴声还没有停。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树林里却不停的有人飞出来，一个接着一个，一共是十一个。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十一个人一飞出来，就摔在地上，连动都不会动了。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他们冲过去时，动作都很快。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他们出来时更快。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乌鸦冷冷道：“他们果然是来送死的。”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燕十三道：“想来送死的好像还不止他们这几个。”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乌鸦道：“还有我？”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燕十三道：“现在还轮不到你。”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乌鸦没有问下去。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他已经看见两个人从路上走过来，一个大人，一个小孩。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大人的年纪并不太大，最多也只不过二十岁左右，而且是个女人。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看起来很娇弱，很秀气的女人，脸上带着种说不出的悲伤之色。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小的比刚才出来结丝带的孩子还小，一双大眼睛的溜溜的转。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无论谁都看得出这是个很聪明的孩子，又聪明，又可爱。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可是他要做的事却好像不太聪明。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他们正在往树林里走。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连乌鸦都不忍眼看着他们去送死，已经准备去拦住他们。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他们也看见了树枝上的红丝带，那翠衫少妇忽然道：“解下来！”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孩子就踮起脚去解了下来，却拿出根翠绿的丝带系了上去，也打了个结。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然后两个人就慢慢的走入了树林。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两个人好像都没有看见地上的死尸，也没有看见乌鸦和燕十三。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乌鸦本来是准备去拦住他们的，现在不知为了什么，已改变了主意。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燕十三更连动都没有动。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可是他们眼睛里却都露出种很奇怪的表情。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就在这时，树林里的琴声突然停顿。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风吹木叶，阳光满地。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琴声停顿后，过了很久很久，树林里都没有声音传出来。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谁也不知道里面究竟发生了什么事。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Pr="00806A80" w:rsidRDefault="00832346" w:rsidP="00806A80">
      <w:pPr>
        <w:ind w:firstLine="420"/>
        <w:rPr>
          <w:rFonts w:cs="Times New Roman"/>
          <w:b/>
          <w:bCs/>
          <w:sz w:val="24"/>
          <w:szCs w:val="24"/>
        </w:rPr>
      </w:pPr>
      <w:r w:rsidRPr="00806A80">
        <w:rPr>
          <w:rFonts w:cs="宋体" w:hint="eastAsia"/>
          <w:b/>
          <w:bCs/>
          <w:sz w:val="24"/>
          <w:szCs w:val="24"/>
        </w:rPr>
        <w:t>世家子弟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抚琴的人是谁？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琴声为什么会忽然停顿？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6A80">
      <w:pPr>
        <w:ind w:firstLine="420"/>
        <w:rPr>
          <w:rFonts w:cs="Times New Roman"/>
        </w:rPr>
      </w:pPr>
      <w:r>
        <w:rPr>
          <w:rFonts w:cs="宋体" w:hint="eastAsia"/>
        </w:rPr>
        <w:t>那少女和童子是不是也会像太行大刀一样被抛出来？</w:t>
      </w:r>
    </w:p>
    <w:p w:rsidR="00832346" w:rsidRDefault="00832346" w:rsidP="00806A8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这些事无论谁都一定很想知道的，乌鸦和燕十三也不例外。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所以他们还没有走，就连跟在后面的车夫，都瞪着双眼睛在等着看热闹。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没有热闹看。</w:t>
      </w:r>
    </w:p>
    <w:p w:rsidR="00832346" w:rsidRDefault="00832346" w:rsidP="00AD5495">
      <w:pPr>
        <w:ind w:firstLine="420"/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没有人被抛出来。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他们只听见了一阵脚步声，踏在落叶上，走得很轻，很慢。</w:t>
      </w:r>
    </w:p>
    <w:p w:rsidR="00832346" w:rsidRDefault="00832346" w:rsidP="00AD5495">
      <w:pPr>
        <w:ind w:firstLine="420"/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走在最前面的就是刚才把红丝带系上树枝的那个大孩子。</w:t>
      </w:r>
    </w:p>
    <w:p w:rsidR="00832346" w:rsidRDefault="00832346" w:rsidP="00AD5495">
      <w:pPr>
        <w:ind w:firstLine="420"/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两个人慢慢的跟在他身后，一男一女，看来像是对夫妻。</w:t>
      </w:r>
    </w:p>
    <w:p w:rsidR="00832346" w:rsidRDefault="00832346" w:rsidP="00AD5495">
      <w:pPr>
        <w:ind w:firstLine="420"/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他们的年纪都不太大，衣着都很考究，风度都很好。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男的腰悬长剑，看来英俊而潇洒，女的不但美丽，而且温柔。</w:t>
      </w:r>
    </w:p>
    <w:p w:rsidR="00832346" w:rsidRDefault="00832346" w:rsidP="00AD5495">
      <w:pPr>
        <w:ind w:firstLine="420"/>
        <w:rPr>
          <w:rFonts w:cs="Times New Roman"/>
        </w:rPr>
      </w:pPr>
    </w:p>
    <w:p w:rsidR="00832346" w:rsidRDefault="00832346" w:rsidP="00AD5495">
      <w:pPr>
        <w:ind w:firstLine="420"/>
        <w:rPr>
          <w:rFonts w:cs="Times New Roman"/>
        </w:rPr>
      </w:pPr>
      <w:r>
        <w:rPr>
          <w:rFonts w:cs="宋体" w:hint="eastAsia"/>
        </w:rPr>
        <w:t>如果他们真的是夫妻，实在是很令人羡慕的一对，只不过现在两个人的脸都有点发白，心里仿佛有点气恼。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他们本来是准备上车的，看了看树林外的乌鸦和燕十三，又改变了主意。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两个人低声嘱咐了那孩子两句话，孩子就跑过来，用一双大眼睛瞪着他们，道：“你们是不是已经来了很久？”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燕十三点点头。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孩子道：“刚才的事，你们都看见了？”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乌鸦点点头。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孩子道：“你知道咱们是从哪里来的？”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燕十三道：“火焰山，红云谷，夏侯山庄。”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孩子叹了口气，道：“你知道的事看来倒真还不少。”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他的声音虽然还是个孩子，口气神情却都老练得很。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燕十三道：“你叫什么名字？”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孩子板着脸，道：“你不必问我的名字，我也不是跟你们攀交情来的！”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乌鸦道：“你是干什么来的？”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孩子道：“我们公子想要问你们借三样东西，每个人三样！”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乌鸦道：“哪三样？”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孩子道：“一根舌头，两只眼睛。”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乌鸦居然也笑了。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两个人忽然同时出手，一个人抓臂，一个人抓腿，同时低喝：“飞吧，小子。”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孩子就飞了上去，“呼”的一声，就像是炮弹般直冲上天。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那位公子背负着双手，好像根本没有看见，他的妻子却皱了皱眉。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这时候孩子才落下来。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667D">
      <w:pPr>
        <w:ind w:firstLine="420"/>
        <w:rPr>
          <w:rFonts w:cs="Times New Roman"/>
        </w:rPr>
      </w:pPr>
      <w:r>
        <w:rPr>
          <w:rFonts w:cs="宋体" w:hint="eastAsia"/>
        </w:rPr>
        <w:t>乌鸦和燕十三又同时出手，轻轻的将他接住，轻轻的放在地上。</w:t>
      </w:r>
    </w:p>
    <w:p w:rsidR="00832346" w:rsidRDefault="00832346" w:rsidP="0076667D">
      <w:pPr>
        <w:ind w:firstLine="420"/>
        <w:rPr>
          <w:rFonts w:cs="Times New Roman"/>
        </w:rPr>
      </w:pPr>
    </w:p>
    <w:p w:rsidR="00832346" w:rsidRDefault="00832346" w:rsidP="0076667D">
      <w:pPr>
        <w:ind w:firstLine="420"/>
        <w:rPr>
          <w:rFonts w:cs="Times New Roman"/>
        </w:rPr>
      </w:pPr>
      <w:r>
        <w:rPr>
          <w:rFonts w:cs="宋体" w:hint="eastAsia"/>
        </w:rPr>
        <w:t>孩子已吓得两眼发直，连裤裆都湿了。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燕十三微笑着拍了拍他的头，道：“没关系，我小时就常常被人这样抛上去。”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乌鸦道：“这么样可以练胆子。”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孩子翻了翻白眼，已经准备开溜。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燕十三道：“你要来拿的东西，没有拿走，回去怎么交代？”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燕十三道：“我可以教你个法子。”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孩子在听着。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燕十三道：“你们的公子，是不是夏侯公子？”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667D">
      <w:pPr>
        <w:ind w:firstLine="420"/>
        <w:rPr>
          <w:rFonts w:cs="Times New Roman"/>
        </w:rPr>
      </w:pPr>
      <w:r>
        <w:rPr>
          <w:rFonts w:cs="宋体" w:hint="eastAsia"/>
        </w:rPr>
        <w:t>燕十三道：“是不是他要你来拿的？”</w:t>
      </w:r>
    </w:p>
    <w:p w:rsidR="00832346" w:rsidRDefault="00832346" w:rsidP="0076667D">
      <w:pPr>
        <w:ind w:firstLine="420"/>
        <w:rPr>
          <w:rFonts w:cs="Times New Roman"/>
        </w:rPr>
      </w:pPr>
    </w:p>
    <w:p w:rsidR="00832346" w:rsidRDefault="00832346" w:rsidP="0076667D">
      <w:pPr>
        <w:ind w:firstLine="420"/>
        <w:rPr>
          <w:rFonts w:cs="Times New Roman"/>
        </w:rPr>
      </w:pPr>
      <w:r>
        <w:rPr>
          <w:rFonts w:cs="宋体" w:hint="eastAsia"/>
        </w:rPr>
        <w:t>孩子不停点头。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燕十三道：“那么你就可以回去问他，既然是他想要这三样东西，他为什么不自己来拿？”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孩子不点头了，掉头就跑。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667D">
      <w:pPr>
        <w:ind w:firstLine="420"/>
        <w:rPr>
          <w:rFonts w:cs="Times New Roman"/>
        </w:rPr>
      </w:pPr>
      <w:r>
        <w:rPr>
          <w:rFonts w:cs="宋体" w:hint="eastAsia"/>
        </w:rPr>
        <w:t>夏侯公子脸上还是没有表情，他的妻子却走了过来。</w:t>
      </w:r>
    </w:p>
    <w:p w:rsidR="00832346" w:rsidRDefault="00832346" w:rsidP="0076667D">
      <w:pPr>
        <w:ind w:firstLine="420"/>
        <w:rPr>
          <w:rFonts w:cs="Times New Roman"/>
        </w:rPr>
      </w:pPr>
    </w:p>
    <w:p w:rsidR="00832346" w:rsidRDefault="00832346" w:rsidP="0076667D">
      <w:pPr>
        <w:ind w:firstLine="420"/>
        <w:rPr>
          <w:rFonts w:cs="Times New Roman"/>
        </w:rPr>
      </w:pPr>
      <w:r>
        <w:rPr>
          <w:rFonts w:cs="宋体" w:hint="eastAsia"/>
        </w:rPr>
        <w:t>她走路的姿态优雅而高贵，声音也很动听，柔声道：“我叫薛可人，站在那边的，就是我丈夫夏侯星。”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燕十三淡淡道：“原来是红云谷的少庄主。”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薛可人道：“两位既然听说过他的名字，也该知道他是个什么样的人。”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薛可人道：“他是个天才，不但文武双全，剑法之高，更少有人能比得上。”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B29EA">
      <w:pPr>
        <w:ind w:firstLine="420"/>
        <w:rPr>
          <w:rFonts w:cs="Times New Roman"/>
        </w:rPr>
      </w:pPr>
      <w:r>
        <w:rPr>
          <w:rFonts w:cs="宋体" w:hint="eastAsia"/>
        </w:rPr>
        <w:t>女人们就算佩服自己的丈夫，也很少会在别人面前这么样称赞自己的丈夫，就算称赞了几句，也难免会有点脸红。</w:t>
      </w:r>
    </w:p>
    <w:p w:rsidR="00832346" w:rsidRDefault="00832346" w:rsidP="003B29EA">
      <w:pPr>
        <w:ind w:firstLine="420"/>
        <w:rPr>
          <w:rFonts w:cs="Times New Roman"/>
        </w:rPr>
      </w:pPr>
    </w:p>
    <w:p w:rsidR="00832346" w:rsidRDefault="00832346" w:rsidP="003B29EA">
      <w:pPr>
        <w:ind w:firstLine="420"/>
        <w:rPr>
          <w:rFonts w:cs="Times New Roman"/>
        </w:rPr>
      </w:pPr>
      <w:r>
        <w:rPr>
          <w:rFonts w:cs="宋体" w:hint="eastAsia"/>
        </w:rPr>
        <w:t>她却一点都不脸红，连一点难为情的样子都没有，美丽的眼睛里，充满了对她丈夫的爱慕和尊敬。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燕十三心里在叹息</w:t>
      </w:r>
      <w:r>
        <w:t>——</w:t>
      </w:r>
      <w:r>
        <w:rPr>
          <w:rFonts w:cs="宋体" w:hint="eastAsia"/>
        </w:rPr>
        <w:t>能娶到这么样一个女人，真是好福气。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薛可人又道：“像他这么样一个人，两位当然是不会跟他动手的。”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薛可人道：“因为他不但家世显赫，自己又那么了不起，两位跟他动手，岂非鸡蛋碰石头，所以我劝两位还是……”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燕十三道：“还是乖乖的割下舌头，剜出眼睛来送给他？”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薛可人叹了口气，道：“那样子虽然有点不方便，至少总比送掉性命的好。”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燕十三又笑了，忽然道：“你这位文武双全的公子爷是不是哑巴？”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薛可人道：“当然不是。”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燕十三道：“那么这些话他为什么不自己来说？”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乌鸦冷冷道：“就算他是个哑巴，屁眼总有的，这些屁他为什么不自己来放？”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夏侯星的脸色变了。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燕十三道：“他既然不过来，我们为什么不能过去？”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燕十三道：“是你去？还是我去？”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燕十三道：“据说他的藕断丝连，满天星雨千蛇剑，不但是把好剑，而且是把怪剑。”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燕十三道：“他若死了，他的剑归谁？”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乌鸦道：“归你。”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燕十三道：“你不想要那把剑？”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燕十三道：“你为什么不抢着出手？”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B29EA">
      <w:pPr>
        <w:ind w:firstLine="420"/>
        <w:rPr>
          <w:rFonts w:cs="Times New Roman"/>
        </w:rPr>
      </w:pPr>
      <w:r>
        <w:rPr>
          <w:rFonts w:cs="宋体" w:hint="eastAsia"/>
        </w:rPr>
        <w:t>乌鸦道：“因为我懒得跟这种兔崽子交手，我一看他就讨厌。”</w:t>
      </w:r>
    </w:p>
    <w:p w:rsidR="00832346" w:rsidRDefault="00832346" w:rsidP="003B29EA">
      <w:pPr>
        <w:ind w:firstLine="420"/>
        <w:rPr>
          <w:rFonts w:cs="Times New Roman"/>
        </w:rPr>
      </w:pPr>
    </w:p>
    <w:p w:rsidR="00832346" w:rsidRDefault="00832346" w:rsidP="003B29EA">
      <w:pPr>
        <w:ind w:firstLine="420"/>
        <w:rPr>
          <w:rFonts w:cs="Times New Roman"/>
        </w:rPr>
      </w:pPr>
      <w:r>
        <w:rPr>
          <w:rFonts w:cs="宋体" w:hint="eastAsia"/>
        </w:rPr>
        <w:t>一句话没说完，眼前人影一闪，夏侯星已到了他面前，铁青着脸，冷冷道：“我要找的人却是你。”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乌鸦道：“那就快拔你的剑！”</w:t>
      </w:r>
    </w:p>
    <w:p w:rsidR="00832346" w:rsidRDefault="00832346" w:rsidP="00654D8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夏侯星的剑已出鞘。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藕断丝连，满天星雨千蛇剑。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这的确是把怪剑。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他的手一抖，一把剑就真的好像化成了千百条银蛇，化成了满天星雨。</w:t>
      </w:r>
    </w:p>
    <w:p w:rsidR="00832346" w:rsidRDefault="00832346" w:rsidP="00654D84">
      <w:pPr>
        <w:ind w:firstLine="420"/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这柄剑竟像是突然碎成了无数片，每一片打的都是要害。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乌鸦的要害。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乌鸦会飞，却已飞不起来，身子一转，一道剑光飞出，护住了身子。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只听“卡”的一响，千百片碎剑忽然又合了起来，刺向他的咽喉。</w:t>
      </w:r>
    </w:p>
    <w:p w:rsidR="00832346" w:rsidRDefault="00832346" w:rsidP="00654D84">
      <w:pPr>
        <w:ind w:firstLine="420"/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这柄剑上竟装着种奇巧特别的机簧，可合可分，合起来是一柄剑，分开来时就变成了千百道暗器，用一根银丝联系。</w:t>
      </w:r>
    </w:p>
    <w:p w:rsidR="00832346" w:rsidRDefault="00832346" w:rsidP="00654D84">
      <w:pPr>
        <w:ind w:firstLine="420"/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银丝抽紧，机簧发动，又变成了一柄剑。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燕十三在叹气，道：“这一战应该让我来的，这柄剑我也想要。”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忽然间，一连串“叮叮”声响，如密雨敲窗，珠落玉盘。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就在这一刹那间，乌鸦已刺出了七七四十九剑，每一剑都刺在千蛇剑的一片碎剑上。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千蛇剑就软了下来，就像是条银光闪闪的长鞭，乌鸦的剑已卷住鞭梢。</w:t>
      </w:r>
    </w:p>
    <w:p w:rsidR="00832346" w:rsidRDefault="00832346" w:rsidP="00654D84">
      <w:pPr>
        <w:ind w:firstLine="420"/>
        <w:rPr>
          <w:rFonts w:cs="Times New Roman"/>
        </w:rPr>
      </w:pPr>
    </w:p>
    <w:p w:rsidR="00832346" w:rsidRDefault="00832346" w:rsidP="00654D84">
      <w:pPr>
        <w:ind w:firstLine="420"/>
        <w:rPr>
          <w:rFonts w:cs="Times New Roman"/>
        </w:rPr>
      </w:pPr>
      <w:r>
        <w:rPr>
          <w:rFonts w:cs="宋体" w:hint="eastAsia"/>
        </w:rPr>
        <w:t>夏侯星的脸色变了，身子一转，凌空飞起，鞭梢已随着他身子的转动脱出剑鞘，“卡”的一响，又合成了一柄剑。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燕十三立即抢着道：“这一战你们就算不分胜负，现在由我来。”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夏侯星冷笑，目光四顾，脸色又变了，变得比刚才还惨。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他忽然发现少了一个人。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孩子躺在地上，似已被人点住了穴道，薛可人却已不见了。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夏侯星一脚踢开他穴道，厉声道：“这是谁下的手？”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孩子脸色发白，道：“是……是夫人。”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夏侯星道：“夫人呢？”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孩子道：“夫人已跑了。”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孩子还坐在地上哭，夏侯星已追了下去，燕十三和乌鸦并没有拦阻。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一个人的老婆忽然跑了，心里是什么滋味？他们能想得到。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可是他们却连做梦都想不到，一个那么温柔贤慧，那么佩服自己丈夫的女人，竟会在自己丈夫跟人拼命的时候忽然跑了。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看起来他们本是郎才女貌，天生的佳偶，连燕十三心里都羡慕得很。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她为什么要跑？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燕十三忽然觉得很悲哀，绝不是为了自己，更不是为了那位大少爷。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他悲哀，是为了人。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谁知道人类有多少不如意，不幸福，不快乐的事，是隐藏在如意、幸福和快乐中的？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谁知道？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坐在地上哭的孩子已走了，另外一个更小的孩子却笑嘻嘻的跑了出来。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他跑得并不快，可是一下子就到了燕十三和乌鸦面前。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他最多只有七八岁。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一个七八岁的孩子，能够有这么样的轻功，谁都不会相信。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燕十三和乌鸦却不能不信，因为这是他们亲眼看见的。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孩子也在看着他们笑，笑得真可爱。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乌鸦通常都不喜欢孩子。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他一向认为小孩子就像是小猫小狗一样，男子汉只要一看见，就应该走得远远的。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这次他居然没有走，反而问：“你叫什么名字？”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孩子道：“我叫小讨厌。”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乌鸦道：“你明明一点都不讨厌，为什么要叫小讨厌？”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小讨厌道：“你明明是个人，为什么要叫乌鸦？”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乌鸦想笑，却没有笑。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乌鸦岂非也正是人人都讨厌的？</w:t>
      </w:r>
    </w:p>
    <w:p w:rsidR="00832346" w:rsidRDefault="00832346" w:rsidP="00B5031D">
      <w:pPr>
        <w:ind w:firstLine="420"/>
        <w:rPr>
          <w:rFonts w:cs="Times New Roman"/>
        </w:rPr>
      </w:pPr>
    </w:p>
    <w:p w:rsidR="00832346" w:rsidRDefault="00832346" w:rsidP="00B5031D">
      <w:pPr>
        <w:ind w:firstLine="420"/>
        <w:rPr>
          <w:rFonts w:cs="Times New Roman"/>
        </w:rPr>
      </w:pPr>
      <w:r>
        <w:rPr>
          <w:rFonts w:cs="宋体" w:hint="eastAsia"/>
        </w:rPr>
        <w:t>这世上喜欢听老实话的又有几个人？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燕十三忍不住道：“你知道他叫乌鸦？”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小讨厌道：“废话。”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燕十三问的倒真是废话，小讨厌若是不知道他叫乌鸦，怎么会叫他乌鸦？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小讨厌又道：“我不但知道他叫乌鸦，还知道你叫燕十三，因为从前有个人叫燕七，又有个人叫燕五，你自己觉得比他们两个人加起来还要强一点，所以你就叫燕十三。”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燕十三怔住。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这的确是他的本意，也是他的秘密，他猜不透这小讨厌怎么会知道的。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小讨厌道：“其实我根本不知道你是老几，这件事我只不过是听我姐姐说的。”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这一点又很出意外。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刚才跟他一起走入树林的少妇，看起来本来像是他母亲。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燕十三道：“你姐姐有没有名字？”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小讨厌道：“当然有。”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燕十三道：“她叫什么名字？”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小讨厌道：“你是不是哑巴？”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燕十三摇摇头。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小讨厌道：“你有没有腿？”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燕十三低下头，好像真的也想看看自己是不是还有腿。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小讨厌道：“你既然有腿，又不是哑巴，为什么不自己问她去？”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燕十三笑了笑，道：“因为我也不是瞎子，我还看得见。”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小讨厌道：“看得见什么？”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燕十三指了指树枝上的绿丝带，道：“这个结既然是你打的，你当然应该明白它的意思。”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小讨厌道：“这意思就是说，这地盘已是我们的，不是哑巴的进去也会变成哑巴，有腿的进去也会变成没有腿。”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燕十三并没有争辩，也不想争辩。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这是武林中四大世家的规矩，是江湖中人都默认了的。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如果没有深仇大恨，谁也不想破坏这规矩。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在江湖中混的人，多多少少总得遵守一点江湖上的规矩。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连燕十三都不例外。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小讨厌道：“只可惜你什么事都明白，却不明白一件事。”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小讨厌道：“现在你不想进去都不行。”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小讨厌道：“因为现在就是我姐姐要我来叫你进去的。”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树林里和平而宁静，连脚步踏在落叶上，声音都是温柔的。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走到林木深处，秋也浓了。</w:t>
      </w:r>
    </w:p>
    <w:p w:rsidR="00832346" w:rsidRDefault="00832346" w:rsidP="00C4155D">
      <w:pPr>
        <w:rPr>
          <w:rFonts w:cs="Times New Roman"/>
        </w:rPr>
      </w:pPr>
    </w:p>
    <w:p w:rsidR="00832346" w:rsidRPr="00EB4221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乌鸦并没有跟着进来</w:t>
      </w:r>
      <w:r>
        <w:t>——</w:t>
      </w:r>
      <w:r>
        <w:rPr>
          <w:rFonts w:cs="宋体" w:hint="eastAsia"/>
        </w:rPr>
        <w:t>“因为我姐姐只想见他一个人。”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她为什么要见他？而且要一个人相见？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燕十三想不通，也不必再想。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他已经看见了她。</w:t>
      </w:r>
    </w:p>
    <w:p w:rsidR="00832346" w:rsidRDefault="00832346" w:rsidP="00EB4221">
      <w:pPr>
        <w:ind w:firstLine="420"/>
        <w:rPr>
          <w:rFonts w:cs="Times New Roman"/>
        </w:rPr>
      </w:pPr>
    </w:p>
    <w:p w:rsidR="00832346" w:rsidRDefault="00832346" w:rsidP="00EB4221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木叶已枯黄的老树下，铺着张新席，席上有一张琴，一炉香，一壶酒。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这显然还是夏侯星留下来的，他离开这里时，走得显然很匆忙。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难道他是被赶走的？被此刻坐在树下的这个忧郁的女人赶走的？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她看来不但忧郁，而且脆弱，仿佛再也禁受不了一点点打击。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燕十三走过去，轻轻的走过去，也仿佛生怕惊动了她。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她却已抬起头，用一双剪水双瞳在打量着他：“你就是夺命燕十三？”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燕十三点点头，道：“姑娘是从翠云峰来的？”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他认得外面那翠绿的丝带，正是翠云峰，绿水湖的标志。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想不到她却摇了摇头。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燕十三真的想不到，不是翠云峰的人，怎么敢用翠云峰的标志？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“我是从江南七星塘来的。”她的声音也很柔弱：“我叫慕容秋荻。”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燕十三更吃惊。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江南七星塘也是武林中的四大世家之一。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慕容秋荻不但是江湖中有名的美人，也是有名的孝女。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为了照顾她多病的父母，她拒绝了无数次亲事，也牺牲了她生命中最美丽的年华。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现在她为什么忽然出现在这里？难道七星塘的主人“江南大侠”慕容正已去世？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七星塘的声名并不在翠云峰之下，她为什么要盗用别人的标志？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慕容秋荻竟似已看穿他心里在想什么，忽然道：“我的父亲并没有死，他虽然多病，三年五载内还死不了的。”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燕十三吐出口气，道：“但愿他身子康健，还能多活几年。”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他说的是真心话。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慕容正的确是个很正直的人，这种人江湖中已不多。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慕容秋荻道：“这次我出来，是偷偷溜出来的，他根本不知道。”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燕十三忍不住想问：“为什么？”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他还没有问出来，慕容秋荻已接着道：“因为我要杀一个人。”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她忧郁的眼波中，忽然露出种说不出的悲伤和怨恨。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rPr>
          <w:rFonts w:cs="宋体" w:hint="eastAsia"/>
        </w:rPr>
        <w:t>她一定恨透了这个人。</w:t>
      </w:r>
    </w:p>
    <w:p w:rsidR="00832346" w:rsidRDefault="00832346" w:rsidP="00A746FA">
      <w:pPr>
        <w:ind w:firstLine="420"/>
        <w:rPr>
          <w:rFonts w:cs="Times New Roman"/>
        </w:rPr>
      </w:pPr>
    </w:p>
    <w:p w:rsidR="00832346" w:rsidRDefault="00832346" w:rsidP="00A746FA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这个人究竟是谁？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燕十三不敢问，也不想问，他并不想管武林四大世家中的事。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慕容秋荻目光仿佛在遥视着远方，人也仿佛到了远方，过了很久，才慢慢的接着道：“你们一定都知道我是个孝女。”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慕容秋荻道：“这七年来，我已拒绝过四十三个人的求亲。”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够资格到七星塘去求亲的，当然都是江湖中的名门子弟。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慕容秋荻道：“你知道我为什么要拒绝他们？”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燕十三道：“因为你不忍离开令尊。”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慕容秋荻道：“我并不是别人想像中的那种孝女，我……我……”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她忽然用力握住自己的手，道：“我只不过是个骗子，不但骗了别人，也骗了自己。”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燕十三怔住。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他不敢再看她，她的眼圈已红了，眼泪随时都可能流下来。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他不愿看见女人流泪，也不想知道女人们流泪的原因。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只可惜她偏偏要说。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“我拒绝别人的亲事，只因为我一直在等他来求亲。”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“他”是谁？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是不是那个她要杀的人？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慕容秋荻的眼泪终于流落：“他答应过我，一定会来的，他答应过很多次。”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可是他没有来。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一个无情的男人，用婚姻作饵，欺骗了一个多情的少女。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这并不是她独有的悲剧。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自古以来，这种悲剧已不知发生过多少次，直到现在还随时随地都在发生着。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燕十三并没有为她悲伤。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因为只有发生在自己身上的悲剧，才是真正的悲剧。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别人的悲剧，就很难打动像燕十三这样的人。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慕容秋荻道：“我是在十六岁那年认得他的，他要我等他七年。”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七年！多么漫长的岁月。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从十六到二十三，这又是一个女人生命中多么美丽的年华？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一个人的生命中，有多少个这么样的七年？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燕十三心里已经开始在叹息。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他要你等他七年的时候，就已经是在欺骗你。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他以为你一定不会等得这么久的，以为你七年后一定早已忘记了他。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燕十三是男人，当然很了解男人的心。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可是他并没有说出来，他看得出这漫长的七年对她是种多么痛苦的折磨，多么辛酸的经历。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慕容秋荻道：“刚才你看见的那孩子，并不是我弟弟。”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慕容秋荻道：“他是我的儿子，是我跟那个人的私生子。”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燕十三怔住。</w:t>
      </w:r>
    </w:p>
    <w:p w:rsidR="00832346" w:rsidRDefault="00832346" w:rsidP="005C4D40">
      <w:pPr>
        <w:ind w:firstLine="420"/>
        <w:rPr>
          <w:rFonts w:cs="Times New Roman"/>
        </w:rPr>
      </w:pPr>
    </w:p>
    <w:p w:rsidR="00832346" w:rsidRDefault="00832346" w:rsidP="005C4D40">
      <w:pPr>
        <w:ind w:firstLine="420"/>
        <w:rPr>
          <w:rFonts w:cs="Times New Roman"/>
        </w:rPr>
      </w:pPr>
      <w:r>
        <w:rPr>
          <w:rFonts w:cs="宋体" w:hint="eastAsia"/>
        </w:rPr>
        <w:t>现在他才明白她为什么要等七年，为什么恨透了那个人。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现在连他都已在为她悲伤。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慕容秋荻道：“我告诉你这些事，并不是要你为我难受的。”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她的声音忽然变得很冷，忧郁的眼波也忽然变得利如刀锋。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她冷冷的接着道：“我要你去替我杀一个人。”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燕十三道：“就是那个人？”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燕十三道：“我只杀两种人。”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慕容秋荻道：“跟你有仇有恨的人？”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燕十三点点头，道：“还有一种，就是想杀我的人。”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他慢慢的接着道：“所以我希望你能明白一件事。”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燕十三道：“如果你一定要去杀一个人，就一定要自己去动手，自己打的结，一定要自己才解得开。”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慕容秋荻道：“可是我不能去。”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慕容秋荻道：“因为……因为我不想再见他。”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燕十三道：“是不是因为你生怕一见到他的面，就不忍下手？”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慕容秋荻的手又握紧。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燕十三叹了口气，道：“既然不忍，又何必非杀他不可。”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慕容秋荻盯着他，忽然道：“我也希望你能明白一件事。”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慕容秋荻道：“我一定要杀这个人，而且一定要你去杀！”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慕容秋荻道：“因为这个人的名字叫谢晓峰。”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燕十三的脸色变了，道：“绿水湖的谢晓峰？”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慕容秋荻道：“就是他！”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翠云峰，绿水湖，神剑山庄的大厅中有一块很大的横匾。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上面只有五个字，金字。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“天下第一剑”。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这并不是他们自己吹嘘，这是多年前江湖中所有的名剑客在华山绝顶论剑后，每个人都拿出了一两黄金，铸成了这五个金字，送给谢天的。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谢天就是神剑山庄的第一代主人。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这已是很久很久以前的事了，匾上的金字虽然依旧光华夺目，“天下第一剑”的名声却不再存在。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近百年来，江湖中名剑辈出，已没有人能被公认为天下第一剑。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r>
        <w:rPr>
          <w:rFonts w:cs="宋体" w:hint="eastAsia"/>
        </w:rPr>
        <w:t xml:space="preserve">　　神剑山庄的光芒也渐渐由绚烂而归于平淡，直到这一代</w:t>
      </w:r>
      <w:r>
        <w:t>——</w:t>
      </w:r>
    </w:p>
    <w:p w:rsidR="00832346" w:rsidRDefault="00832346" w:rsidP="00C4155D"/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因为神剑山庄这一代又出了位了不起的人，绝艳惊才，天下侧目。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这个人在十三年前就已击败了华山门下的第一剑客华少坤。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 xml:space="preserve">那年他才十一岁。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这个人一生下来，就仿佛带来了上天诸神所有的祝福与荣宠。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他生下来后，所得到的光荣和宠爱，更没有人能比得上。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他是江湖中不世出的剑客，也是仕林中公认的才子。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他聪明英俊，健康强壮，而且是个侠义正直的人。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在他的一生中，无论谁都很难找出一点瑕疵，一点缺憾来。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这个人就是绿水湖“神剑山庄”的三少爷。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223CB">
      <w:pPr>
        <w:ind w:firstLine="420"/>
        <w:rPr>
          <w:rFonts w:cs="Times New Roman"/>
        </w:rPr>
      </w:pPr>
      <w:r>
        <w:rPr>
          <w:rFonts w:cs="宋体" w:hint="eastAsia"/>
        </w:rPr>
        <w:t>这个人就是谢晓峰。</w:t>
      </w:r>
    </w:p>
    <w:p w:rsidR="00832346" w:rsidRDefault="00832346" w:rsidP="005223C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树林里更安静，凉爽干燥的空气中，充满了木叶的芬芳。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燕十三却仿佛完全没有感觉，听见了这三个字，他似已连呼吸都停顿。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过了很久，他才轻轻吐出一口气，道：“我知道这个人。”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慕容秋荻道：“你当然应该知道，你们还有个不见不散的死约会！”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燕十三不能否认：“我的确约好了要去找他的。”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慕容秋荻道：“约好了的事你从不更改？”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燕十三道：“从不。”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慕容秋荻道：“那么这次约会，只怕就是你最后一次约会了。”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慕容秋荻道：“我看过你的剑法，你绝不是他的敌手。”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燕十三苦笑道：“你既然知道，为什么还要叫我去杀他？”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慕容秋荻道：“因为你遇见了我。”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慕容秋荻道：“他的剑法浑成自然，几乎已超越了剑法中的极限。”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燕十三叹息道：“他的确是个天才，我也看过他出手。”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慕容秋荻道：“你也看得出他剑法中的破绽？”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燕十三道：“他的剑法中没有破绽，绝没有。”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燕十三道：“真的有？”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慕容秋荻道：“绝对有，只有一点。”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慕容秋荻道：“只有我知道。”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燕十三眼睛里发出了光。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他相信她说的不是谎话，世上如果还有一个人能知道三少爷剑法中的破绽，这个人一定就是她。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因为他们曾经相爱过。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至少在他们有了那孩子的那一瞬间，他们的心灵无疑是完全沟通的。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只有一个真正和他相爱过的人，才能知道他的秘密。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对一个天下无敌的剑客来说，他剑法中的破绽，就是他最大的秘密。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燕十三不但眼睛发光，心跳也加快了。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他也是个练剑的人。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他也已将自己的生命和爱全都贡献给他的剑。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这已经不仅是种伟大的贡献，更是种艰苦卓绝的牺牲。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这种牺牲并不是完全没有代价的。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得胜时那一瞬间的辉煌的光芒，已足以照耀他的生命。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他练剑的目的本是求胜，不是求死。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绝不是！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如果有得胜的机会，谁愿意放弃？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慕容秋荻看着他发光的眼睛，当然也看得出他已被打动了。</w:t>
      </w:r>
    </w:p>
    <w:p w:rsidR="00832346" w:rsidRDefault="00832346" w:rsidP="006306CE">
      <w:pPr>
        <w:ind w:firstLine="420"/>
        <w:rPr>
          <w:rFonts w:cs="Times New Roman"/>
        </w:rPr>
      </w:pPr>
    </w:p>
    <w:p w:rsidR="00832346" w:rsidRDefault="00832346" w:rsidP="006306CE">
      <w:pPr>
        <w:ind w:firstLine="420"/>
        <w:rPr>
          <w:rFonts w:cs="Times New Roman"/>
        </w:rPr>
      </w:pPr>
      <w:r>
        <w:rPr>
          <w:rFonts w:cs="宋体" w:hint="eastAsia"/>
        </w:rPr>
        <w:t>她立刻接着道：“所以这世上只有我能助你击败他，也只有你能替我杀了他。”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燕十三道：“为什么只有我？”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慕容秋荻道：“因为你的夺命十三剑中，有一着只要再稍加变化，就可以制他的死命！”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燕十三道：“那是第几剑？”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慕容秋荻道：“第十四剑。”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明明是夺命十三剑，怎么会有第十四剑？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别的人一定不会懂的。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夺命十三剑的剑招虽然只有十三种，变化却有十四种。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那一着变化，才是他招式中的精粹，剑法中的灵魂。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灵魂虽然是看不见的，却没有人能否认它的存在！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慕容秋荻忽然站了起来。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她看来还是那么娇柔，那么脆弱，可是她眼睛里又发出了那种刀锋般的光。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她在看着燕十三，一字字道：“现在我已是谢晓峰。”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说完了这七个字，她眼睛里的光竟似又变成了一种慑人的杀气！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一种只有杀人无算的高手们独具的杀气。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难道这娇柔脆弱的名门淑女也杀过人，她杀过多少人？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燕十三没有问，也不必问。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他看得出。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慕容秋荻又折下了一截枯枝，道：“这就是我的剑。”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这截枯枝到了她手里，她的人又变了。</w:t>
      </w:r>
    </w:p>
    <w:p w:rsidR="00832346" w:rsidRDefault="00832346" w:rsidP="003A4DA9">
      <w:pPr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那种无坚不摧，不可抵御的杀气已不仅在她眼里，也在她身上。</w:t>
      </w:r>
    </w:p>
    <w:p w:rsidR="00832346" w:rsidRDefault="00832346" w:rsidP="00CB4D16">
      <w:pPr>
        <w:ind w:firstLine="420"/>
        <w:rPr>
          <w:rFonts w:cs="Times New Roman"/>
        </w:rPr>
      </w:pPr>
    </w:p>
    <w:p w:rsidR="00832346" w:rsidRDefault="00832346" w:rsidP="00CB4D16">
      <w:pPr>
        <w:ind w:firstLine="420"/>
        <w:rPr>
          <w:rFonts w:cs="Times New Roman"/>
        </w:rPr>
      </w:pPr>
      <w:r>
        <w:rPr>
          <w:rFonts w:cs="宋体" w:hint="eastAsia"/>
        </w:rPr>
        <w:t>已无处不在！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A4DA9">
      <w:pPr>
        <w:ind w:firstLine="420"/>
        <w:rPr>
          <w:rFonts w:cs="Times New Roman"/>
        </w:rPr>
      </w:pPr>
      <w:r>
        <w:rPr>
          <w:rFonts w:cs="宋体" w:hint="eastAsia"/>
        </w:rPr>
        <w:t>慕容秋荻道：“现在你看着，仔细看着，这就是他剑法中惟一的破绽。”</w:t>
      </w:r>
    </w:p>
    <w:p w:rsidR="00832346" w:rsidRDefault="00832346" w:rsidP="003A4DA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一阵风吹过，风忽然变得很冷。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她的人与剑已开始有了动作，一种极缓慢，极优美的动作，就像是风那么自然。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A4DA9">
      <w:pPr>
        <w:ind w:firstLine="420"/>
        <w:rPr>
          <w:rFonts w:cs="Times New Roman"/>
        </w:rPr>
      </w:pPr>
      <w:r>
        <w:rPr>
          <w:rFonts w:cs="宋体" w:hint="eastAsia"/>
        </w:rPr>
        <w:t>可是风吹来的时候，有谁能抵挡？</w:t>
      </w:r>
    </w:p>
    <w:p w:rsidR="00832346" w:rsidRDefault="00832346" w:rsidP="003A4DA9">
      <w:pPr>
        <w:ind w:firstLine="420"/>
        <w:rPr>
          <w:rFonts w:cs="Times New Roman"/>
        </w:rPr>
      </w:pPr>
    </w:p>
    <w:p w:rsidR="00832346" w:rsidRDefault="00832346" w:rsidP="003A4DA9">
      <w:pPr>
        <w:ind w:firstLine="420"/>
        <w:rPr>
          <w:rFonts w:cs="Times New Roman"/>
        </w:rPr>
      </w:pPr>
      <w:r>
        <w:rPr>
          <w:rFonts w:cs="宋体" w:hint="eastAsia"/>
        </w:rPr>
        <w:t>又有谁知道风是从哪里吹来的？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燕十三的瞳孔在收缩。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她的剑已慢慢的，慢慢的刺了出来。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82504">
      <w:pPr>
        <w:ind w:firstLine="420"/>
        <w:rPr>
          <w:rFonts w:cs="Times New Roman"/>
        </w:rPr>
      </w:pPr>
      <w:r>
        <w:rPr>
          <w:rFonts w:cs="宋体" w:hint="eastAsia"/>
        </w:rPr>
        <w:t>从最不可思议的部位刺了出来，刺出时忽然又有了最不可思议的变化。</w:t>
      </w:r>
    </w:p>
    <w:p w:rsidR="00832346" w:rsidRDefault="00832346" w:rsidP="00682504">
      <w:pPr>
        <w:ind w:firstLine="420"/>
        <w:rPr>
          <w:rFonts w:cs="Times New Roman"/>
        </w:rPr>
      </w:pPr>
    </w:p>
    <w:p w:rsidR="00832346" w:rsidRDefault="00832346" w:rsidP="00682504">
      <w:pPr>
        <w:ind w:firstLine="420"/>
        <w:rPr>
          <w:rFonts w:cs="Times New Roman"/>
        </w:rPr>
      </w:pPr>
      <w:r>
        <w:rPr>
          <w:rFonts w:cs="宋体" w:hint="eastAsia"/>
        </w:rPr>
        <w:t>可是在这种变化之间，果然有一点破绽。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狂风卷过大地时，岂非也难免有遗漏的地方？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可是当狂风吹过来时，又有谁能注意到这些地方？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燕十三忽然发现自己掌心已有了冷汗。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就在这时，她的动作已停止。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她冷冷的凝视着燕十三，道：“现在你是不是已看出来了？”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慕容秋荻道：“你能看出来，只因为我的动作比他出手时慢了二十四倍。”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燕十三相信她的计算绝对正确。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一位真正的高手，对于剑法速度的估计，绝对比当铺朝奉估计货物的价值还准确十倍。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慕容秋荻道：“我真正出手时，虽然比他慢一点，慢得并不多。”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82504">
      <w:pPr>
        <w:ind w:firstLine="420"/>
        <w:rPr>
          <w:rFonts w:cs="Times New Roman"/>
        </w:rPr>
      </w:pPr>
      <w:r>
        <w:rPr>
          <w:rFonts w:cs="宋体" w:hint="eastAsia"/>
        </w:rPr>
        <w:t>燕十三也不能不信。</w:t>
      </w:r>
    </w:p>
    <w:p w:rsidR="00832346" w:rsidRDefault="00832346" w:rsidP="00682504">
      <w:pPr>
        <w:ind w:firstLine="420"/>
        <w:rPr>
          <w:rFonts w:cs="Times New Roman"/>
        </w:rPr>
      </w:pPr>
    </w:p>
    <w:p w:rsidR="00832346" w:rsidRDefault="00832346" w:rsidP="00682504">
      <w:pPr>
        <w:ind w:firstLine="420"/>
        <w:rPr>
          <w:rFonts w:cs="Times New Roman"/>
        </w:rPr>
      </w:pPr>
      <w:r>
        <w:rPr>
          <w:rFonts w:cs="宋体" w:hint="eastAsia"/>
        </w:rPr>
        <w:t>现在他已发现这娇柔脆弱的女人，实在是他平生仅见的高手。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慕容秋荻道：“现在我已将出手。”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燕十三道：“出手对付谁？”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燕十三轻轻吐出口气，道：“你要看看我是不是能破这一剑？”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燕十三道：“我若破了这一剑，你岂非就要死在我的剑下？”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慕容秋荻道：“这点用不着你担心。”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燕十三道：“如果我还是破不了这一剑？</w:t>
      </w:r>
      <w:r w:rsidRPr="00682504">
        <w:rPr>
          <w:rFonts w:cs="宋体" w:hint="eastAsia"/>
        </w:rPr>
        <w:t>……</w:t>
      </w:r>
      <w:r>
        <w:rPr>
          <w:rFonts w:cs="宋体" w:hint="eastAsia"/>
        </w:rPr>
        <w:t>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慕容秋荻道：“那么你就得死！”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她冷冷的接着道：“你若还是破不了这一剑，再活着对你我都已没好处，我只有杀了你！”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196" w:firstLine="31680"/>
        <w:rPr>
          <w:rFonts w:cs="Times New Roman"/>
          <w:b/>
          <w:bCs/>
          <w:sz w:val="24"/>
          <w:szCs w:val="24"/>
        </w:rPr>
      </w:pPr>
      <w:r w:rsidRPr="00DB3BEE">
        <w:rPr>
          <w:rFonts w:cs="宋体" w:hint="eastAsia"/>
          <w:b/>
          <w:bCs/>
          <w:sz w:val="24"/>
          <w:szCs w:val="24"/>
        </w:rPr>
        <w:t>杀人的剑</w:t>
      </w:r>
    </w:p>
    <w:p w:rsidR="00832346" w:rsidRDefault="00832346" w:rsidP="00A2534E">
      <w:pPr>
        <w:ind w:firstLineChars="196" w:firstLine="31680"/>
        <w:rPr>
          <w:rFonts w:cs="Times New Roman"/>
          <w:b/>
          <w:bCs/>
          <w:sz w:val="24"/>
          <w:szCs w:val="24"/>
        </w:rPr>
      </w:pPr>
    </w:p>
    <w:p w:rsidR="00832346" w:rsidRPr="00DB3BEE" w:rsidRDefault="00832346" w:rsidP="00A2534E">
      <w:pPr>
        <w:ind w:firstLineChars="196" w:firstLine="31680"/>
        <w:rPr>
          <w:rFonts w:cs="Times New Roman"/>
        </w:rPr>
      </w:pPr>
      <w:r w:rsidRPr="00DB3BEE"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人沉默，林木静寂。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燕十三凝视着她手里的枯枝，仿佛在沉思。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慕容秋荻道：“你为何还不拔剑？”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燕十三道：“我的剑已在手，随时都可以拔出来，你呢？”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慕容秋荻道：“这就是我的剑。”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慕容秋荻道：“在我手里，这就是杀人的利器。”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燕十三道：“我知道你能用它杀人，但是它本身却只不过是段枯枝。”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慕容秋荻道：“只要能杀人，枯枝和剑有什么分别？”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燕十三道：“它能杀人，可是它并没有杀过人，我的剑却不同。”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他轻抚着他的剑：“这柄剑跟随我已十九年，死在这柄剑下的，已有六十三个人。”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慕容秋荻道：“我知道你杀的人不少。”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燕十三道：“这本来也只不过是柄很平凡的剑，现在它已饮过六十三个人的血，六十三个无情的杀手，六十三条厉鬼冤魂。”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他仍然在轻抚着他的剑，慢慢的接着道：“所以现在这柄剑本身已有了生命，渴望再能尝到别人的血，渴望别人死在它的剑锋下。”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慕容秋荻冷笑道：“它告诉过你？”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燕十三道：“它没有，可是我能感觉得到。”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慕容秋荻道：“感觉到什么？”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燕十三道：“只要它一出鞘，就一定要杀人，有时甚至连我自己都无法控制。”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B3BEE">
      <w:pPr>
        <w:ind w:firstLine="420"/>
        <w:rPr>
          <w:rFonts w:cs="Times New Roman"/>
        </w:rPr>
      </w:pPr>
      <w:r>
        <w:rPr>
          <w:rFonts w:cs="宋体" w:hint="eastAsia"/>
        </w:rPr>
        <w:t>他说的并不是虚玄的神话。</w:t>
      </w:r>
    </w:p>
    <w:p w:rsidR="00832346" w:rsidRDefault="00832346" w:rsidP="00DB3BEE">
      <w:pPr>
        <w:ind w:firstLine="420"/>
        <w:rPr>
          <w:rFonts w:cs="Times New Roman"/>
        </w:rPr>
      </w:pPr>
    </w:p>
    <w:p w:rsidR="00832346" w:rsidRDefault="00832346" w:rsidP="00DB3BEE">
      <w:pPr>
        <w:ind w:firstLine="420"/>
        <w:rPr>
          <w:rFonts w:cs="Times New Roman"/>
        </w:rPr>
      </w:pPr>
      <w:r>
        <w:rPr>
          <w:rFonts w:cs="宋体" w:hint="eastAsia"/>
        </w:rPr>
        <w:t>你若也有这么样一柄剑，若是也杀过六十三个人，你一定也会有这种感觉。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燕十三再次凝视着她手里的枯枝，道：“你手里这段枯枝却是死的，绝不会有杀人的渴望，你自己也并不是真的想杀了我。”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他抬起头，凝视着她的眼睛，道：“因为你根本也不是谢晓峰。”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慕容秋荻的嘴唇已发白。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一片落叶飘下，她默默的拾起来，道：“现在这片叶子是不是也死了？”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慕容秋荻道：“可是它刚刚还在树枝上，还是活的。”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树叶只要还没有凋落，就还有生命！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慕容秋荻道：“人的生命岂非也跟这片叶子一样？”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燕十三道：“我明白你的意思。”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慕容秋荻道：“你真的明白？”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燕十三道：“你为了生育那孩子，一定受了不少苦，所以你对他的爱，绝对比不上你心里的怨恨。”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慕容秋荻并没有否认。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燕十三道：“所以你对自己的生命已毫无留恋，只要我能破得了这一剑，你就算死在我剑下，也是心甘情愿的。”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他长长叹息，又道：“可是你错了。”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慕容秋荻道：“我错了？”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燕十三道：“因为我就算能破得了你这一剑，也未必能破谢晓峰的剑。”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他盯着她的眼睛：“因为你用的并不是杀人的剑，你也不是谢晓峰。”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慕容秋荻的手忽然垂下，杀气忽然消失，眼泪已流下面颊。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燕十三道：“可是我答应你，只要我有机会，我一定杀了他！”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慕容秋荻精神又一振，道：“你自觉有几成把握？”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燕十三苦笑道：“本来连一成都没有！”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慕容秋荻道：“现在呢？”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燕十三道：“现在至少已有了四五成。”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慕容秋荻道：“你已想出了破法？”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燕十三忽然也折下段枯枝，道：“你看着。”</w:t>
      </w:r>
    </w:p>
    <w:p w:rsidR="00832346" w:rsidRDefault="00832346" w:rsidP="00F715D0">
      <w:pPr>
        <w:ind w:firstLine="420"/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他的动作简单而笨拙，可是慕容秋荻眼睛里却发出了光。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她知道他已找到了。</w:t>
      </w:r>
    </w:p>
    <w:p w:rsidR="00832346" w:rsidRDefault="00832346" w:rsidP="00F715D0">
      <w:pPr>
        <w:ind w:firstLine="420"/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三少爷的剑法若是一把锁，他已找到了开锁的钥匙。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一剑刺出，有风吹过。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燕十三手里的枯枝忽然变成了粉末，眨眼间就被吹得无影无迹。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他手里拿着的若是一把剑，这一剑刺出，是什么样的力量？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慕容秋荻轻轻吐出口气，慢慢的坐了下来，道：“你去吧。”</w:t>
      </w:r>
    </w:p>
    <w:p w:rsidR="00832346" w:rsidRDefault="00832346" w:rsidP="00F715D0">
      <w:pPr>
        <w:ind w:firstLine="420"/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燕十三走出树林时，小讨厌还在外面逛。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只有小讨厌一个人，左手拿着根鸡腿，嘴里还啃着个梨。</w:t>
      </w:r>
    </w:p>
    <w:p w:rsidR="00832346" w:rsidRDefault="00832346" w:rsidP="00F715D0">
      <w:pPr>
        <w:ind w:firstLine="420"/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附近根本没有卖水果卤菜的摊子，这些东西也不知他是从哪里变出来的。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燕十三一看见这孩子就很喜欢，想到他的身世，更觉得同情。</w:t>
      </w:r>
    </w:p>
    <w:p w:rsidR="00832346" w:rsidRDefault="00832346" w:rsidP="00F715D0">
      <w:pPr>
        <w:ind w:firstLine="420"/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幸好这孩子现在就好像已经很会照顾自己。</w:t>
      </w:r>
    </w:p>
    <w:p w:rsidR="00832346" w:rsidRDefault="00832346" w:rsidP="00F715D0">
      <w:pPr>
        <w:ind w:firstLine="420"/>
        <w:rPr>
          <w:rFonts w:cs="Times New Roman"/>
        </w:rPr>
      </w:pPr>
    </w:p>
    <w:p w:rsidR="00832346" w:rsidRDefault="00832346" w:rsidP="00F715D0">
      <w:pPr>
        <w:ind w:firstLine="420"/>
        <w:rPr>
          <w:rFonts w:cs="Times New Roman"/>
        </w:rPr>
      </w:pPr>
      <w:r>
        <w:rPr>
          <w:rFonts w:cs="宋体" w:hint="eastAsia"/>
        </w:rPr>
        <w:t>小讨厌正瞪着双大眼睛在看他。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燕十三走过去拍了拍他的头，道：“快回去吧，你姐姐在等你。”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小讨厌道：“她等我干什么？”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燕十三道：“因为……因为她关心你。”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小讨厌道：“她关心我干什么？”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燕十三道：“难道你认为从来都没有人关心过你？”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小讨厌道：“从来也没有，连半个人都没有，我是个小讨厌，讨厌我的人倒不少。”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他又啃了口鸡腿，道：“可是我一点都不在乎。”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燕十三看着他甜甜的小脸，心里忽然觉得有点酸酸的。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附近连个人影都没有，他又忍不住问：“我那朋友呢？”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小讨厌道：“你哪个朋友？”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燕十三道：“乌鸦。”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小讨厌道：“这树林里没有乌鸦，只有麻雀。”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燕十三道：“我是说刚才跟我在一起的，那个叫乌鸦的人。”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小讨厌眨了眨眼，道：“你有没有付我保管费？请我保管他？”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燕十三道：“没有！”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小讨厌道：“既然没有，你凭什么问我？”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燕十三道：“因为……因为我想你一定知道他到哪里去了。”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小讨厌道：“我当然知道，可是我凭什么一定要告诉你？”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燕十三只有苦笑。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这孩子问的话，竟常常让他回答不出来。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小讨厌又啃了口梨，悠然道：“可是我也并不是一定不能告诉你。”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燕十三道：“要怎么样你才肯告诉我？”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小讨厌道：“你要问我的话，多多少少总得付我一点问话费。”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燕十三已经在摸口袋，摸了半天，什么东西都没有摸出来。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小讨厌道：“看你穿得还蛮像样的，难道只不过是个空壳子？”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燕十三苦笑道：“因为从来也没有人要收过我的问话费。”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小讨厌叹了口气，道：“木头里既然榨不出油来，我也只好认倒霉了，你就写张欠条来吧。”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燕十三道：“欠条？”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小讨厌道：“你要问话，就得付问话费，现在你没钱，以后总会有的。”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燕十三道：“这里又没有纸笔，欠条怎么写？”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小讨厌道：“你的剑削块树皮，再用你的剑把字写在树皮上。”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燕十三苦笑道：“你倒想得真周到。”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他只有写：“写多少？”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小讨厌道：“一个字也是写，十个字也是写，既然是欠账，就得多写点。“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他眼珠子转了转，道：“你就马马虎虎给我写个一万两吧。”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燕十三看着他，仔仔细细，上上下下看了好几遍。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一个七岁的孩子，一开口就是一万两，这孩子长大了怎么得了？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小讨厌道：“我知道你现在心里一定在想，现在我就这么会敲竹杠，长大了怎么得了？”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燕十三道：“你怎么知道我心里在想？”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小讨厌道：“因为这些话已经不知道有多少人问过我了。”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燕十三道：“你怎么说？”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小讨厌道：“现在我会敲竹杠，长大了当然就是个大富翁，这么简单的道理你难道都不懂？”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燕十三笑了，真的笑了。</w:t>
      </w:r>
    </w:p>
    <w:p w:rsidR="00832346" w:rsidRDefault="00832346" w:rsidP="00406DA6">
      <w:pPr>
        <w:ind w:firstLine="420"/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这孩子真的会照顾自己。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一个没有人照顾的孩子，若是连自己都不会照顾自己，那才真的不得了。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所以燕十三写的欠条不是一万两，是五万两。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小讨厌也笑了，道：“要一万，给五万，看来你的人虽穷，出手倒不小。”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燕十三道：“出手小的人，怎么会穷？”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小讨厌道：“有理。”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燕十三道：“有理的话，你就应该记在心里，你若不想穷，出手就不能太大方，更不能乱花钱。”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小讨厌道：“有了钱不花干什么？那跟没有钱又有什么分别？”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燕十三又笑了。</w:t>
      </w:r>
    </w:p>
    <w:p w:rsidR="00832346" w:rsidRDefault="00832346" w:rsidP="00406DA6">
      <w:pPr>
        <w:ind w:firstLine="420"/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他真的很喜欢这孩子，但是他却没有想到一点</w:t>
      </w:r>
      <w:r>
        <w:t>——</w:t>
      </w:r>
    </w:p>
    <w:p w:rsidR="00832346" w:rsidRDefault="00832346" w:rsidP="00406DA6">
      <w:pPr>
        <w:ind w:firstLine="420"/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他也很想去杀这孩子的父亲。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真的很想。</w:t>
      </w:r>
    </w:p>
    <w:p w:rsidR="00832346" w:rsidRDefault="00832346" w:rsidP="00406DA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这就是江湖人。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06DA6">
      <w:pPr>
        <w:ind w:firstLine="420"/>
        <w:rPr>
          <w:rFonts w:cs="Times New Roman"/>
        </w:rPr>
      </w:pPr>
      <w:r>
        <w:rPr>
          <w:rFonts w:cs="宋体" w:hint="eastAsia"/>
        </w:rPr>
        <w:t>江湖人的想法，常常会让人莫名其妙的。</w:t>
      </w:r>
    </w:p>
    <w:p w:rsidR="00832346" w:rsidRDefault="00832346" w:rsidP="00406DA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五万两的欠条，一定可以收得到钱的欠条，小讨厌却随随便便的就往衣襟里一塞，就好像把它当做张废纸。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燕十三道：“我现在虽然没钱，可是我随时都会有钱的。”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小讨厌道：“我看得出，否则我怎么会收你的欠条。”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燕十三道：“你随时看见我，都可以问我收钱。”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燕十三道：“所以你就该把这张欠条好好收起来，免得掉了。”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小讨厌道：“掉了就算你走运，我倒霉，那也没什么了不起。”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他又眨了眨眼，道：“就好像你若很快就死了，我也只好自认倒霉一样，像你这种人，本来随时都会死的。”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他是真的在笑，可是他心里究竟是什么滋味？又有谁知道？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人在江湖，岂非本就像是风中的落叶，水中的浮萍？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等他笑完，小讨厌才说：“你那朋友到前面那山坡后去了！”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燕十三道：“去干什么？”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小讨厌道：“好像是去拼命。”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燕十三道：“拼命！去跟谁拼命？”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小讨厌道：“好像是个叫什么冰的小子。”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是曹冰？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难道他一直都在跟着他们，难道一路上的账都是他付的？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那么他现在为什么要找乌鸦拼命？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燕十三并没有为乌鸦担心，他知道曹冰绝不是乌鸦的对手。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可是他错了。</w:t>
      </w: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山坡后的草色已衰，血色却还是鲜红的。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是乌鸦的血。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乌鸦已倒了下去，倒在山坡上，鲜血染红了秋草，也染红了他的衣襟。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血是从他咽喉下的锁骨间流出来的，距离他咽喉只有三寸。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就因为差了这三寸，所以他还活着。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刺伤他的人是谁？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燕十三冲过去：“是曹冰？”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乌鸦点头。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燕十三吃惊的看着他，道：“是不是你故意让他的？”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燕十三更吃惊。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这明明是真的事，他还是无法相信。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乌鸦苦笑道：“我知道你不信，连我自己都不信，我看过那小子出手。”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乌鸦道：“我本来有把握可以在三招内让他倒下去的，绝对有把握。”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燕十三道：“可是现在倒下去的却是你。”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乌鸦道：“那只因为我错了。”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燕十三道：“哪点错了？”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乌鸦道：“我看过他出手．他剑法中的变化我也已摸清，点苍派的剑法绝对伤不了我的毫发。”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燕十三道：“他用的不是点苍剑法？”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乌鸦道：“绝不是。”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燕十三道：“他用的是什么剑法？”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燕十三道：“连你都看不出？”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乌鸦道：“那一招的变化，我非但看不出，连想都想不到。”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燕十三道：“那一招？他只出手一招，你就伤在他的剑下？”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乌鸦冷冷道：“如果是你，你也一样接不住那一招的。”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他忽又长长叹息，道：“到现在我还想不出有谁能接住那一招。”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燕十三没有再开口。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可是他的人已有了动作。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t>——</w:t>
      </w:r>
      <w:r>
        <w:rPr>
          <w:rFonts w:cs="宋体" w:hint="eastAsia"/>
        </w:rPr>
        <w:t>一种极缓慢，极优美的动作，就像是风那么自然。</w:t>
      </w:r>
    </w:p>
    <w:p w:rsidR="00832346" w:rsidRDefault="00832346" w:rsidP="00A2534E">
      <w:pPr>
        <w:ind w:firstLineChars="200" w:firstLine="31680"/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然后他的剑就慢慢的刺了出来。</w:t>
      </w:r>
    </w:p>
    <w:p w:rsidR="00832346" w:rsidRDefault="00832346" w:rsidP="00A2534E">
      <w:pPr>
        <w:ind w:firstLineChars="200" w:firstLine="31680"/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从最不可思议的部位刺了出来，刺出后忽然又有了最不可思议的变化。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23F4C">
      <w:pPr>
        <w:ind w:firstLine="420"/>
        <w:rPr>
          <w:rFonts w:cs="Times New Roman"/>
        </w:rPr>
      </w:pPr>
      <w:r>
        <w:rPr>
          <w:rFonts w:cs="宋体" w:hint="eastAsia"/>
        </w:rPr>
        <w:t>乌鸦吃惊的看着他，忽然大喊：“不错，他用的就是这一招！”</w:t>
      </w:r>
    </w:p>
    <w:p w:rsidR="00832346" w:rsidRDefault="00832346" w:rsidP="00423F4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秋草枯黄，血也于了。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燕十三默默的坐下来，坐在乌鸦对面的山坡上。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乌鸦忍不住问：“你怎么知道是这一招？”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燕十三道：“因为他只有用这一招才能击败你。”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乌鸦道：“这绝不是点苍剑法，也绝不是你的剑法。”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燕十三道：“当然不是。”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乌鸦道：“这一招是谁的？”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燕十三道：“你应该猜得出。”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乌鸦道：“这就是三少爷的剑法？”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燕十三道：“除了他还有谁？”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乌鸦道：“至少还有你，还有曹冰。”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燕十三苦笑。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他想不到曹冰会在暗中偷学了这一招，那时他们都太专心，根本没有注意到树林中还有别的人。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他更想不到曹冰会拿乌鸦来试剑。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r>
        <w:rPr>
          <w:rFonts w:cs="宋体" w:hint="eastAsia"/>
        </w:rPr>
        <w:t xml:space="preserve">　　他只想到了一件事</w:t>
      </w:r>
      <w:r>
        <w:t>——</w:t>
      </w:r>
    </w:p>
    <w:p w:rsidR="00832346" w:rsidRDefault="00832346" w:rsidP="00C4155D"/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曹冰下一个要去找的人，一定就是谢晓峰。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神剑山庄的三少爷谢晓峰。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燕十三在树林里见到的是什么人，三少爷的绝剑他们怎么学会的？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这些事乌鸦都没有问，他已经很了解燕十三这个人。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“你要去神剑山庄就快去，我留下。”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燕十三的确急着想去，曹冰既然偷学了三少爷那一招，当然也同样偷学了他那一招。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他实在不愿意别人用他的剑法去破三少爷的那一剑。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这本该是他的光荣和权利。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就算破不了那一剑，死的也应该是他。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“可是你已受了伤，一个人留在这里……”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他不能不为乌鸦担心。</w:t>
      </w:r>
    </w:p>
    <w:p w:rsidR="00832346" w:rsidRDefault="00832346" w:rsidP="0054349F">
      <w:pPr>
        <w:ind w:firstLine="420"/>
        <w:rPr>
          <w:rFonts w:cs="Times New Roman"/>
        </w:rPr>
      </w:pPr>
    </w:p>
    <w:p w:rsidR="00832346" w:rsidRDefault="00832346" w:rsidP="0054349F">
      <w:pPr>
        <w:ind w:firstLine="420"/>
        <w:rPr>
          <w:rFonts w:cs="Times New Roman"/>
        </w:rPr>
      </w:pPr>
      <w:r>
        <w:rPr>
          <w:rFonts w:cs="宋体" w:hint="eastAsia"/>
        </w:rPr>
        <w:t>乌鸦并不是种受人欢迎的鸟，也绝不是个受欢迎的人。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要杀乌鸦的人一定不少。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乌鸦却在冷笑，道：“你放心，我死不了的，你应该担心的是你自己。”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燕十三道：“我自己？”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乌鸦道：“从这里到绿水湖并不远，这一路上已不会有人再替你付账了。”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曹冰一定已找到最迅速舒服的马车，走的一定是最快的一条路。</w:t>
      </w:r>
    </w:p>
    <w:p w:rsidR="00832346" w:rsidRDefault="00832346" w:rsidP="00697471">
      <w:pPr>
        <w:ind w:firstLine="420"/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一个囊空如洗的人，只凭两条腿赶路，就算能赶在曹冰前面，到了神剑山庄时，惟一还能击败的人，恐怕已只有他自己。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乌鸦道：“除非你的运气特别好，很快就能遇见一个骑着快马的有钱人，先抢他的钱，再夺他的马。”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燕十三笑了，道：“你放心，这种事我并不是做不出的。”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两个人忽然同时伸出手，紧紧握住。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乌鸦道：“你快去，只要你不死，我保证你一定还可以再见到我。”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燕十三道：“我若死了，一定会叫人把我的剑送给你。”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乌鸦道：“你是不是说过，一个快死的人，运气总是特别好？”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燕十三道：“我说过。”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乌鸦道：“看起来你的运气现在好像又要来了。”</w:t>
      </w:r>
    </w:p>
    <w:p w:rsidR="00832346" w:rsidRDefault="00832346" w:rsidP="0069747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来的是辆马车。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快马轻车，来得很快。他们刚听见车转马嘶，马车就已从山坳后转出来。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乌鸦道：“我相信这种事你是一定能做得出的。”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燕十三道：“当然。”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他嘴巴说得虽硬，其实真到了要做这种事的时候，他就傻了。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他实在不知道应该怎么动手？</w:t>
      </w:r>
    </w:p>
    <w:p w:rsidR="00832346" w:rsidRDefault="00832346" w:rsidP="00697471">
      <w:pPr>
        <w:ind w:firstLine="420"/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他忽然发现要做强盗也不是他以前想像中那么容易的事。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眼看着车马已将从他们身旁冲过去，他还连一点出手的意思都没有。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乌鸦皱眉道：“这种好运气绝不会有第二次的。”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燕十三道：“也许我……”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他的话还没有说出来，马车骤然在他们面前停下。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他并没有出手，马车居然自动停了下来。</w:t>
      </w:r>
    </w:p>
    <w:p w:rsidR="00832346" w:rsidRDefault="00832346" w:rsidP="00697471">
      <w:pPr>
        <w:ind w:firstLine="420"/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车厢中有个嘶哑而奇怪的声音道：“急着要赶路的人，就请上车来。”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乌鸦看着燕十三。</w:t>
      </w:r>
    </w:p>
    <w:p w:rsidR="00832346" w:rsidRDefault="00832346" w:rsidP="00697471">
      <w:pPr>
        <w:ind w:firstLine="420"/>
        <w:rPr>
          <w:rFonts w:cs="Times New Roman"/>
        </w:rPr>
      </w:pPr>
    </w:p>
    <w:p w:rsidR="00832346" w:rsidRDefault="00832346" w:rsidP="00697471">
      <w:pPr>
        <w:ind w:firstLine="420"/>
        <w:rPr>
          <w:rFonts w:cs="Times New Roman"/>
        </w:rPr>
      </w:pPr>
      <w:r>
        <w:rPr>
          <w:rFonts w:cs="宋体" w:hint="eastAsia"/>
        </w:rPr>
        <w:t>燕十三也看了看乌鸦。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乌鸦道：“运气特别好的人，也未必真的就快死了。”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车门已开，他一掠上车，大笑挥手：“只要我不死，我保证你也一定会再见到我的，就算你不想再见都不行。”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车厢里的人究竟是谁？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轻车快马。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干净舒服的车厢里，只有一个人，穿着件宽大的黑袍，用黑帕包着头，还用黑巾蒙着脸。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燕十三就在他对面坐下，只问了一句话：“你能不能尽快载我到翠云峰，绿水湖去？”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听到了这个字，燕十三就闭上了嘴。甚至连眼睛都闭了起来。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他本来有很多话应该问的，可是他居然连一句都没有问。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他并不是个好奇的人。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这黑衣人对他却显然有点好奇了，一双半露在黑巾外的眼睛，一直在盯着他。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这双眼睛很亮。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马车走得很快，燕十三一直闭着眼睛，也不知睡着了没有。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他没有睡着。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因为黑衣人从车垫下拿出一瓶酒开始喝的时候，他的喉结也开始在动。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睡着了的人是嗅不到酒香的。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黑衣人眼睛里有了笑意，把酒瓶递过去，道：“要不要喝两口？”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当然要。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燕十三伸手去拿酒瓶的时候，就好像快淹死的人去抓水中的浮木一样。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可是他的眼睛还没有张开来。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如果他张开眼来看看，就会发现这黑衣人的一双手也很好看。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无论多秀气的男人，都很少会有这么样一双手的。</w:t>
      </w:r>
    </w:p>
    <w:p w:rsidR="00832346" w:rsidRDefault="00832346" w:rsidP="00F6481B">
      <w:pPr>
        <w:ind w:firstLine="420"/>
        <w:rPr>
          <w:rFonts w:cs="Times New Roman"/>
        </w:rPr>
      </w:pPr>
    </w:p>
    <w:p w:rsidR="00832346" w:rsidRDefault="00832346" w:rsidP="00F6481B">
      <w:pPr>
        <w:ind w:firstLine="420"/>
        <w:rPr>
          <w:rFonts w:cs="Times New Roman"/>
        </w:rPr>
      </w:pPr>
      <w:r>
        <w:rPr>
          <w:rFonts w:cs="宋体" w:hint="eastAsia"/>
        </w:rPr>
        <w:t>事实上，这么好看的手，连女人都很少有，纤长秀美的手指，皮肤柔滑如丝缎。</w:t>
      </w:r>
    </w:p>
    <w:p w:rsidR="00832346" w:rsidRDefault="00832346" w:rsidP="00C4155D">
      <w:pPr>
        <w:rPr>
          <w:rFonts w:cs="Times New Roman"/>
        </w:rPr>
      </w:pPr>
    </w:p>
    <w:p w:rsidR="00832346" w:rsidRPr="008D7FD0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燕十三把酒瓶送回去的时候</w:t>
      </w:r>
      <w:r>
        <w:t>——</w:t>
      </w:r>
      <w:r>
        <w:rPr>
          <w:rFonts w:cs="宋体" w:hint="eastAsia"/>
        </w:rPr>
        <w:t>当然是个已经快空的酒瓶。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他碰到了这双手。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只要他还有一点感觉，就应该能感觉到这双手的柔滑纤美。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可是他好像连一点感觉都没有。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黑衣人又盯着他看了半天，忽然问道：“你是不是人？”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他的声音还是那么嘶哑而奇怪，有这么样一双手的人，本不该有这样的声音。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燕十三的回答很简单！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“我是人。”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“是不是活人？”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“到现在为止还是的！”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黑衣人道：“但你却不想知道我是谁。”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燕十三道：“我知道你也是个人，而且一定也是个活人。”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黑衣人道：“这就够了？”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燕十三道：“很够了。”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黑衣人道：“我的车马并不是偷来的，酒也不是偷来的，我为什么要无缘无故的请你上车，送你到绿水湖，而且还请你喝酒？”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燕十三道：“因为你高兴。”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黑衣人怔住了，怔了半天，忽然又吃吃的笑了起来。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现在她的声音已变了，变得娇美而动听。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现在无论谁都一定会知道她是个女人，而且一定是个很好看的女人。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好看的女人，男人总是喜欢看的。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黑衣人道：“你不想看看我是谁？”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燕十三道：“因为我不想惹麻烦。”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黑衣人道：“你知道我有麻烦？”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燕十三道：“一个无缘无故就请人坐车喝酒的人，多多少少总有点毛病。”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黑衣人道：“是有毛病？还是有麻烦？”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燕十三道：“一个有毛病的人，多多少少总会有点麻烦。”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黑衣人又笑了，笑声更动听：“也许你看过我之后，就会觉得纵然为我惹点麻烦，也是值得的。”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黑衣人道：“因为我是个女人，而且很好看。”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黑衣人道：“一个很好看的女人，总希望让别人看看她的。”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黑衣人道：“别人若是拒绝了她，她就一定会觉得是种侮辱，一定会很伤心。”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她轻轻叹了口气，道：“一个女人在伤心难受的时候，就往往会做出一些莫名其妙的事。”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燕十三道：“譬如说什么事？”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黑衣人道：“譬如说，她说不定会忽然把自己请来的客人赶下车去。”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燕十三也开始在叹气。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开始叹气的时候，他已睁开了眼睛</w:t>
      </w:r>
      <w:r>
        <w:t>——</w:t>
      </w:r>
      <w:r>
        <w:rPr>
          <w:rFonts w:cs="宋体" w:hint="eastAsia"/>
        </w:rPr>
        <w:t>一睁开立刻又闭上。就好像忽然见了鬼一样。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Pr="008D7FD0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因为他看见的，已经不是一个全身上下都包在黑衣服里的人。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他看见的当然也不是鬼。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无论天上地下，都找不出这么好看的鬼来。</w:t>
      </w:r>
    </w:p>
    <w:p w:rsidR="00832346" w:rsidRDefault="00832346" w:rsidP="008D7FD0">
      <w:pPr>
        <w:ind w:firstLine="420"/>
        <w:rPr>
          <w:rFonts w:cs="Times New Roman"/>
        </w:rPr>
      </w:pPr>
    </w:p>
    <w:p w:rsidR="00832346" w:rsidRDefault="00832346" w:rsidP="008D7FD0">
      <w:pPr>
        <w:ind w:firstLine="420"/>
        <w:rPr>
          <w:rFonts w:cs="Times New Roman"/>
        </w:rPr>
      </w:pPr>
      <w:r>
        <w:rPr>
          <w:rFonts w:cs="宋体" w:hint="eastAsia"/>
        </w:rPr>
        <w:t>他看见的是个女人。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一个赤裸的女人，全身上下连一块布都没有，黑布白布花布都没有。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F6B96">
      <w:pPr>
        <w:ind w:firstLine="420"/>
        <w:rPr>
          <w:rFonts w:cs="Times New Roman"/>
        </w:rPr>
      </w:pPr>
      <w:r>
        <w:rPr>
          <w:rFonts w:cs="宋体" w:hint="eastAsia"/>
        </w:rPr>
        <w:t>只有丝缎。</w:t>
      </w:r>
    </w:p>
    <w:p w:rsidR="00832346" w:rsidRDefault="00832346" w:rsidP="00CF6B96">
      <w:pPr>
        <w:ind w:firstLine="420"/>
        <w:rPr>
          <w:rFonts w:cs="Times New Roman"/>
        </w:rPr>
      </w:pPr>
    </w:p>
    <w:p w:rsidR="00832346" w:rsidRDefault="00832346" w:rsidP="00CF6B96">
      <w:pPr>
        <w:ind w:firstLine="420"/>
        <w:rPr>
          <w:rFonts w:cs="Times New Roman"/>
        </w:rPr>
      </w:pPr>
      <w:r>
        <w:rPr>
          <w:rFonts w:cs="宋体" w:hint="eastAsia"/>
        </w:rPr>
        <w:t>她全身上下的皮肤都光滑柔美如丝缎。</w:t>
      </w:r>
    </w:p>
    <w:p w:rsidR="00832346" w:rsidRDefault="00832346" w:rsidP="00CF6B96">
      <w:pPr>
        <w:ind w:firstLine="420"/>
        <w:rPr>
          <w:rFonts w:cs="Times New Roman"/>
        </w:rPr>
      </w:pPr>
    </w:p>
    <w:p w:rsidR="00832346" w:rsidRDefault="00832346" w:rsidP="00CF6B96">
      <w:pPr>
        <w:ind w:firstLine="420"/>
        <w:rPr>
          <w:rFonts w:cs="Times New Roman"/>
        </w:rPr>
      </w:pPr>
      <w:r>
        <w:rPr>
          <w:rFonts w:cs="宋体" w:hint="eastAsia"/>
        </w:rPr>
        <w:t>（六）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燕十三本来的名字当然并不是真的叫燕十三，可是他本来的名字也绝不是鲁男子，更不是柳下惠。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他见过女人。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各式各样的女人都见过，有的穿着衣服，也有的没穿衣服。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有的本来穿着衣服，后来却脱了下来。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有的甚至脱得很快。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一个赤裸的女人，本来绝不会让他这么样吃惊的。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他吃惊，并不是因为这女人太美，也并不是因为她的腰肢太细，乳房太丰满。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当然更不是因为她那双修长结实，曲线柔美的腿。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这些事只会让他心跳，不会让他吃惊。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他吃惊，只因为这女人是他见过的，刚刚遇见过的，还做了件让他吃惊的事。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这女人当然不会是慕容秋荻。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这女人赫然竟是夏侯星那温柔娴慧的妻子，火焰山，红云谷，夏侯世家的大少奶奶。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夏侯星的剑法也许并不算太可怕，但是他们的家族却很可怕。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火焰山，红云谷的夏侯氏，不但家世显赫，高手辈出，而且家规最严。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夏侯山庄中的人，无论走到哪里去，都不会受人轻慢侮辱。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夏侯山庄的女人走出来，别人更连看都不敢去多看一眼。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因为你若多看了一眼，你的眼珠子就很可能被挖出来。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所以无论谁忽然发现夏侯家里大少奶奶，就赤裸裸的坐在自己对面，都要吓一跳的。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坐在对面还好些。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现在薛可人居然已坐到他旁边来，坐得很近，他甚至已可感觉到她的呼吸。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552F88">
      <w:pPr>
        <w:ind w:firstLine="420"/>
        <w:rPr>
          <w:rFonts w:cs="Times New Roman"/>
        </w:rPr>
      </w:pPr>
      <w:r>
        <w:rPr>
          <w:rFonts w:cs="宋体" w:hint="eastAsia"/>
        </w:rPr>
        <w:t>就在他耳朵旁边呼吸</w:t>
      </w:r>
    </w:p>
    <w:p w:rsidR="00832346" w:rsidRDefault="00832346" w:rsidP="00552F8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rPr>
          <w:rFonts w:cs="宋体" w:hint="eastAsia"/>
        </w:rPr>
        <w:t>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燕十三却好像已经没有呼吸。</w:t>
      </w:r>
    </w:p>
    <w:p w:rsidR="00832346" w:rsidRDefault="00832346" w:rsidP="00AB7C49">
      <w:pPr>
        <w:ind w:firstLine="420"/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他并不笨，也不是很会自我陶醉的那种人。</w:t>
      </w:r>
    </w:p>
    <w:p w:rsidR="00832346" w:rsidRDefault="00832346" w:rsidP="00AB7C49">
      <w:pPr>
        <w:ind w:firstLine="420"/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他早已算准了坐上这辆马车后，多多少少总会有点麻烦的。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但他却不知道这麻烦究竟有多大。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现在他知道了。</w:t>
      </w:r>
    </w:p>
    <w:p w:rsidR="00832346" w:rsidRDefault="00832346" w:rsidP="00AB7C4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如果他早知道这麻烦有多大，他宁可爬到绿水湖去，也不会坐上这辆马车来。</w:t>
      </w:r>
    </w:p>
    <w:p w:rsidR="00832346" w:rsidRDefault="00832346" w:rsidP="00AB7C49">
      <w:pPr>
        <w:ind w:firstLine="420"/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  <w:sz w:val="24"/>
          <w:szCs w:val="24"/>
        </w:rPr>
      </w:pPr>
      <w:r w:rsidRPr="00AB7C49">
        <w:rPr>
          <w:rFonts w:cs="宋体" w:hint="eastAsia"/>
          <w:b/>
          <w:bCs/>
          <w:sz w:val="24"/>
          <w:szCs w:val="24"/>
        </w:rPr>
        <w:t>可人可怕</w:t>
      </w:r>
    </w:p>
    <w:p w:rsidR="00832346" w:rsidRDefault="00832346" w:rsidP="00AB7C49">
      <w:pPr>
        <w:ind w:firstLine="420"/>
        <w:rPr>
          <w:rFonts w:cs="Times New Roman"/>
          <w:sz w:val="24"/>
          <w:szCs w:val="24"/>
        </w:rPr>
      </w:pPr>
    </w:p>
    <w:p w:rsidR="00832346" w:rsidRPr="00AB7C49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一个赤裸的美女，依偎在你身旁，在你的耳畔轻轻呼吸。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这是多么绮丽的风光，多么温柔的滋味。</w:t>
      </w:r>
    </w:p>
    <w:p w:rsidR="00832346" w:rsidRDefault="00832346" w:rsidP="00AB7C49">
      <w:pPr>
        <w:ind w:firstLine="420"/>
        <w:rPr>
          <w:rFonts w:cs="Times New Roman"/>
        </w:rPr>
      </w:pPr>
    </w:p>
    <w:p w:rsidR="00832346" w:rsidRDefault="00832346" w:rsidP="00AB7C49">
      <w:pPr>
        <w:ind w:firstLine="420"/>
        <w:rPr>
          <w:rFonts w:cs="Times New Roman"/>
        </w:rPr>
      </w:pPr>
      <w:r>
        <w:rPr>
          <w:rFonts w:cs="宋体" w:hint="eastAsia"/>
        </w:rPr>
        <w:t>如果说燕十三一点都不动心，那一定是骗人的话，不但别人不信，连他自己都不信。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就算他明知道女人很危险，危险得就是座随时都会爆破的火山。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就算他能不呼吸，不去嗅她身上散发出的香气，可是他不能让自己的心不动，不跳。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37A20">
      <w:pPr>
        <w:ind w:firstLine="420"/>
        <w:rPr>
          <w:rFonts w:cs="Times New Roman"/>
        </w:rPr>
      </w:pPr>
      <w:r>
        <w:rPr>
          <w:rFonts w:cs="宋体" w:hint="eastAsia"/>
        </w:rPr>
        <w:t>他心跳得很快。</w:t>
      </w:r>
    </w:p>
    <w:p w:rsidR="00832346" w:rsidRDefault="00832346" w:rsidP="00C37A20">
      <w:pPr>
        <w:ind w:firstLine="420"/>
        <w:rPr>
          <w:rFonts w:cs="Times New Roman"/>
        </w:rPr>
      </w:pPr>
    </w:p>
    <w:p w:rsidR="00832346" w:rsidRDefault="00832346" w:rsidP="00C37A20">
      <w:pPr>
        <w:ind w:firstLine="420"/>
        <w:rPr>
          <w:rFonts w:cs="Times New Roman"/>
        </w:rPr>
      </w:pPr>
      <w:r>
        <w:rPr>
          <w:rFonts w:cs="宋体" w:hint="eastAsia"/>
        </w:rPr>
        <w:t>如果他早知道会有这种事发生，他的确是绝不会坐上这辆马车来的。</w:t>
      </w:r>
    </w:p>
    <w:p w:rsidR="00832346" w:rsidRDefault="00832346" w:rsidP="00C37A20">
      <w:pPr>
        <w:ind w:firstLine="420"/>
        <w:rPr>
          <w:rFonts w:cs="Times New Roman"/>
        </w:rPr>
      </w:pPr>
    </w:p>
    <w:p w:rsidR="00832346" w:rsidRDefault="00832346" w:rsidP="00C37A20">
      <w:pPr>
        <w:ind w:firstLine="420"/>
        <w:rPr>
          <w:rFonts w:cs="Times New Roman"/>
        </w:rPr>
      </w:pPr>
      <w:r>
        <w:rPr>
          <w:rFonts w:cs="宋体" w:hint="eastAsia"/>
        </w:rPr>
        <w:t>可是他现在已经坐上来了。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他耳畔不但有呼吸，还有细语：“你为什么不看我？你不敢？”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燕十三的眼睛已经睁开来，已经在看着她。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薛可人笑了，嫣然道：“你总算还是个男人，总算还有点胆子。”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燕十三苦笑道：“可是我就算看三天三夜，我也看不出。”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薛可人道：“看不出什么？”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燕十三道：“看不出你究竟是不是个人。”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薛可人道：“你应该看得出的。”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她挺起胸膛，伸直双腿：“如果我不是人，你看我像什么？”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只要有眼睛的，都应该看得出她不但是个人，是个女人，是个活女人，而且还是个女人中的女人，每分每寸都是女人。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燕十三道：“你很像是个女人，可是你做的事却不像。”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薛可人道：“你想不通我为什么要这样做？”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燕十三道：“如果我能想得出，我也不是人了。”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薛可人道：“你认为你自己很丑？”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燕十三道：“还不算太丑。”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薛可人道：“很老？”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燕十三道：“也不算太老。”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薛可人道：“有没有什么缺陷？”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薛可人道：“有没有女人喜欢过你？”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燕十三道：“有几个。”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薛可人道：“那么你奇怪的是什么？”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燕十三道：“如果你是别的女人，我非但不会奇怪，而且也不会客气，可惜你……”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薛可人道：“我怎么样？”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燕十三道：“你有丈夫。”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薛可人道：“女人迟早总要嫁人的，嫁了人后，就一定会有丈夫。”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这好像是废话，却不是。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因为她下面一句话问得很绝：“如果她嫁的不是个人，她算不算有丈夫？”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这句话问得真够绝，下面还有更绝的：“如果一个女人嫁给了一条猪，一条狗，一块木头，她能不能算有丈夫？”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燕十三实在不知道应该怎么回答，他只有反问：“夏侯星是猪？”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71A2">
      <w:pPr>
        <w:ind w:firstLine="420"/>
        <w:rPr>
          <w:rFonts w:cs="Times New Roman"/>
        </w:rPr>
      </w:pPr>
      <w:r>
        <w:rPr>
          <w:rFonts w:cs="宋体" w:hint="eastAsia"/>
        </w:rPr>
        <w:t>薛可人道：“不是。”</w:t>
      </w:r>
    </w:p>
    <w:p w:rsidR="00832346" w:rsidRDefault="00832346" w:rsidP="007671A2">
      <w:pPr>
        <w:ind w:firstLine="420"/>
        <w:rPr>
          <w:rFonts w:cs="Times New Roman"/>
        </w:rPr>
      </w:pPr>
    </w:p>
    <w:p w:rsidR="00832346" w:rsidRDefault="00832346" w:rsidP="007671A2">
      <w:pPr>
        <w:ind w:firstLine="420"/>
        <w:rPr>
          <w:rFonts w:cs="Times New Roman"/>
        </w:rPr>
      </w:pPr>
      <w:r>
        <w:rPr>
          <w:rFonts w:cs="宋体" w:hint="eastAsia"/>
        </w:rPr>
        <w:t>燕十三道：“是木头？”</w:t>
      </w:r>
    </w:p>
    <w:p w:rsidR="00832346" w:rsidRDefault="00832346" w:rsidP="007671A2">
      <w:pPr>
        <w:ind w:firstLine="420"/>
        <w:rPr>
          <w:rFonts w:cs="Times New Roman"/>
        </w:rPr>
      </w:pPr>
    </w:p>
    <w:p w:rsidR="00832346" w:rsidRDefault="00832346" w:rsidP="007671A2">
      <w:pPr>
        <w:ind w:firstLine="420"/>
        <w:rPr>
          <w:rFonts w:cs="Times New Roman"/>
        </w:rPr>
      </w:pPr>
      <w:r>
        <w:rPr>
          <w:rFonts w:cs="宋体" w:hint="eastAsia"/>
        </w:rPr>
        <w:t>薛可人道：“也不是。”</w:t>
      </w:r>
    </w:p>
    <w:p w:rsidR="00832346" w:rsidRDefault="00832346" w:rsidP="007671A2">
      <w:pPr>
        <w:ind w:firstLine="420"/>
        <w:rPr>
          <w:rFonts w:cs="Times New Roman"/>
        </w:rPr>
      </w:pPr>
    </w:p>
    <w:p w:rsidR="00832346" w:rsidRDefault="00832346" w:rsidP="007671A2">
      <w:pPr>
        <w:ind w:firstLine="420"/>
        <w:rPr>
          <w:rFonts w:cs="Times New Roman"/>
        </w:rPr>
      </w:pPr>
      <w:r>
        <w:rPr>
          <w:rFonts w:cs="宋体" w:hint="eastAsia"/>
        </w:rPr>
        <w:t>燕十三道：“那么他是狗？”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薛可人叹了口气，道：“如果他是狗，也许反倒好一点。”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薛可人道：“因为狗至少还懂一点人意，有一点人性。”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她咬着嘴唇，显得悲哀，又怨恨：“夏侯星比猪还懒，比木头还不解温柔，比狗还会咬人，却偏偏还要装出一副很了不起的样子，我嫁给他三年，每天都恨不得溜走。”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燕十三道：“你为什么不溜？”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薛可人道：“因为我从来都没有机会，平时他从来都不许我离开他一步。”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13FC6">
      <w:pPr>
        <w:ind w:firstLine="420"/>
        <w:rPr>
          <w:rFonts w:cs="Times New Roman"/>
        </w:rPr>
      </w:pPr>
      <w:r>
        <w:rPr>
          <w:rFonts w:cs="宋体" w:hint="eastAsia"/>
        </w:rPr>
        <w:t>燕十三又在找，找那瓶还没有完全被他喝光的酒。他想用酒瓶塞住自己的嘴。</w:t>
      </w:r>
    </w:p>
    <w:p w:rsidR="00832346" w:rsidRDefault="00832346" w:rsidP="00A13FC6">
      <w:pPr>
        <w:ind w:firstLine="420"/>
        <w:rPr>
          <w:rFonts w:cs="Times New Roman"/>
        </w:rPr>
      </w:pPr>
    </w:p>
    <w:p w:rsidR="00832346" w:rsidRDefault="00832346" w:rsidP="00A13FC6">
      <w:pPr>
        <w:ind w:firstLine="420"/>
        <w:rPr>
          <w:rFonts w:cs="Times New Roman"/>
        </w:rPr>
      </w:pPr>
      <w:r>
        <w:rPr>
          <w:rFonts w:cs="宋体" w:hint="eastAsia"/>
        </w:rPr>
        <w:t>因为他实在不知道应该说什么。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酒瓶就在他对面，他很快就找到了，却已不能用酒瓶塞住自己的嘴。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因为他的嘴已经被另外一样东西塞住，一样又香又软的东西。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大多数男人的嘴被这样东西塞住时，通常都只会有一种反应。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一种婴儿的反应。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13FC6">
      <w:pPr>
        <w:ind w:firstLine="420"/>
        <w:rPr>
          <w:rFonts w:cs="Times New Roman"/>
        </w:rPr>
      </w:pPr>
      <w:r>
        <w:rPr>
          <w:rFonts w:cs="宋体" w:hint="eastAsia"/>
        </w:rPr>
        <w:t>可是燕十三的反应却不同。</w:t>
      </w:r>
    </w:p>
    <w:p w:rsidR="00832346" w:rsidRDefault="00832346" w:rsidP="00A13FC6">
      <w:pPr>
        <w:ind w:firstLine="420"/>
        <w:rPr>
          <w:rFonts w:cs="Times New Roman"/>
        </w:rPr>
      </w:pPr>
    </w:p>
    <w:p w:rsidR="00832346" w:rsidRDefault="00832346" w:rsidP="00A13FC6">
      <w:pPr>
        <w:ind w:firstLine="420"/>
        <w:rPr>
          <w:rFonts w:cs="Times New Roman"/>
        </w:rPr>
      </w:pPr>
      <w:r>
        <w:rPr>
          <w:rFonts w:cs="宋体" w:hint="eastAsia"/>
        </w:rPr>
        <w:t>他的反应就好像嘴里忽然钻入条毒蛇。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很毒很毒的毒蛇。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这种反应并不太正常，也不太令人愉快。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薛可人几乎已经要生气了，撅起嘴道：“我有毒？”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燕十三道：“好像没有。”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燕十三道：“大概也没有。”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薛可人道：“你怕什么？”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燕十三道：“我只不过想知道一件事。”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燕十三道：“我只想知道你究竟想要我干什么？”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薛可人道：“你以为我这么样对你，只因为我想要你替我做件事？”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13FC6">
      <w:pPr>
        <w:ind w:firstLine="420"/>
        <w:rPr>
          <w:rFonts w:cs="Times New Roman"/>
        </w:rPr>
      </w:pPr>
      <w:r>
        <w:rPr>
          <w:rFonts w:cs="宋体" w:hint="eastAsia"/>
        </w:rPr>
        <w:t>笑笑的意思，就是承认的意思。</w:t>
      </w:r>
    </w:p>
    <w:p w:rsidR="00832346" w:rsidRDefault="00832346" w:rsidP="00A13FC6">
      <w:pPr>
        <w:ind w:firstLine="420"/>
        <w:rPr>
          <w:rFonts w:cs="Times New Roman"/>
        </w:rPr>
      </w:pPr>
    </w:p>
    <w:p w:rsidR="00832346" w:rsidRDefault="00832346" w:rsidP="00A13FC6">
      <w:pPr>
        <w:ind w:firstLine="420"/>
        <w:rPr>
          <w:rFonts w:cs="Times New Roman"/>
        </w:rPr>
      </w:pPr>
      <w:r>
        <w:rPr>
          <w:rFonts w:cs="宋体" w:hint="eastAsia"/>
        </w:rPr>
        <w:t>薛可人生气了，真的生气了，自己一个人生了半天气，还想继续生下去。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只可惜一个人生气也没什么太大的意思，所以她终于说了老实话。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她说：“其实这并不是我第一次溜走，我已经溜过七次。”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薛可人道：“你猜我被抓回去几次？”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燕十三道：“七次。”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薛可人叹了口气，道：“夏侯星这个人别的本事没有，只有一样最大的本事！”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薛可人道：“不管我溜到哪里，他都有本事把我抓回去。”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燕十三又笑笑，道：“这本事倒真不小。”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薛可人道：“所以这次他迟早一定还是会找到我的。幸好这次已不同了。”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燕十三道：“有什么不同？”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薛可人道：“这次他抓住我的时候，我已经是你的人。”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她不让燕十三否认，立刻又解释：“至少他总会认为我已经是你的人。”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燕十三没有笑，可是也不能否认。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不管谁看见他们现在这样子，都绝不会有第二种想法的。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薛可人道：“他这人还有另外一种本事，他很会吃醋。”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这种本事男人通常都有的。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薛可人道：“所以他看见我们这样子，一定会杀了你。”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燕十三也只有同意。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薛可人道：“如果别人要杀你，而且非要杀你不可，你怎么办？”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她自己替他回答：“你当然也只有杀了他。”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燕十三在叹气。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现在他总算已明白她的意思。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薛可人柔声道：“可是你也用不着叹气，因为你并没有吃亏，有很多男人都愿意为了我这样的女孩子杀人的。”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燕十三道：“我相信一定有很多男人会，可是我……”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薛可人道：“你也一样！”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燕十三道：“你怎么知道我也一样？”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薛可人道：“因为到了那时候，你根本就没有选择的余地。”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她搂住了他的脖子：“到了那时候，你不杀他，他也要杀你，所以你现在还不如……”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她没有说下去，并不是因为有样东西塞住了她的嘴，而是因为她的嘴堵住了别人的嘴。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这次燕十三并没有把她当毒蛇，这次他好像已经想通了。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可惜就在这时候，拉车的马忽然一声惊嘶。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他一惊回头，就看见一只车轮子在窗口外从他们马车旁滚到前面去。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就是他们这辆马车的轮子。</w:t>
      </w:r>
    </w:p>
    <w:p w:rsidR="00832346" w:rsidRDefault="00832346" w:rsidP="005C27A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就在他看见这只轮子滚出去的时候，他们的马车已冲入道旁，倒了下去。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马车倒下去车窗就变得在上面了。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一个人正在上面冷冷的看着他们，英俊冷漠的脸，充满了怨毒的眼睛。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薛可人叹了口气，道：“你看他是不是真的有本事？”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燕十三只有苦笑，道：“是的。”</w:t>
      </w:r>
    </w:p>
    <w:p w:rsidR="00832346" w:rsidRDefault="00832346" w:rsidP="005C27A0">
      <w:pPr>
        <w:ind w:firstLine="420"/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夏侯星是世家子弟。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世家子弟通常都很有教养，很少说粗话的，就算叫人“滚”的时候，通常也会说“请”。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可是不管什么人总有风度欠佳的时候，现在夏侯星无疑就到了这种时候。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到现在他还没有跳起来破口大骂，实在已经很不容易。</w:t>
      </w:r>
    </w:p>
    <w:p w:rsidR="00832346" w:rsidRDefault="00832346" w:rsidP="005C27A0">
      <w:pPr>
        <w:ind w:firstLine="420"/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他只不过骂了句：“贱人，滚出来。”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薛可人居然很听话，要她出来，她立刻就出来。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她身上连一寸布都没有。</w:t>
      </w:r>
    </w:p>
    <w:p w:rsidR="00832346" w:rsidRDefault="00832346" w:rsidP="005C27A0">
      <w:pPr>
        <w:ind w:firstLine="420"/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夏侯星又急了，大吼道：“不许出来。”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薛可人叹了口气，道：“你知道我是一向最听你话的，可是现在你又叫我滚出去，又不许我出去，我怎么办呢？”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夏侯星苍白的脸已气得发紫，指着燕十三，道：“你……你……你……”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他本就不是个会说话的人，现在又急又气，连话都说不出了。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薛可人道：“看样子他是要你滚出去。”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燕十三道：“绝不是。”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薛可人道：“不是？”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燕十三道：“因为我既不是贱人，也不会滚。”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他笑了笑，又道：“我知道夏侯公子一向是个有教养的人，如果他要我出去，一定会客客气气的说个请字。”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夏侯星的脸又由紫发白，握紧双拳，道：“请，请，请，请……”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他一回说了十七八个“请”字，燕十三早已出来了，他还在不停的说。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燕十三又笑了，道：“你究竟要请我干什么？”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C27A0">
      <w:pPr>
        <w:ind w:firstLine="420"/>
        <w:rPr>
          <w:rFonts w:cs="Times New Roman"/>
        </w:rPr>
      </w:pPr>
      <w:r>
        <w:rPr>
          <w:rFonts w:cs="宋体" w:hint="eastAsia"/>
        </w:rPr>
        <w:t>夏侯星道：“我要请你去死。”</w:t>
      </w:r>
    </w:p>
    <w:p w:rsidR="00832346" w:rsidRDefault="00832346" w:rsidP="005C27A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道路前面，远远停着辆马车，车门上还印着夏侯世家的标志。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那孩子和赶车的都坐在前面的车座上，瞪着燕十三。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赶车的是个白发苍苍，又瘦又小的老头子，干这行也不知有多少年了，赶起车来，绝不会比任何一个年轻小伙子差劲。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那孩子身手灵活，当然也练过武。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但是他们却绝对没法子帮夏侯星出手的，所以燕十三要对付的，还是只有夏侯星一个人。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这点让燕十三觉得很放心。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夏侯星虽然并不容易对付，那柄千蛇剑更是件极可怕的外门兵器。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可是就凭他一个人，一柄剑，燕十三并没有十分放在心上。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他只觉得这件事有一点不对。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虽然他对夏侯星这个人也并没什么好感，可是为了一个女人去杀她的丈夫……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他没有时间再考虑下去。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夏侯星的千蛇剑，已如带着满天银雨的千百条毒蛇般向他击来。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他本来可以用夺命十三剑中的任何一式去破解这一招的。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可是就在这一瞬间，他忽然有了种奇怪的想法</w:t>
      </w:r>
      <w:r>
        <w:t>——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曹冰可以用乌鸦试剑，我为什么不能乘此机会，试试三少爷那一剑的威力？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就在他开始有这种想法时，他的剑已挥出，如清风般自然，如夕阳般绚丽。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他用的正是三少爷那一剑。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这一剑他用得并不纯熟，连他自己使出时，都没有感觉到它的威力。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他立刻就感觉到了。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夏侯星那毒蛇般的攻击，忽然间就已在这清风般的剑光下完全瓦解，就像是柳絮被吹散在春风中，冰雪被溶化在阳光下。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夏侯星的人竟也被震得飞了出去，远远的飞出七八丈，跌在他自己的马车顶上。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燕十三自己也吃了一惊。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老车夫忙着去照顾夏侯星，孩子瞪大了眼睛，吃惊的看着他。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薛可人在叹气，微笑着叹气，叹气是假的，笑是真的。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她笑得真甜：“想不到你的剑法比我想像中还要高得多。”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燕十三叹息着笑道：“我也想不到。”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他的叹息并不假，笑却是苦的。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他自己知道，若是用自己的夺命十三剑，随便用哪一招，都绝不会有这样的威力。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如果没有慕容秋荻的指点，他怎么能抵挡这一剑？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现在他就算能击败三少爷，那种胜利又是什么滋味？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燕十三的心里也有点发苦，手腕一转，利剑入鞘。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他根本没有再去注意夏侯星，他已不再将这个人放在心上。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想不到等他抬起头来时，夏侯星又已站在他面前，冷冷的看着他。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燕十三叹了口气，道：“你还想干什么？”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燕十三道：“还想请我去死？”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夏侯星这次居然沉住了气，冷冷道：“阁下刚才用的那一剑，的确是天下无双的剑法！”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燕十三不能否认。</w:t>
      </w:r>
    </w:p>
    <w:p w:rsidR="00832346" w:rsidRDefault="00832346" w:rsidP="00B81EFF">
      <w:pPr>
        <w:ind w:firstLine="420"/>
        <w:rPr>
          <w:rFonts w:cs="Times New Roman"/>
        </w:rPr>
      </w:pPr>
    </w:p>
    <w:p w:rsidR="00832346" w:rsidRDefault="00832346" w:rsidP="00B81EFF">
      <w:pPr>
        <w:ind w:firstLine="420"/>
        <w:rPr>
          <w:rFonts w:cs="Times New Roman"/>
        </w:rPr>
      </w:pPr>
      <w:r>
        <w:rPr>
          <w:rFonts w:cs="宋体" w:hint="eastAsia"/>
        </w:rPr>
        <w:t>这不但是句真话，也是句恭维话，可是他听了心里并不舒服。因为那并不是他的剑法。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夏侯星又道：“在下此来，就因还想领教领教阁下刚才那一剑。”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燕十三道：“你还想再接那一剑？”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这当然并不是真笑，也不是冷笑，更不是苦笑。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这种笑只不过是种掩饰，掩饰他的思想。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这小子居然敢再来尝试那一剑，若不是发了疯，就一定是有了把握。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他看来并不像发了疯的样子。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难道他也已想出了那一剑的破法，而且自觉很有把握？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燕十三的心动了。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他实在也很想看看世上还有什么别的法子能破这一剑！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夏侯星还在等着他答复。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燕十三只说了一个字：“请。”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这个字说出口，夏侯星已出手，千蛇剑又化作了满天银蛇飞舞。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这一剑看来好像是虚招。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燕十三看得出，却不在乎。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不管对方用的是虚招实招都一样，三少爷的那一剑都一样可以对付。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这次他用得当然比较纯熟。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就在他一剑挥出，开始变化时，“卡”的一响，满天银蛇已合成一柄剑。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剑光凝住，一剑刺出。简简单单的一剑，简单而笨拙，刺的却正是三少爷这一剑惟一的破绽。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燕十三真的吃惊了。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夏侯星用的这种破法，竟和他自己在慕容秋荻面前施展出的完全一样。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连慕容秋荻都承认这是三少爷那一剑惟一的破法。现在他自己用的正是三少爷那一剑。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夏侯星却用了他自己想出的破法来刺杀他。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75FE">
      <w:pPr>
        <w:ind w:firstLine="420"/>
        <w:rPr>
          <w:rFonts w:cs="Times New Roman"/>
        </w:rPr>
      </w:pPr>
      <w:r>
        <w:rPr>
          <w:rFonts w:cs="宋体" w:hint="eastAsia"/>
        </w:rPr>
        <w:t>现在他的剑式已发动，连改变都无法改变了，难道他竟要死在自己想出的剑式下？</w:t>
      </w:r>
    </w:p>
    <w:p w:rsidR="00832346" w:rsidRDefault="00832346" w:rsidP="003375F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他没有死！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他明明知道自己用的这一剑中有破绽，明明知道对方这一剑刺的就是这致命的一点。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可是对方这一剑刺入这一点后，他用的这一剑忽然又有了变化。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一种连他自己都想不到的变化，也绝不是他自己想出来的变化。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那是这一剑本身变化中的变化。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那就像是高山上的流水奔泉，流下来时，你明明看见其中有空隙，可是等到你的手伸过去时，流泉早已填满了这空隙。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“叮”的一声响。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千蛇剑断了，断成了千百片碎片，夏侯星的人又被震得飞了出去，飞得更远。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这一次老车夫也在吃惊的看着他，竟忘记去照顾夏侯星了。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这一次薛可人不但在笑，而且在拍手。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可是这一次燕十三自己的心却沉了下去，沉入了冰冷的湖底。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现在他才明白，三少爷那一剑中的破绽，根本就不是破绽。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现在他才明白，世上根本没有人能破这一剑。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绝对没有任何人！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他若想去破，就是去送死，曹冰若是去了，也已死定了！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如果能破那一剑，是他的光荣，如果不能破，死的也应该是他。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夏侯星倒在地上，还没站起来，嘴角正在淌着血。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老车夫和孩子却已被吓呆了。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可是拉车的马，却还是好好的，无论谁都看得出那是匹久经训练的好马。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他想去抢这匹马。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他更急着赶到神剑山庄去，就算是去送死，他也要赶去。</w:t>
      </w:r>
    </w:p>
    <w:p w:rsidR="00832346" w:rsidRDefault="00832346" w:rsidP="00EB0F18">
      <w:pPr>
        <w:ind w:firstLine="420"/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他绝不能让曹冰替他死，因为他是江湖人，江湖人总有自己独特的想法。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就在这时，他听见有人在咳嗽。</w:t>
      </w:r>
    </w:p>
    <w:p w:rsidR="00832346" w:rsidRDefault="00832346" w:rsidP="00EB0F18">
      <w:pPr>
        <w:ind w:firstLine="420"/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一个穿得又脏又破，满身又臭又脏的流浪汉，不停的咳嗽着，从树林里走出来。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刚才他们都没有看见这个人。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刚才树林里好像根本就没有人，可是现在这个人却明明从树林里走出来了。</w:t>
      </w:r>
    </w:p>
    <w:p w:rsidR="00832346" w:rsidRDefault="00832346" w:rsidP="00EB0F18">
      <w:pPr>
        <w:ind w:firstLine="420"/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他走得很慢，咳嗽得很厉害。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刚才那一场惊心动魄的恶斗，惊虹满天的剑光，他也好像没看见。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现在这些人他也好像没看见。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赤裸的美女，身子至少已有一半露在车窗外。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他没看见。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绝代的剑客，掌中还握着那柄杀气森森的剑。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他也没看见。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他眼睛里好像只看见了一个人</w:t>
      </w:r>
      <w:r>
        <w:t>——</w:t>
      </w:r>
      <w:r>
        <w:rPr>
          <w:rFonts w:cs="宋体" w:hint="eastAsia"/>
        </w:rPr>
        <w:t>看见了那个又小又瘦的老车夫。</w:t>
      </w:r>
    </w:p>
    <w:p w:rsidR="00832346" w:rsidRDefault="00832346" w:rsidP="00EB0F18">
      <w:pPr>
        <w:ind w:firstLine="420"/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老车夫的身子已吓得缩成了一团，还在不停的发抖。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这流浪汉不停的咳嗽着，慢慢的走过去，忽然站住，站在车前。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老车夫更吃惊，吃惊的看着他。</w:t>
      </w:r>
    </w:p>
    <w:p w:rsidR="00832346" w:rsidRDefault="00832346" w:rsidP="00EB0F18">
      <w:pPr>
        <w:ind w:firstLine="420"/>
        <w:rPr>
          <w:rFonts w:cs="Times New Roman"/>
        </w:rPr>
      </w:pPr>
    </w:p>
    <w:p w:rsidR="00832346" w:rsidRDefault="00832346" w:rsidP="00EB0F18">
      <w:pPr>
        <w:ind w:firstLine="420"/>
        <w:rPr>
          <w:rFonts w:cs="Times New Roman"/>
        </w:rPr>
      </w:pPr>
      <w:r>
        <w:rPr>
          <w:rFonts w:cs="宋体" w:hint="eastAsia"/>
        </w:rPr>
        <w:t>他咳嗽总算停止了一下，忽然对这老车夫笑了笑，道：“好。”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老车夫道：“好？好什么？什么好？”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流浪汉道：“你好。”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老车夫道：“我什么地方好？”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流浪汉道：“你什么地方都好。”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老车夫苦笑，还没有开口，流浪汉又道：“刚才若是你自己去，现在那个人已死了。”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一句话还未说完，他又开始不停的咳嗽，慢慢的走开了。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8BE">
      <w:pPr>
        <w:ind w:firstLine="420"/>
        <w:rPr>
          <w:rFonts w:cs="Times New Roman"/>
        </w:rPr>
      </w:pPr>
      <w:r>
        <w:rPr>
          <w:rFonts w:cs="宋体" w:hint="eastAsia"/>
        </w:rPr>
        <w:t>老车夫吃惊的看着他。</w:t>
      </w:r>
    </w:p>
    <w:p w:rsidR="00832346" w:rsidRDefault="00832346" w:rsidP="007658BE">
      <w:pPr>
        <w:ind w:firstLine="420"/>
        <w:rPr>
          <w:rFonts w:cs="Times New Roman"/>
        </w:rPr>
      </w:pPr>
    </w:p>
    <w:p w:rsidR="00832346" w:rsidRDefault="00832346" w:rsidP="007658BE">
      <w:pPr>
        <w:ind w:firstLine="420"/>
        <w:rPr>
          <w:rFonts w:cs="Times New Roman"/>
        </w:rPr>
      </w:pPr>
      <w:r>
        <w:rPr>
          <w:rFonts w:cs="宋体" w:hint="eastAsia"/>
        </w:rPr>
        <w:t>每个人都在吃惊的看着他。好像都听不懂他在说什么！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8BE">
      <w:pPr>
        <w:ind w:firstLine="420"/>
        <w:rPr>
          <w:rFonts w:cs="Times New Roman"/>
        </w:rPr>
      </w:pPr>
      <w:r>
        <w:rPr>
          <w:rFonts w:cs="宋体" w:hint="eastAsia"/>
        </w:rPr>
        <w:t>燕十三却好像似懂非懂，正想追过去再问问他。这个人却已连影子都看不见了。</w:t>
      </w:r>
    </w:p>
    <w:p w:rsidR="00832346" w:rsidRDefault="00832346" w:rsidP="007658BE">
      <w:pPr>
        <w:ind w:firstLine="420"/>
        <w:rPr>
          <w:rFonts w:cs="Times New Roman"/>
        </w:rPr>
      </w:pPr>
    </w:p>
    <w:p w:rsidR="00832346" w:rsidRDefault="00832346" w:rsidP="007658BE">
      <w:pPr>
        <w:ind w:firstLine="420"/>
        <w:rPr>
          <w:rFonts w:cs="Times New Roman"/>
        </w:rPr>
      </w:pPr>
      <w:r>
        <w:rPr>
          <w:rFonts w:cs="宋体" w:hint="eastAsia"/>
        </w:rPr>
        <w:t>他走得虽然慢，可是一霎眼间就已连影子都看不见了，甚至连咳嗽声都已听不见。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薛可人在喃喃自语：“奇怪奇怪，这个人我怎么看起来很面熟？”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老车夫也在喃喃自语：“奇怪奇怪，这个人究竟在说什么？”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燕十三已到了他面前，道：“他说的话别人也许不懂，可是我懂。”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燕十三道：“不但我懂，你也懂。”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老车夫闭上了嘴，又在用惊诧的眼光在看着他。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燕十三道：“二十年前，红云谷最强的高手，并不是现在的庄主夏侯重山。”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老车夫道：“不是老庄主是谁？”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燕十三道：“是他的弟弟夏侯飞山。”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燕十三道：“可是夏侯飞山在二十年前就已忽然失踪，至今没有人知道他的下落。”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老车夫叹了口气，道：“只怕他老人家早已死了很久了！”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燕十三道：“江湖中人都以为他已死了，现在我才知道他并没有死。”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老车夫道：“你怎么知道？”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燕十三道：“因为我已知道他的下落。”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老车夫道：“他老人家在哪里？”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燕十三道：“就在这里！”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4C9A">
      <w:pPr>
        <w:ind w:firstLine="420"/>
        <w:rPr>
          <w:rFonts w:cs="Times New Roman"/>
        </w:rPr>
      </w:pPr>
      <w:r>
        <w:rPr>
          <w:rFonts w:cs="宋体" w:hint="eastAsia"/>
        </w:rPr>
        <w:t>他盯着老车夫的眼睛，一字字道：“夏侯飞山就是你！”</w:t>
      </w:r>
    </w:p>
    <w:p w:rsidR="00832346" w:rsidRDefault="00832346" w:rsidP="00F44C9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暮色渐临，风渐冷。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这老车夫畏缩的身子却渐渐挺直，苍老疲倦的眼睛里忽然发出了光。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一种只有真正的高手才能发射出的光。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燕十三道：“远在二十年前，你就已会过夺命十三剑。”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他又解释：“二十年前，华山绝岭，你和我先父那一战，别人不知道，我知道。”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老车夫的手握紧。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燕十三道：“那一战你败在先父剑下，这二十年来，你对夺命十三剑一定研究得很透彻，因为你一直都想找机会复仇！”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老车夫忽然叹了口气，道：“只可惜他死得太早了些。”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燕十三道：“就因为你对夺命十三剑研究得很透彻，所以你才知道，十三剑外，还有第十四剑，所以你才能想得出刚才那一招破法。”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他叹了口气，道：“除了你之外，世上只怕再也没有第二个人。”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老车夫并不否认。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燕十三道：“薛可人无论逃到哪里，都逃不过夏侯星的手掌，当然也是因为你。”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燕十三道：“火焰神鹰夏侯飞山追捕搜索的本事，二十年前，江湖中就已很少有人能比得上。”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老车夫淡淡道：“你知道的事好像真不少。”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燕十三道：“的确不少！”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老车夫眼睛里忽又射出利剑般的寒光，道：“你也知道我为什么要忽然失踪的？失踪后为什么还要屈身为奴，做夏侯星的车夫？”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4C9A">
      <w:pPr>
        <w:ind w:firstLine="420"/>
        <w:rPr>
          <w:rFonts w:cs="Times New Roman"/>
        </w:rPr>
      </w:pPr>
      <w:r>
        <w:rPr>
          <w:rFonts w:cs="宋体" w:hint="eastAsia"/>
        </w:rPr>
        <w:t>燕十三淡淡道：“这些事我不必知道。”</w:t>
      </w:r>
    </w:p>
    <w:p w:rsidR="00832346" w:rsidRDefault="00832346" w:rsidP="00F44C9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4C9A">
      <w:pPr>
        <w:ind w:firstLine="420"/>
        <w:rPr>
          <w:rFonts w:cs="Times New Roman"/>
        </w:rPr>
      </w:pPr>
      <w:r>
        <w:rPr>
          <w:rFonts w:cs="宋体" w:hint="eastAsia"/>
        </w:rPr>
        <w:t>这些事他的确不必知道，因为这是别人的秘密，别人的隐私。</w:t>
      </w:r>
    </w:p>
    <w:p w:rsidR="00832346" w:rsidRDefault="00832346" w:rsidP="00F44C9A">
      <w:pPr>
        <w:ind w:firstLine="420"/>
        <w:rPr>
          <w:rFonts w:cs="Times New Roman"/>
        </w:rPr>
      </w:pPr>
    </w:p>
    <w:p w:rsidR="00832346" w:rsidRDefault="00832346" w:rsidP="00F44C9A">
      <w:pPr>
        <w:ind w:firstLine="420"/>
        <w:rPr>
          <w:rFonts w:cs="Times New Roman"/>
        </w:rPr>
      </w:pPr>
      <w:r>
        <w:rPr>
          <w:rFonts w:cs="宋体" w:hint="eastAsia"/>
        </w:rPr>
        <w:t>可是他也并不是不知道。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兄弟间的斗争，叔嫂间的私情，一时的失足，百年的遗恨。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4C9A">
      <w:pPr>
        <w:ind w:firstLine="420"/>
        <w:rPr>
          <w:rFonts w:cs="Times New Roman"/>
        </w:rPr>
      </w:pPr>
      <w:r>
        <w:rPr>
          <w:rFonts w:cs="宋体" w:hint="eastAsia"/>
        </w:rPr>
        <w:t>这本就是一些巨大家族中常有的悲剧，并不止发生在夏侯世家。</w:t>
      </w:r>
    </w:p>
    <w:p w:rsidR="00832346" w:rsidRDefault="00832346" w:rsidP="00F44C9A">
      <w:pPr>
        <w:ind w:firstLine="420"/>
        <w:rPr>
          <w:rFonts w:cs="Times New Roman"/>
        </w:rPr>
      </w:pPr>
    </w:p>
    <w:p w:rsidR="00832346" w:rsidRDefault="00832346" w:rsidP="00F44C9A">
      <w:pPr>
        <w:ind w:firstLine="420"/>
        <w:rPr>
          <w:rFonts w:cs="Times New Roman"/>
        </w:rPr>
      </w:pPr>
      <w:r>
        <w:rPr>
          <w:rFonts w:cs="宋体" w:hint="eastAsia"/>
        </w:rPr>
        <w:t>只不过他们辉煌的声名和光彩，足以眩乱世人的眼睛，让别人看不见这些丑陋而悲惨的事。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夏侯飞山昔年的失踪，是不是因为他和他大嫂间的私情？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他失踪后，再悄悄回来，宁愿屈身为奴，做夏侯星的车夫，为的是什么？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难道夏侯星就是他因为这段孽缘而生下的儿子？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131BD">
      <w:pPr>
        <w:ind w:firstLine="420"/>
        <w:rPr>
          <w:rFonts w:cs="Times New Roman"/>
        </w:rPr>
      </w:pPr>
      <w:r>
        <w:rPr>
          <w:rFonts w:cs="宋体" w:hint="eastAsia"/>
        </w:rPr>
        <w:t>这些事燕十三都不愿猜测。</w:t>
      </w:r>
    </w:p>
    <w:p w:rsidR="00832346" w:rsidRDefault="00832346" w:rsidP="00B131BD">
      <w:pPr>
        <w:ind w:firstLine="420"/>
        <w:rPr>
          <w:rFonts w:cs="Times New Roman"/>
        </w:rPr>
      </w:pPr>
    </w:p>
    <w:p w:rsidR="00832346" w:rsidRDefault="00832346" w:rsidP="00B131BD">
      <w:pPr>
        <w:ind w:firstLine="420"/>
        <w:rPr>
          <w:rFonts w:cs="Times New Roman"/>
        </w:rPr>
      </w:pPr>
      <w:r>
        <w:rPr>
          <w:rFonts w:cs="宋体" w:hint="eastAsia"/>
        </w:rPr>
        <w:t>因为这是别人的隐私，他不必知道。</w:t>
      </w:r>
    </w:p>
    <w:p w:rsidR="00832346" w:rsidRDefault="00832346" w:rsidP="00B131BD">
      <w:pPr>
        <w:ind w:firstLine="420"/>
        <w:rPr>
          <w:rFonts w:cs="Times New Roman"/>
        </w:rPr>
      </w:pPr>
    </w:p>
    <w:p w:rsidR="00832346" w:rsidRDefault="00832346" w:rsidP="00B131BD">
      <w:pPr>
        <w:ind w:firstLine="420"/>
        <w:rPr>
          <w:rFonts w:cs="Times New Roman"/>
        </w:rPr>
      </w:pPr>
      <w:r>
        <w:rPr>
          <w:rFonts w:cs="宋体" w:hint="eastAsia"/>
        </w:rPr>
        <w:t>他也不想知道。</w:t>
      </w:r>
    </w:p>
    <w:p w:rsidR="00832346" w:rsidRDefault="00832346" w:rsidP="00B131B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老车夫还在看着他，用那双已不再衰老疲倦的眼睛看着他。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燕十三并没有逃避他的目光。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一个人若是问心无愧，就不必逃避，不管什么都不必逃避。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老车夫忽然问了句很奇怪的话。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他问：“你现在姓什么？”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燕十三道：“燕，燕子的燕。”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老车夫道：“你就是燕十三？”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老车夫道：“你真是你老子的儿子？”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燕十三道：“是！”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这几句话不但问得奇怪，问得莫名其妙，回答的人也同样莫名其妙。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问的本来是废话，废话本来是用不着回答的，可是燕十三却不能不回答。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因为他知道这些话并不是废话，老车夫下面说的一句也不再是废话。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他说：“你既然是你老子的儿子，我就本该杀了你的！”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燕十三没有开口。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他了解这老人的心情，在江湖人心目中，失败的耻辱，就是种永难忘怀的仇恨。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仇恨就一定要报复。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老车夫道：“刚才我想要用你自己的剑法杀了你！”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他长长叹息，又道：“只可惜夏侯星的出手太软，你那一剑的变化又太可怕。”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燕十三道：“他的出手并不软，只不过他对自己已失去信心。”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老车夫默然。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燕十三道：“我那一剑用得并不纯熟，所以刚才出手的若是你，我很可能已死在你的剑下。”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老车夫也承认，那流浪汉的确看得很准。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他究竟是什么人？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风尘中的奇人异士本就多得很，人家既不愿暴露身份，你又何苦一定要去追究？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燕十三道：“现在……”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老车夫道：“现在已不同了！”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燕十三道：“有什么不同？”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老车夫道：“现在你对自己用的那一剑已有了信心，连我都已破不了。”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燕十三道：“你至少可以试一试。”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老车夫道：“不必。”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老车夫道：“有些事你既然不必知道，所以有些事我也不必再试。”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他不让燕十三开口，又道：“二十年前，我败在你父亲剑下，二十年后，夏侯星又败在你剑下，我又何必再试？”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他说得虽平淡，声音中却带着说不出的伤感。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燕十三也明白他的意思。他所感伤的，也许并不是昔年的那一战，而是今日的失败。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因为他终于发觉连自己的儿子都比不上别人的儿子。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这才是真正的失败，彻底的失败，这种失败是绝对无法挽救的。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他就算杀了别人的儿子又有什么用？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老车夫缓缓道：“夏侯氏今日已败了，夏侯家的人你不妨随便带走一个。”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他已准备要燕十三带走薛可人，他已不想再要这种媳妇。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燕十三道：“我并不想带走任何人。”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老车夫道：“你真的不想？”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燕十三摇摇头，道：“但我却想要……”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老车夫的瞳孔收缩，道：“你就算要我的头颅，我也可以给你！”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燕十三笑了笑，道：“我只不过想要一匹马，快马！”</w:t>
      </w:r>
    </w:p>
    <w:p w:rsidR="00832346" w:rsidRDefault="00832346" w:rsidP="00AE1879">
      <w:pPr>
        <w:ind w:firstLine="420"/>
        <w:rPr>
          <w:rFonts w:cs="Times New Roman"/>
        </w:rPr>
      </w:pPr>
    </w:p>
    <w:p w:rsidR="00832346" w:rsidRDefault="00832346" w:rsidP="00AE1879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果然是快马。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燕十三打马狂奔，对这匹万中选一的快马，并没有一点珍惜。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对自己的体力他也不再珍惜。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对这一战，他已完全没有把握，没有希望，因为他知道没有人能破三少爷那一剑。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绝没有！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他只希望能在曹冰之前赶到绿水湖。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绿水湖在翠云峰下。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神剑山庄依山临水，建筑古老而宏大。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湖的另一岸，是个小小的村落，村子里的人大多都姓谢。要到神剑山庄去的人，通常都得经过这位谢掌柜的转达。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就像大多数别的地方一样，这酒家的名字也叫做杏花村。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小小杏花村。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燕十三赶到小小杏花村时，马已倒下。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幸好他的人还没有倒。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他冲进去，他想找谢掌柜问问，曹冰是不是已到了神剑山庄。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可是他不必问。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因为他一冲进去，就看见了答案。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一个活生生的答案。</w:t>
      </w:r>
    </w:p>
    <w:p w:rsidR="00832346" w:rsidRDefault="00832346" w:rsidP="000503D5">
      <w:pPr>
        <w:ind w:firstLine="420"/>
        <w:rPr>
          <w:rFonts w:cs="Times New Roman"/>
        </w:rPr>
      </w:pPr>
    </w:p>
    <w:p w:rsidR="00832346" w:rsidRDefault="00832346" w:rsidP="000503D5">
      <w:pPr>
        <w:ind w:firstLine="420"/>
        <w:rPr>
          <w:rFonts w:cs="Times New Roman"/>
          <w:b/>
          <w:bCs/>
          <w:sz w:val="24"/>
          <w:szCs w:val="24"/>
        </w:rPr>
      </w:pPr>
      <w:r w:rsidRPr="000503D5">
        <w:rPr>
          <w:rFonts w:cs="宋体" w:hint="eastAsia"/>
          <w:b/>
          <w:bCs/>
          <w:sz w:val="24"/>
          <w:szCs w:val="24"/>
        </w:rPr>
        <w:t>刻舟求剑</w:t>
      </w:r>
    </w:p>
    <w:p w:rsidR="00832346" w:rsidRDefault="00832346" w:rsidP="000503D5">
      <w:pPr>
        <w:ind w:firstLine="420"/>
        <w:rPr>
          <w:rFonts w:cs="Times New Roman"/>
          <w:b/>
          <w:bCs/>
          <w:sz w:val="24"/>
          <w:szCs w:val="24"/>
        </w:rPr>
      </w:pPr>
    </w:p>
    <w:p w:rsidR="00832346" w:rsidRPr="000503D5" w:rsidRDefault="00832346" w:rsidP="000503D5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小小杏花村里只有两个人，燕十三一冲进去，就看见了曹冰。活生生的曹冰。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曹冰已经先来了。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曹冰还活着。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他是不是已经会过了三少爷，现在他还活着，难道三少爷已死在他剑下？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燕十三不信，却又不能不信。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曹冰绝不是那种有耐性的人，一到这里，就一定会闯入神剑山庄去。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他绝不会留在这里等。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无论谁闯入了神剑山庄，还能活着出来，只有一种原因。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他已击败了神剑山庄中最可怕的一个人。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曹冰真的能击败三少爷？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他用的是什么方法破了三少爷的那一剑？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燕十三很想问，却没有问。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因为曹冰虽然还活着，却已醉了。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大醉，醉如泥。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幸好酒店里另外还有一个没有醉的人，正在看着他摇头叹息。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“这位仁兄看来一定不是个喝酒的人，只喝了半斤多，就整整醉了一天。”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不是喝酒的人，为什么要喝醉？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是因为一种胜利后的空虚，还是因为他在决战前想喝点酒壮胆，却先醉了？”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燕十三忍不住问：“你就是这里的谢掌柜？”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本来在摇头叹息的人，立刻点了点头。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燕十三道：“你知道这位仁兄是不是已会过了谢家的三少爷？”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燕十三道：“他是不是已到过神剑山庄？”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燕十三道：“现在三少爷的人呢？”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燕十三冷冷道：“你知道什么？”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谢掌柜笑了笑，道：“我只知道阁下就是燕十三，只知道阁下要到神剑山庄去。”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应该知道的事这个人全不知道，不该知道的事他反而好像全知道。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燕十三道：“你能不能带我去？”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6409">
      <w:pPr>
        <w:ind w:firstLine="420"/>
        <w:rPr>
          <w:rFonts w:cs="Times New Roman"/>
        </w:rPr>
      </w:pPr>
      <w:r>
        <w:rPr>
          <w:rFonts w:cs="宋体" w:hint="eastAsia"/>
        </w:rPr>
        <w:t>谢掌柜道：“能。”</w:t>
      </w:r>
    </w:p>
    <w:p w:rsidR="00832346" w:rsidRDefault="00832346" w:rsidP="001D640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绿水湖的湖水绿如蓝。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只可惜现在已是残秋，湖畔已没有垂柳，却有条快船。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“这条船就是专门为了接你的，我已准备好三天。”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他们上了船。船中不但有酒有菜，还有一张琴，一枰棋，一卷书，一块光滑坚硬的石头。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谢掌柜道：“这是磨剑石。”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他微笑着解释：“到神剑山庄去的人，我已看得多了，每个人上了这条船后，做的事都不一样！”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燕十三在听着。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谢掌柜道：“有的人一上船就拼命喝酒。”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燕十三道：“喝酒可以壮胆。”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他倒了杯酒，一饮而尽：“只不过喝酒并不一定是为了壮胆。”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谢掌柜立刻同意，微笑道：“有些人喝酒就只因为喜欢喝酒。”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燕十三又喝了三杯。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谢掌柜道：“也有的人喜欢抚琴，看书，甚至还有的人喜欢一个人打棋谱。”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这些都是可以让人心神松弛，保持镇定的法子。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谢掌柜道：“可是大多数人上了这条船后，都喜欢磨剑。”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磨剑也是种保持镇定的法子，而且还可以完全不用脑筋。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谢掌柜看着燕十三的剑，道：“这是块很好的磨剑石。”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燕十三笑了笑道：“我这把剑一向不用石头磨。”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谢掌柜道：“不用石头用什么？”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7673">
      <w:pPr>
        <w:ind w:firstLine="420"/>
        <w:rPr>
          <w:rFonts w:cs="Times New Roman"/>
        </w:rPr>
      </w:pPr>
      <w:r>
        <w:rPr>
          <w:rFonts w:cs="宋体" w:hint="eastAsia"/>
        </w:rPr>
        <w:t>燕十三淡淡道：“用脖子，仇人的脖子。”</w:t>
      </w:r>
    </w:p>
    <w:p w:rsidR="00832346" w:rsidRDefault="00832346" w:rsidP="00E9767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水波荡漾，倒映着满天夕阳，远处的翠云峰更美如图画。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7673">
      <w:pPr>
        <w:ind w:firstLine="420"/>
        <w:rPr>
          <w:rFonts w:cs="Times New Roman"/>
        </w:rPr>
      </w:pPr>
      <w:r>
        <w:rPr>
          <w:rFonts w:cs="宋体" w:hint="eastAsia"/>
        </w:rPr>
        <w:t>船舱里很平静，因为谢掌柜已闭上了嘴。</w:t>
      </w:r>
    </w:p>
    <w:p w:rsidR="00832346" w:rsidRDefault="00832346" w:rsidP="00E97673">
      <w:pPr>
        <w:ind w:firstLine="420"/>
        <w:rPr>
          <w:rFonts w:cs="Times New Roman"/>
        </w:rPr>
      </w:pPr>
    </w:p>
    <w:p w:rsidR="00832346" w:rsidRDefault="00832346" w:rsidP="00E97673">
      <w:pPr>
        <w:ind w:firstLine="420"/>
        <w:rPr>
          <w:rFonts w:cs="Times New Roman"/>
        </w:rPr>
      </w:pPr>
      <w:r>
        <w:rPr>
          <w:rFonts w:cs="宋体" w:hint="eastAsia"/>
        </w:rPr>
        <w:t>他的脖子并不想被人用来磨剑，可是他的眼睛还是忍不住要去看着那柄剑。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7673">
      <w:pPr>
        <w:ind w:firstLine="420"/>
        <w:rPr>
          <w:rFonts w:cs="Times New Roman"/>
        </w:rPr>
      </w:pPr>
      <w:r>
        <w:rPr>
          <w:rFonts w:cs="宋体" w:hint="eastAsia"/>
        </w:rPr>
        <w:t>上面镶着十三粒明珠的剑。</w:t>
      </w:r>
    </w:p>
    <w:p w:rsidR="00832346" w:rsidRDefault="00832346" w:rsidP="00E97673">
      <w:pPr>
        <w:ind w:firstLine="420"/>
        <w:rPr>
          <w:rFonts w:cs="Times New Roman"/>
        </w:rPr>
      </w:pPr>
    </w:p>
    <w:p w:rsidR="00832346" w:rsidRDefault="00832346" w:rsidP="00E97673">
      <w:pPr>
        <w:ind w:firstLine="420"/>
        <w:rPr>
          <w:rFonts w:cs="Times New Roman"/>
        </w:rPr>
      </w:pPr>
      <w:r>
        <w:rPr>
          <w:rFonts w:cs="宋体" w:hint="eastAsia"/>
        </w:rPr>
        <w:t>这不是把宝剑，却是把名剑，非常有名的剑。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燕十三面对窗外的湖光山色，仿佛在想心事，也不知过了多久，忽然回头道：“你当然见过那位三少爷。”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谢掌柜不能不承认。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燕十三道：“你知不知道他平时用的是把什么样的剑？”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他见过三少爷出手，远远的见过一次，可是他并没有看清那把剑。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因为三少爷的出手实在太快。所以他忍不住想问问，可是一问出来，就觉得是多余的。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因为谢掌柜的回答一定是：“不知道。”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可是这次他居然想错了。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谢掌柜沉吟着，缓缓道：“你知不知道那次华山论剑的事？”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谢掌柜道：“三少爷用的就是那柄剑。”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燕十三道：“天下第一剑？”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谢掌柜点点头，叹息着道：“那才真正是天下无双的名剑。”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燕十三承认：“那的确是的！”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谢掌柜道：“有很多人坐这条船去，都是为了想瞻仰瞻仰那把剑。”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燕十三道：“每次负责接送的都是你？”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谢掌柜道：“通常都是的，去的时候，我通常陪他们下棋喝酒。”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燕十三道：“回来的时候呢？”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谢掌柜笑了笑道：“回来的时候，通常都是我自己一个人回来。”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7673">
      <w:pPr>
        <w:ind w:firstLine="420"/>
        <w:rPr>
          <w:rFonts w:cs="Times New Roman"/>
        </w:rPr>
      </w:pPr>
      <w:r>
        <w:rPr>
          <w:rFonts w:cs="宋体" w:hint="eastAsia"/>
        </w:rPr>
        <w:t>谢掌柜淡淡道：“因为他们一去，就很少有回来的。”</w:t>
      </w:r>
    </w:p>
    <w:p w:rsidR="00832346" w:rsidRDefault="00832346" w:rsidP="00E9767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夕阳淡了，暮色浓了。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远处的青山，已渐渐的隐没在浓浓的暮色里，就像是一幅已褪了色的图画。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船舱里更安静。因为燕十三也闭上了嘴。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现在他这一去，是不是还能活着回来？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他忽然想起了很多事，很多不该想的事。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他想起了自己的童年，想起了那些青春时的游伴。也想起了那些死在他剑下的人。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其中有多少人是不该死的？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他又想起了第一个陪他睡觉的女人，那时他还是个孩子，她却已很有经验。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对他说来，那件事却并不是件很有趣的经验，可是现在却偏偏忽然想起来。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他甚至还想到了薛可人。</w:t>
      </w:r>
    </w:p>
    <w:p w:rsidR="00832346" w:rsidRDefault="00832346" w:rsidP="009B0748">
      <w:pPr>
        <w:ind w:firstLine="420"/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现在她是不是又跟着夏侯星回去了？夏侯星是不是还要她？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这些事根本就是他不用去想，不必去想，也是他本来从不愿去想的。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可是他现在却全都想起来了，想得很乱。</w:t>
      </w:r>
    </w:p>
    <w:p w:rsidR="00832346" w:rsidRDefault="00832346" w:rsidP="009B0748">
      <w:pPr>
        <w:ind w:firstLine="420"/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就在他思想最乱的时候，他看见了一个人，就站在秋夕暮色中，绿水湖畔。</w:t>
      </w:r>
    </w:p>
    <w:p w:rsidR="00832346" w:rsidRDefault="00832346" w:rsidP="009B0748">
      <w:pPr>
        <w:ind w:firstLine="420"/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一个人思想最乱的时候，通常都很不容易看见别的人，别的事。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燕十三却在思想最乱的时候看见了这个人。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这个人并不特殊。这个人是个中年人，也许比中年还老些，他的两鬓已斑白，眼色中已露出老年的疲倦。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他穿得很朴素，一褛青衫，布鞋白袜。</w:t>
      </w:r>
    </w:p>
    <w:p w:rsidR="00832346" w:rsidRDefault="00832346" w:rsidP="009B0748">
      <w:pPr>
        <w:ind w:firstLine="420"/>
        <w:rPr>
          <w:rFonts w:cs="Times New Roman"/>
        </w:rPr>
      </w:pPr>
    </w:p>
    <w:p w:rsidR="00832346" w:rsidRDefault="00832346" w:rsidP="009B0748">
      <w:pPr>
        <w:ind w:firstLine="420"/>
        <w:rPr>
          <w:rFonts w:cs="Times New Roman"/>
        </w:rPr>
      </w:pPr>
      <w:r>
        <w:rPr>
          <w:rFonts w:cs="宋体" w:hint="eastAsia"/>
        </w:rPr>
        <w:t>看起来他只不过是个很平凡的人，就这么样随随便便的走到这绿水湖畔，看见了这残秋的山光水色，就这么样随随便便的站下来。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也许就因为他太平凡，平凡得就像是这残秋的暮色，所以燕十三才看见了他。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越平凡的人和事，有时反而越不容易去不看。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燕十三看见他，也正如看见这秋夕暮色一样，心里只会感觉到很平静，很舒服，很美，绝不会有一点点惊诧和恐惧。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谢掌柜也看见了这个人，却显得很惊讶，甚至还有点恐惧。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燕十三忍不住问：“这个人是谁？”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谢掌柜反问道：“你知不知道神剑山庄，这一代的庄主是谁？”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燕十三当然知道：“是谢王孙。”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D7767">
      <w:pPr>
        <w:ind w:firstLine="420"/>
        <w:rPr>
          <w:rFonts w:cs="Times New Roman"/>
        </w:rPr>
      </w:pPr>
      <w:r>
        <w:rPr>
          <w:rFonts w:cs="宋体" w:hint="eastAsia"/>
        </w:rPr>
        <w:t>谢掌柜道：“你现在看见的这个人，就是谢庄主，谢王孙。”</w:t>
      </w:r>
    </w:p>
    <w:p w:rsidR="00832346" w:rsidRDefault="00832346" w:rsidP="005D776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D7767">
      <w:pPr>
        <w:ind w:firstLine="420"/>
        <w:rPr>
          <w:rFonts w:cs="Times New Roman"/>
        </w:rPr>
      </w:pPr>
      <w:r>
        <w:rPr>
          <w:rFonts w:cs="宋体" w:hint="eastAsia"/>
        </w:rPr>
        <w:t>谢王孙并不是那种叱咤江湖，威震武林的名侠。</w:t>
      </w:r>
    </w:p>
    <w:p w:rsidR="00832346" w:rsidRDefault="00832346" w:rsidP="005D7767">
      <w:pPr>
        <w:ind w:firstLine="420"/>
        <w:rPr>
          <w:rFonts w:cs="Times New Roman"/>
        </w:rPr>
      </w:pPr>
    </w:p>
    <w:p w:rsidR="00832346" w:rsidRDefault="00832346" w:rsidP="005D7767">
      <w:pPr>
        <w:ind w:firstLine="420"/>
        <w:rPr>
          <w:rFonts w:cs="Times New Roman"/>
        </w:rPr>
      </w:pPr>
      <w:r>
        <w:rPr>
          <w:rFonts w:cs="宋体" w:hint="eastAsia"/>
        </w:rPr>
        <w:t>他名闻天下，只因为他是神剑山庄的庄主。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燕十三知道这一点，却还是想不到这位名闻天下的谢庄主，竟是这么随和，这么平易的人。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看起来他虽然并不太老，可是他的生命却已到了黄昏，就正如这残秋的黄昏般平和宁静，这世上已不再有什么令他动心的事。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D7767">
      <w:pPr>
        <w:ind w:firstLine="420"/>
        <w:rPr>
          <w:rFonts w:cs="Times New Roman"/>
        </w:rPr>
      </w:pPr>
      <w:r>
        <w:rPr>
          <w:rFonts w:cs="宋体" w:hint="eastAsia"/>
        </w:rPr>
        <w:t>他的手也是干燥而温暖的。</w:t>
      </w:r>
    </w:p>
    <w:p w:rsidR="00832346" w:rsidRDefault="00832346" w:rsidP="005D7767">
      <w:pPr>
        <w:ind w:firstLine="420"/>
        <w:rPr>
          <w:rFonts w:cs="Times New Roman"/>
        </w:rPr>
      </w:pPr>
    </w:p>
    <w:p w:rsidR="00832346" w:rsidRDefault="00832346" w:rsidP="005D7767">
      <w:pPr>
        <w:ind w:firstLine="420"/>
        <w:rPr>
          <w:rFonts w:cs="Times New Roman"/>
        </w:rPr>
      </w:pPr>
      <w:r>
        <w:rPr>
          <w:rFonts w:cs="宋体" w:hint="eastAsia"/>
        </w:rPr>
        <w:t>现在他正握起了燕十三的手，微笑道：“你用不着介绍自己，我知道你。”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燕十三道：“可是前辈你……”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谢王孙道：“千万不要称我前辈，到了这里，你就是我的客人。”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燕十三没有再争辩，也没有再客气。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23C7">
      <w:pPr>
        <w:ind w:firstLine="420"/>
        <w:rPr>
          <w:rFonts w:cs="Times New Roman"/>
        </w:rPr>
      </w:pPr>
      <w:r>
        <w:rPr>
          <w:rFonts w:cs="宋体" w:hint="eastAsia"/>
        </w:rPr>
        <w:t>被这只手握着，他心里忽然也有了种很温暖的感觉。</w:t>
      </w:r>
    </w:p>
    <w:p w:rsidR="00832346" w:rsidRDefault="00832346" w:rsidP="001C23C7">
      <w:pPr>
        <w:ind w:firstLine="420"/>
        <w:rPr>
          <w:rFonts w:cs="Times New Roman"/>
        </w:rPr>
      </w:pPr>
    </w:p>
    <w:p w:rsidR="00832346" w:rsidRDefault="00832346" w:rsidP="001C23C7">
      <w:pPr>
        <w:ind w:firstLine="420"/>
        <w:rPr>
          <w:rFonts w:cs="Times New Roman"/>
        </w:rPr>
      </w:pPr>
      <w:r>
        <w:rPr>
          <w:rFonts w:cs="宋体" w:hint="eastAsia"/>
        </w:rPr>
        <w:t>可是他另一只手还是在紧紧握着他的剑。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谢王孙道：“我的家就在前面不远，我们可以慢慢的走过去。”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6F24">
      <w:pPr>
        <w:ind w:firstLine="420"/>
        <w:rPr>
          <w:rFonts w:cs="Times New Roman"/>
        </w:rPr>
      </w:pPr>
      <w:r>
        <w:rPr>
          <w:rFonts w:cs="宋体" w:hint="eastAsia"/>
        </w:rPr>
        <w:t>他微笑着，又道：“能够在这么好的天气里，和一个像你这样的人散散步，聊聊天，实在是件很愉快的事。”</w:t>
      </w:r>
    </w:p>
    <w:p w:rsidR="00832346" w:rsidRDefault="00832346" w:rsidP="00FD6F2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夕阳虽已消失，山坡上的枫叶却还是多姿而艳丽的。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晚风中充满了干燥木叶的清香，和一种从远山传来的芬芳。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夹道的枫林中，有一条小小的石径。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6F24">
      <w:pPr>
        <w:ind w:firstLine="420"/>
        <w:rPr>
          <w:rFonts w:cs="Times New Roman"/>
        </w:rPr>
      </w:pPr>
      <w:r>
        <w:rPr>
          <w:rFonts w:cs="宋体" w:hint="eastAsia"/>
        </w:rPr>
        <w:t>燕十三心里忽然有了种他已多年未曾有过的恬适和安静。</w:t>
      </w:r>
    </w:p>
    <w:p w:rsidR="00832346" w:rsidRDefault="00832346" w:rsidP="00FD6F24">
      <w:pPr>
        <w:ind w:firstLine="420"/>
        <w:rPr>
          <w:rFonts w:cs="Times New Roman"/>
        </w:rPr>
      </w:pPr>
      <w:r>
        <w:rPr>
          <w:rFonts w:cs="宋体" w:hint="eastAsia"/>
        </w:rPr>
        <w:t>他忽然想到了诗：“远上寒山石径斜，白云深处有人家，停车坐爱枫林晚，霜叶红于二月花。”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此时此刻，这种意境，岂非就正是诗的意境？走在他身旁的这个人，岂非也正是诗中的人，画中的人？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谢王孙走得很慢。对他说来，生命虽然已很短促，可是他并不焦躁，也不着急。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远远望过去，神剑山庄那宏伟古老的建筑，已隐约可见。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谢王孙道：“这还是我祖先们在两百年前建立的，至今都没有一点改变。”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他的声音中也带着些感触：“可是这里的人却都已改变了，改变了很多。”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燕十三静静的听着。他听得出这老人心里的感触，只不过是一点点感触而已，并不是感伤。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23C7">
      <w:pPr>
        <w:ind w:firstLine="420"/>
        <w:rPr>
          <w:rFonts w:cs="Times New Roman"/>
        </w:rPr>
      </w:pPr>
      <w:r>
        <w:rPr>
          <w:rFonts w:cs="宋体" w:hint="eastAsia"/>
        </w:rPr>
        <w:t>因为他已看破了一切。</w:t>
      </w:r>
    </w:p>
    <w:p w:rsidR="00832346" w:rsidRDefault="00832346" w:rsidP="001C23C7">
      <w:pPr>
        <w:ind w:firstLine="420"/>
        <w:rPr>
          <w:rFonts w:cs="Times New Roman"/>
        </w:rPr>
      </w:pPr>
    </w:p>
    <w:p w:rsidR="00832346" w:rsidRDefault="00832346" w:rsidP="001C23C7">
      <w:pPr>
        <w:ind w:firstLine="420"/>
        <w:rPr>
          <w:rFonts w:cs="Times New Roman"/>
        </w:rPr>
      </w:pPr>
      <w:r>
        <w:rPr>
          <w:rFonts w:cs="宋体" w:hint="eastAsia"/>
        </w:rPr>
        <w:t>人本来就是要变的，又何必感伤？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谢王孙道：“建立这山庄的人，也就是这里的第一代祖先，你大概也知道他。”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燕十三当然知道。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两百年前，天下的名侠聚于华山，谈武论剑，那是多么令人神往的事。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能够在那时受到天下名侠的尊敬，这个人又是个多么伟大的人。</w:t>
      </w:r>
    </w:p>
    <w:p w:rsidR="00832346" w:rsidRDefault="00832346" w:rsidP="00C4155D">
      <w:pPr>
        <w:rPr>
          <w:rFonts w:cs="Times New Roman"/>
        </w:rPr>
      </w:pPr>
    </w:p>
    <w:p w:rsidR="00832346" w:rsidRPr="00ED38D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谢王孙道：“自从他老人家仙去后，这里已经历了许多代，虽然没有一个人能比得上他老人家的，可是谢家每一代的祖先，都曾经有过一段辉煌的历史，做过些惊天动地的事。”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他笑了笑，接着道：“只有我，我只不过是个很平凡的人，本不配做谢家的子孙！”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他笑得还是那么平静，那么恬适：“就因为我知道自己的平凡无能，所以我反而能享受一种平凡安静的生活。”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燕十三只有听着。</w:t>
      </w:r>
    </w:p>
    <w:p w:rsidR="00832346" w:rsidRDefault="00832346" w:rsidP="00ED38D6">
      <w:pPr>
        <w:ind w:firstLine="420"/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这老人说的话，他实在没法子接下去。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谢王孙道：“我有两个女儿，三个儿子，大女儿嫁的是一个很有为的年轻人，只可惜太骄傲了一点，所以他们死得都很早。”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燕十三听说过这件事。</w:t>
      </w:r>
    </w:p>
    <w:p w:rsidR="00832346" w:rsidRDefault="00832346" w:rsidP="00ED38D6">
      <w:pPr>
        <w:ind w:firstLine="420"/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谢家的大小姐，嫁的是当时江湖中最剽悍勇敢的少年剑客。</w:t>
      </w:r>
    </w:p>
    <w:p w:rsidR="00832346" w:rsidRDefault="00832346" w:rsidP="00ED38D6">
      <w:pPr>
        <w:ind w:firstLine="420"/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他们的确死得很早，就死在他们洞房花烛夜的那一天晚上，被人暗算在他们的洞房里。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谢王孙道：“我的二女儿死得也很早，是因为忧郁而死的，因为她心里爱上的一个人，是我的书童，她不敢说出来，我们也不知道，所以就将她许配给另一家人，婚期还未到，她就默默的死了。”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他轻轻叹息：“其实她若是将心事说了出来，我们绝不会反对的，我那书童也是个好孩子！”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这是他第一次叹息，也只不过是一声无可奈何的叹息而已，并没有太多悲伤。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人们又何必要为已经过去的事悲伤？</w:t>
      </w:r>
    </w:p>
    <w:p w:rsidR="00832346" w:rsidRDefault="00832346" w:rsidP="00ED38D6">
      <w:pPr>
        <w:ind w:firstLine="420"/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谢王孙道：“我的大儿子是个白痴，幼年时就夭折了，我的次子是为了要去替姐姐和姐夫报仇，战死在阴山的。”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暗算谢家大小姐的阴山群鬼，在那一战后，也没有一个活着的。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谢王孙道：“这是我们家门的不幸，我并没有埋怨过任何人。”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他的声音还是很平静：“每个人都有他自己的命运，是幸运？还是不幸？都怨不了别人，所以这些年来，我也渐渐看开了！”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一个人在经过这么多悲惨和不幸之后，还能够保持心境的平静，就凭这一点，他就已是个很了不起的人。</w:t>
      </w:r>
    </w:p>
    <w:p w:rsidR="00832346" w:rsidRDefault="00832346" w:rsidP="00ED38D6">
      <w:pPr>
        <w:ind w:firstLine="420"/>
        <w:rPr>
          <w:rFonts w:cs="Times New Roman"/>
        </w:rPr>
      </w:pPr>
    </w:p>
    <w:p w:rsidR="00832346" w:rsidRDefault="00832346" w:rsidP="00ED38D6">
      <w:pPr>
        <w:ind w:firstLine="420"/>
        <w:rPr>
          <w:rFonts w:cs="Times New Roman"/>
        </w:rPr>
      </w:pPr>
      <w:r>
        <w:rPr>
          <w:rFonts w:cs="宋体" w:hint="eastAsia"/>
        </w:rPr>
        <w:t>燕十三很佩服，真的很佩服。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谢王孙道：“现在我想得很开，造成这些不幸的，也许只因为我们谢家祖先的杀戮太重……”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3DFC">
      <w:pPr>
        <w:ind w:firstLine="420"/>
        <w:rPr>
          <w:rFonts w:cs="Times New Roman"/>
        </w:rPr>
      </w:pPr>
      <w:r>
        <w:rPr>
          <w:rFonts w:cs="宋体" w:hint="eastAsia"/>
        </w:rPr>
        <w:t>能想到这一点，更令人佩服。</w:t>
      </w:r>
    </w:p>
    <w:p w:rsidR="00832346" w:rsidRDefault="00832346" w:rsidP="00153DFC">
      <w:pPr>
        <w:ind w:firstLine="420"/>
        <w:rPr>
          <w:rFonts w:cs="Times New Roman"/>
        </w:rPr>
      </w:pPr>
    </w:p>
    <w:p w:rsidR="00832346" w:rsidRDefault="00832346" w:rsidP="00153DFC">
      <w:pPr>
        <w:ind w:firstLine="420"/>
        <w:rPr>
          <w:rFonts w:cs="Times New Roman"/>
        </w:rPr>
      </w:pPr>
      <w:r>
        <w:rPr>
          <w:rFonts w:cs="宋体" w:hint="eastAsia"/>
        </w:rPr>
        <w:t>但是他为什么要将这些事告诉别人？这本是他们自己家族的隐私，本不必让别人知道的。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他告诉我这些事，是不是因为他已将我当做个死人？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只有死人才是永远不会泄漏任何秘密的。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3DFC">
      <w:pPr>
        <w:ind w:firstLine="420"/>
        <w:rPr>
          <w:rFonts w:cs="Times New Roman"/>
        </w:rPr>
      </w:pPr>
      <w:r>
        <w:rPr>
          <w:rFonts w:cs="宋体" w:hint="eastAsia"/>
        </w:rPr>
        <w:t>燕十三已想通了这一点。</w:t>
      </w:r>
    </w:p>
    <w:p w:rsidR="00832346" w:rsidRDefault="00832346" w:rsidP="00153DFC">
      <w:pPr>
        <w:ind w:firstLine="420"/>
        <w:rPr>
          <w:rFonts w:cs="Times New Roman"/>
        </w:rPr>
      </w:pPr>
    </w:p>
    <w:p w:rsidR="00832346" w:rsidRDefault="00832346" w:rsidP="00153DFC">
      <w:pPr>
        <w:ind w:firstLine="420"/>
        <w:rPr>
          <w:rFonts w:cs="Times New Roman"/>
        </w:rPr>
      </w:pPr>
      <w:r>
        <w:rPr>
          <w:rFonts w:cs="宋体" w:hint="eastAsia"/>
        </w:rPr>
        <w:t>可是他并不在乎。</w:t>
      </w:r>
    </w:p>
    <w:p w:rsidR="00832346" w:rsidRDefault="00832346" w:rsidP="00153DFC">
      <w:pPr>
        <w:ind w:firstLine="420"/>
        <w:rPr>
          <w:rFonts w:cs="Times New Roman"/>
        </w:rPr>
      </w:pPr>
      <w:r>
        <w:rPr>
          <w:rFonts w:cs="宋体" w:hint="eastAsia"/>
        </w:rPr>
        <w:t>因为他也想开了，别人对他的看法，他已能完全不放在心上。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谢王孙又道：“你当然知道我还有个儿子，叫谢晓峰。”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谢王孙道：“他的确是个很聪明的孩子，谢家的灵气，好像已完全集于他一身。”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燕十三道：“我知道他少年时就曾击败了当时的名剑客华少坤。”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谢王孙道：“华少坤的剑法，并没有传说中那么高，而且也太骄傲，根本没有将一个十来岁的孩子看在眼里。”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他慢慢的接着道：“一个人要学剑，就应该诚心正意，绝不能太骄傲，骄傲最易造成疏忽，任何一点疏忽，都足以致命。”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这的确是金玉良言，燕十三当然在听着。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谢王孙笑了笑，道：“可是我那孩子并没有这种毛病，他虽然少年时就已成名，可是他从来没有轻视过任何人。”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燕十三忍不住长长叹息，道：“只凭这一点，就难怪他能天下无敌了！”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谢王孙忽又叹了口气，道：“可惜这也是他的不幸。”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谢王孙道：“就因为他从不轻视任何人，所以他对敌时必尽全力。”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他没有再说下去，燕十三已明白他的意思。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一个人对敌时若是必尽全力，剑下就一定会伤人。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他早就知道三少爷的剑下是从来没有活口的。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谢王孙又在叹息，道：“他平生最大的错误，就是他的杀戮太重了。”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燕十三道：“这并不是他的错！”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燕十三道：“也许他并不想杀人，他杀人，是因为他没有选择的余地。”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你不杀我，我杀你。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燕十三也在叹息，道：“一个人到了江湖，有时做很多事都是身不由主的，杀人也一样！”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谢王孙看着他，看了很久，缓缓道：“想不到你居然很了解他。”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燕十三道：“因为我也杀人！”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谢王孙道：“你是不是也很想杀了他？”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谢王孙道：“你很诚实。”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燕十三道：“杀人的人，一定要诚实，不诚实的人，通常都要死于别人剑下。”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学剑的人，就得诚心正意，这道理本是一样的。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谢王孙看着他，眼睛里忽然露出种很奇怪的表情，忽然道：“好，你跟我来。”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739A0">
      <w:pPr>
        <w:ind w:firstLine="420"/>
        <w:rPr>
          <w:rFonts w:cs="Times New Roman"/>
        </w:rPr>
      </w:pPr>
      <w:r>
        <w:rPr>
          <w:rFonts w:cs="宋体" w:hint="eastAsia"/>
        </w:rPr>
        <w:t>燕十三道：“谢谢你！”</w:t>
      </w:r>
    </w:p>
    <w:p w:rsidR="00832346" w:rsidRDefault="00832346" w:rsidP="007739A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739A0">
      <w:pPr>
        <w:ind w:firstLine="420"/>
        <w:rPr>
          <w:rFonts w:cs="Times New Roman"/>
        </w:rPr>
      </w:pPr>
      <w:r>
        <w:rPr>
          <w:rFonts w:cs="宋体" w:hint="eastAsia"/>
        </w:rPr>
        <w:t>谢谢你，这本是很平常的一句话。</w:t>
      </w:r>
    </w:p>
    <w:p w:rsidR="00832346" w:rsidRDefault="00832346" w:rsidP="007739A0">
      <w:pPr>
        <w:ind w:firstLine="420"/>
        <w:rPr>
          <w:rFonts w:cs="Times New Roman"/>
        </w:rPr>
      </w:pPr>
    </w:p>
    <w:p w:rsidR="00832346" w:rsidRDefault="00832346" w:rsidP="007739A0">
      <w:pPr>
        <w:ind w:firstLine="420"/>
        <w:rPr>
          <w:rFonts w:cs="Times New Roman"/>
        </w:rPr>
      </w:pPr>
      <w:r>
        <w:rPr>
          <w:rFonts w:cs="宋体" w:hint="eastAsia"/>
        </w:rPr>
        <w:t>此时此刻，他居然会说出这句话来，就变得很奇怪了。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他为什么要谢？是因为这老人对他的了解，还是因为这老人肯带他去送死？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85011">
      <w:pPr>
        <w:ind w:firstLine="420"/>
        <w:rPr>
          <w:rFonts w:cs="Times New Roman"/>
        </w:rPr>
      </w:pPr>
      <w:r>
        <w:rPr>
          <w:rFonts w:cs="宋体" w:hint="eastAsia"/>
        </w:rPr>
        <w:t>他本就是送死来的。</w:t>
      </w:r>
    </w:p>
    <w:p w:rsidR="00832346" w:rsidRDefault="00832346" w:rsidP="00E85011">
      <w:pPr>
        <w:ind w:firstLine="420"/>
        <w:rPr>
          <w:rFonts w:cs="Times New Roman"/>
        </w:rPr>
      </w:pPr>
    </w:p>
    <w:p w:rsidR="00832346" w:rsidRDefault="00832346" w:rsidP="00E85011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夜色初临，神剑山庄中已有灯火次第亮起。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他们走入了大厅旁的一间屋子。</w:t>
      </w:r>
    </w:p>
    <w:p w:rsidR="00832346" w:rsidRDefault="00832346" w:rsidP="00057EE7">
      <w:pPr>
        <w:ind w:firstLine="420"/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大厅里灯火辉煌，这间屋子里灯光却是昏黄黯淡的，屋子里每样东西，都蒙着块黑布，显得更阴森冷寂。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谢王孙为什么不在大厅中接待贵客？为什么将他带到这里来？</w:t>
      </w:r>
    </w:p>
    <w:p w:rsidR="00832346" w:rsidRDefault="00832346" w:rsidP="00057EE7">
      <w:pPr>
        <w:ind w:firstLine="420"/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燕十三没有问，也不必问。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谢王孙已掀开一块黑布，露出了一块匾，和五个金光灿烂的字：“天下第一剑。”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谢王孙道：“这是自古以来，江湖中从来没有人得到过的荣誉，谢家的子孙，一直都对它很珍惜，也很惭愧。”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燕十三道：“惭愧？”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谢王孙道：“因为自从他老人家仙去后，谢家的子孙就没有一个能配得上这五个字。”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燕十三道：“可是现在江湖中已公认有一个人能配得上这五个字了！”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谢家的三少爷。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谢王孙道：“所以他老人家当年在华山用的那柄剑，现在也传给了他。”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他又强调：“那柄剑已多年没有动用过，至今才传给他。”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燕十三了解。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除了“他”之外，有谁配用那柄剑？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谢王孙道：“你想不想看看这柄剑？”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燕十三道：“想，很想。”</w:t>
      </w:r>
    </w:p>
    <w:p w:rsidR="00832346" w:rsidRDefault="00832346" w:rsidP="00057EE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又一块黑布掀起，露出个木架。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木架上有一柄剑。</w:t>
      </w:r>
    </w:p>
    <w:p w:rsidR="00832346" w:rsidRDefault="00832346" w:rsidP="00057EE7">
      <w:pPr>
        <w:ind w:firstLine="420"/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剑鞘是乌黑的，虽然已陈旧，却仍保存得很完整。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杏黄色的剑穗色彩已消褪了，形式古雅的剑锷却还在发着光。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谢王孙静静的站在这柄剑前，就好像面对着自己心里最尊敬的神祗。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燕十三的心情也一样。</w:t>
      </w:r>
    </w:p>
    <w:p w:rsidR="00832346" w:rsidRDefault="00832346" w:rsidP="00057EE7">
      <w:pPr>
        <w:ind w:firstLine="420"/>
        <w:rPr>
          <w:rFonts w:cs="Times New Roman"/>
        </w:rPr>
      </w:pPr>
    </w:p>
    <w:p w:rsidR="00832346" w:rsidRDefault="00832346" w:rsidP="00057EE7">
      <w:pPr>
        <w:ind w:firstLine="420"/>
        <w:rPr>
          <w:rFonts w:cs="Times New Roman"/>
        </w:rPr>
      </w:pPr>
      <w:r>
        <w:rPr>
          <w:rFonts w:cs="宋体" w:hint="eastAsia"/>
        </w:rPr>
        <w:t>他的心情甚至比谢王孙更虔诚，因为他知道世上只有这柄剑可以杀了他！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谢王孙忽然道：“这并不是名师铸成的利器，也不是古剑。”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燕十三道：“这却是天下无双的名剑。”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谢王孙承认：“的确是的。”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燕十三道：“只不过我真正要看的，并不是这柄剑。”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谢王孙道：“我知道！”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燕十三道：“我要看的，是这柄剑的主人，现在的主人。”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谢王孙道：“现在你已经面对着他。”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燕十三面对着的，是置剑的木架。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木架后还有件用黑布蒙着的东西，一件长长的方方的东西。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燕十三心里忽然有了种说不出的寒意，从心头一直冷到足底。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他已感觉到某种不祥的事。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他想问，可是他不敢问。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他甚至不敢相信，也不愿相信，他只希望这种感觉是错误的。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可惜他没有错。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这块黑布掀起，露出的是口棺材，崭新的棺材上，仿佛有八九个字。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燕十三只看见了三个字：“谢晓峰……”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大厅里灯火虽然依旧同样辉煌，可是无论多辉煌的灯光，都已照不亮燕十三的心。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因为他心里的光华已消失了。</w:t>
      </w:r>
    </w:p>
    <w:p w:rsidR="00832346" w:rsidRDefault="00832346" w:rsidP="00C4155D">
      <w:pPr>
        <w:rPr>
          <w:rFonts w:cs="Times New Roman"/>
        </w:rPr>
      </w:pPr>
    </w:p>
    <w:p w:rsidR="00832346" w:rsidRPr="00C747D5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剑的光华已消失了</w:t>
      </w:r>
      <w:r>
        <w:t>——</w:t>
      </w:r>
      <w:r>
        <w:rPr>
          <w:rFonts w:cs="宋体" w:hint="eastAsia"/>
        </w:rPr>
        <w:t>惟一能杀他的那柄剑！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“晓峰已死了十七天。”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那当然绝不是死在曹冰剑下的，没有人能击败他！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rPr>
          <w:rFonts w:cs="宋体" w:hint="eastAsia"/>
        </w:rPr>
        <w:t>绝对没有任何人。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惟一能击败他的，就是命运！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每个人都有他自己的命运，也许就因为他的生命太辉煌，所以才短促。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“他死得虽突然，却很平静。”老人的眼中虽已有了泪光，声音也还是很平静！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“我并不十分难受，因为他这一生已活够，他的生命已有了价值，已死而无憾。”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他忽然问燕十三：“你是愿意默默的过一生，还是宁愿像他那么样活三年？”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燕十三没有回答，也不必回答。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你是愿意做流星？还是愿意做蜡烛？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47D5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流星的光芒虽短暂，可是那种无比的辉煌和美丽，又岂是千万根蜡烛所能比得上的？</w:t>
      </w:r>
    </w:p>
    <w:p w:rsidR="00832346" w:rsidRDefault="00832346" w:rsidP="00C747D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大厅中虽然灯火辉煌，燕十三却宁愿走入黑暗。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远山间一片无边无际的黑暗。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燕十三忽然道：“你刚才告诉我那些事，并不是因为你已将我当作个死人。”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当然不是的。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三少爷已死了，他怎么会死？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燕十三忽又回头，面对着谢王孙，道：“你为什么告诉我那些事？”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谢王孙淡淡道：“因为我知道你是来送死的！”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谢王孙道：“我看得出你对晓峰的佩服和尊敬，你已自知绝无机会击败他。”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燕十三道：“但送死却并不是件值得尊敬的事！”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谢王孙道：“是的！”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他在笑，笑得却已有些凄凉：“至少我就尊敬你，因为我绝没有这种勇气，我只不过是个平凡的人，而且已老了……”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他的声音越来越低，已低沉如叹息。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秋风也低沉如叹息。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就在这时，黑暗中忽然闪出了一个人，一柄剑！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一个人，一柄剑。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人的动作矫健如鹰，剑的冲刺迅急如电。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这个人是在谢王孙背后出现，这柄剑直刺他的后心。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等到燕十三看见时，已来不及去替他抵挡了。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谢王孙自己却仿佛完全没有感觉到，只是叹息着弯下腰，去拾起一片枯叶。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他的动作很缓慢。他去拾取这片枯叶，仿佛只不过是因为心里的感触。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他的生命已如这片枯叶，已枯萎凋落。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可是他恰巧避开了这闪电般的一剑。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在这一瞬间，剑光明明已刺在他的后心，却偏偏恰巧刺空。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这其间的间隔，只不过在一发之间。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冲过来的人力量已完全使出，收势已来不及，整个人却从他背脊上翻了过来，手里的剑就变得刺向他对面的燕十三。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这一剑的余力仍在，仍有刺人于死的力量。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燕十三不能不反击。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他的剑已出鞘，剑光一闪。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这个人凌空翻身，落在七尺外，铁青的脸上还带着醉意。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“曹冰！”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燕十三失声而呼，声音中带着三分惊讶，七分惋惜。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曹冰看着他，眼睛里也充满惊讶和恐惧，想开口说什么，却没有说出来。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他的咽喉上忽然有一缕鲜血涌出，然后就倒了下去。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秋风仍在叹息。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谢王孙慢慢的拾起了那片枯叶，静静的凝视着，仿佛还没有发觉刚才的事。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就在这一瞬间，已有一个人的生命如枯叶般凋落了。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木叶的生命虽短促，明年却还会再生。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人呢？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谢王孙又慢慢的弯着腰，轻轻的将这片枯叶放在地上。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燕十三一直在看着他，眼色中充满了仰慕和尊敬。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直到现在，他才发觉这老人才是真正深藏不露的高手。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他的武功已到了化境，已完全炉火纯青，已与伟大的自然浑为一体。</w:t>
      </w:r>
    </w:p>
    <w:p w:rsidR="00832346" w:rsidRDefault="00832346" w:rsidP="001C58C6">
      <w:pPr>
        <w:ind w:firstLine="420"/>
        <w:rPr>
          <w:rFonts w:cs="Times New Roman"/>
        </w:rPr>
      </w:pPr>
    </w:p>
    <w:p w:rsidR="00832346" w:rsidRDefault="00832346" w:rsidP="001C58C6">
      <w:pPr>
        <w:ind w:firstLine="420"/>
        <w:rPr>
          <w:rFonts w:cs="Times New Roman"/>
        </w:rPr>
      </w:pPr>
      <w:r>
        <w:rPr>
          <w:rFonts w:cs="宋体" w:hint="eastAsia"/>
        </w:rPr>
        <w:t>所以没有人能看得出来。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酷寒来临时，你看不出它的力量，它却已在无形中使水变成冰，使人冻死。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“我只不过是个平凡的人……”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他这种“平凡”又是从多么不平凡中锻炼出来的？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世上又有几个人能做到这“平凡”两个字？</w:t>
      </w:r>
    </w:p>
    <w:p w:rsidR="00832346" w:rsidRDefault="00832346" w:rsidP="002B10D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燕十三什么都没有说。</w:t>
      </w:r>
    </w:p>
    <w:p w:rsidR="00832346" w:rsidRDefault="00832346" w:rsidP="002B10D3">
      <w:pPr>
        <w:ind w:firstLine="420"/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现在他虽然已看出很多事，却什么都没有说，他久已学会沉默。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谢王孙也只淡淡的说了一句话：“夜已很深，你已该走了。”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夜色更深，谢王孙慢慢的穿过黑暗的庭院，走上后院中的小楼。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小楼上灯火凄凉，一个衰老而憔悴的妇人，默默的坐在孤灯畔，仿佛在等待。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她等的是什么人？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谢王孙看见她，目中立刻充满怜惜，无论谁都应该能看得出他们的情感。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他们是相依为命的夫妻，已历尽了人世间一切悲欢和苦难。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她忽然问：“阿吉还没有回来？”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谢王孙默默的摇了摇头。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她衰老疲倦的眼睛里已有了泪光，声音里却充满了信心。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她说：“我知道他迟早一定会回来的，你说是不是？”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谢王孙道：“是的。”</w:t>
      </w:r>
    </w:p>
    <w:p w:rsidR="00832346" w:rsidRDefault="00832346" w:rsidP="002B10D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一个人只要还有一点希望，生命就是可贵的。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希望永远在人间。</w:t>
      </w:r>
    </w:p>
    <w:p w:rsidR="00832346" w:rsidRDefault="00832346" w:rsidP="002B10D3">
      <w:pPr>
        <w:ind w:firstLine="420"/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夜色深沉。</w:t>
      </w:r>
    </w:p>
    <w:p w:rsidR="00832346" w:rsidRDefault="00832346" w:rsidP="002B10D3">
      <w:pPr>
        <w:ind w:firstLine="420"/>
        <w:rPr>
          <w:rFonts w:cs="Times New Roman"/>
        </w:rPr>
      </w:pPr>
    </w:p>
    <w:p w:rsidR="00832346" w:rsidRDefault="00832346" w:rsidP="002B10D3">
      <w:pPr>
        <w:ind w:firstLine="420"/>
        <w:rPr>
          <w:rFonts w:cs="Times New Roman"/>
        </w:rPr>
      </w:pPr>
      <w:r>
        <w:rPr>
          <w:rFonts w:cs="宋体" w:hint="eastAsia"/>
        </w:rPr>
        <w:t>黑暗的湖水畔，只有一点灯光。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灯光是从一条快船的窗户下透出来的，谢掌柜正坐在灯下独酌。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燕十三默默的走上船，默默的在他对面坐下，倒了杯酒。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谢掌柜看见他，眼睛里就有了笑意。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船离岸慢慢的驶入了凄凉的夜色中，静静的湖水间。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燕十三已喝了三杯，忽然问道：“你知道我会回来？”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谢掌柜笑了笑，道：“否则我为何等你！”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燕十三抬起头，盯着他，道：“你还知道什么？”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谢掌柜举杯，道：“我还知道这酒很不错，不妨多喝一点。”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燕十三也笑了，道：“有理。”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轻舟已在湖心。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谢掌柜仿佛已有了酒意，忽然问道：“你看见了那柄剑？”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燕十三点点头。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谢掌柜道：“只要那柄剑仍在，神剑山庄就永远存在。”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他轻轻叹了口气，慢慢的接着道：“就算人已不在了，剑却是永远存在的。”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燕十三掌中也有剑。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他正在凝视着自己掌中的剑，忽然走了出去，走出船舱，走上船头。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湖上一片黑暗。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他忽然拔出了他的剑，在船上刻了个“十”字，然后他就将这柄已跟随他二十年，已杀人无算的剑投入了湖心。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一阵水花溅过，湖水又归于平静。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剑却已消沉。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谢掌柜吃惊的看着他，忍不住问道：“你为什么不要这柄剑？”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燕十三道：“也许我还会要的，那时我当再来。”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谢掌柜道：“所以你在船头刻了个“十”字，留做标志？”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燕十三道：“这就叫刻舟求剑。”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谢掌柜道：“你知不知道这是件多么愚蠢的事？”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燕十三道：“我知道！”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谢掌柜道：“既然知道，为什么要做？”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燕十三笑了笑，道：“因为我忽然发觉，一个人的一生中，多多少少总应该做几件愚蠢的事，何况……”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他的笑容中带着深意：“有些事做得究竟是愚蠢？还是明智？常常是谁都没法子判断的。”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静静的湖水，静静的夜色，人仍在。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名剑却已消沉。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人仍在，可是人在何处？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Pr="00FD77A7" w:rsidRDefault="00832346" w:rsidP="00FD77A7">
      <w:pPr>
        <w:numPr>
          <w:ilvl w:val="0"/>
          <w:numId w:val="1"/>
        </w:numPr>
        <w:rPr>
          <w:rFonts w:cs="Times New Roman"/>
          <w:b/>
          <w:bCs/>
          <w:sz w:val="24"/>
          <w:szCs w:val="24"/>
        </w:rPr>
      </w:pPr>
      <w:r w:rsidRPr="00FD77A7">
        <w:rPr>
          <w:rFonts w:cs="宋体" w:hint="eastAsia"/>
          <w:b/>
          <w:bCs/>
          <w:sz w:val="24"/>
          <w:szCs w:val="24"/>
        </w:rPr>
        <w:t>浪子</w:t>
      </w:r>
    </w:p>
    <w:p w:rsidR="00832346" w:rsidRDefault="00832346" w:rsidP="00C4155D">
      <w:pPr>
        <w:rPr>
          <w:rFonts w:cs="Times New Roman"/>
        </w:rPr>
      </w:pPr>
    </w:p>
    <w:p w:rsidR="00832346" w:rsidRPr="00FD77A7" w:rsidRDefault="00832346" w:rsidP="00A2534E">
      <w:pPr>
        <w:ind w:firstLineChars="400" w:firstLine="31680"/>
        <w:rPr>
          <w:rFonts w:cs="Times New Roman"/>
        </w:rPr>
      </w:pPr>
      <w:r>
        <w:rPr>
          <w:rFonts w:cs="宋体" w:hint="eastAsia"/>
        </w:rPr>
        <w:t xml:space="preserve">　　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今宵酒醒何处？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杨柳岸，晓风残月。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A2534E">
      <w:pPr>
        <w:ind w:firstLineChars="400" w:firstLine="31680"/>
        <w:rPr>
          <w:rFonts w:cs="Times New Roman"/>
        </w:rPr>
      </w:pPr>
    </w:p>
    <w:p w:rsidR="00832346" w:rsidRPr="00FD77A7" w:rsidRDefault="00832346" w:rsidP="00A2534E">
      <w:pPr>
        <w:ind w:firstLineChars="200" w:firstLine="31680"/>
        <w:rPr>
          <w:rFonts w:cs="Times New Roman"/>
          <w:b/>
          <w:bCs/>
          <w:sz w:val="24"/>
          <w:szCs w:val="24"/>
        </w:rPr>
      </w:pPr>
      <w:r w:rsidRPr="00FD77A7">
        <w:rPr>
          <w:rFonts w:cs="宋体" w:hint="eastAsia"/>
          <w:b/>
          <w:bCs/>
          <w:sz w:val="24"/>
          <w:szCs w:val="24"/>
        </w:rPr>
        <w:t>浪子无泪</w:t>
      </w:r>
    </w:p>
    <w:p w:rsidR="00832346" w:rsidRDefault="00832346" w:rsidP="00A2534E">
      <w:pPr>
        <w:ind w:firstLineChars="400" w:firstLine="31680"/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秋残，冬至。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酷寒。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冷风如刀，大地荒漠，苍天无情。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浪子已无泪。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阿吉迎着扑面的冷风，拉紧了单薄的衣襟，从韩家巷走出来。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他根本无处可去。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他身上已只剩下二十三个铜钱。</w:t>
      </w:r>
    </w:p>
    <w:p w:rsidR="00832346" w:rsidRDefault="00832346" w:rsidP="00FD77A7">
      <w:pPr>
        <w:ind w:firstLine="420"/>
        <w:rPr>
          <w:rFonts w:cs="Times New Roman"/>
        </w:rPr>
      </w:pPr>
    </w:p>
    <w:p w:rsidR="00832346" w:rsidRDefault="00832346" w:rsidP="00FD77A7">
      <w:pPr>
        <w:ind w:firstLine="420"/>
        <w:rPr>
          <w:rFonts w:cs="Times New Roman"/>
        </w:rPr>
      </w:pPr>
      <w:r>
        <w:rPr>
          <w:rFonts w:cs="宋体" w:hint="eastAsia"/>
        </w:rPr>
        <w:t>可是他一定要离开这地方，离开那些总算以善意对待过他的人。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他没有流泪。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12F5">
      <w:pPr>
        <w:ind w:firstLine="420"/>
        <w:rPr>
          <w:rFonts w:cs="Times New Roman"/>
        </w:rPr>
      </w:pPr>
      <w:r>
        <w:rPr>
          <w:rFonts w:cs="宋体" w:hint="eastAsia"/>
        </w:rPr>
        <w:t>浪子已无泪，只有血，现在连血都已几乎冷透。</w:t>
      </w:r>
    </w:p>
    <w:p w:rsidR="00832346" w:rsidRDefault="00832346" w:rsidP="007F12F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韩家巷最有名的人是韩大奶奶，韩大奶奶在韩家楼。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E2974">
      <w:pPr>
        <w:ind w:firstLine="420"/>
        <w:rPr>
          <w:rFonts w:cs="Times New Roman"/>
        </w:rPr>
      </w:pPr>
      <w:r>
        <w:rPr>
          <w:rFonts w:cs="宋体" w:hint="eastAsia"/>
        </w:rPr>
        <w:t>韩家楼是个妓院。</w:t>
      </w:r>
    </w:p>
    <w:p w:rsidR="00832346" w:rsidRDefault="00832346" w:rsidP="007E2974">
      <w:pPr>
        <w:ind w:firstLine="420"/>
        <w:rPr>
          <w:rFonts w:cs="Times New Roman"/>
        </w:rPr>
      </w:pPr>
    </w:p>
    <w:p w:rsidR="00832346" w:rsidRDefault="00832346" w:rsidP="007E2974">
      <w:pPr>
        <w:ind w:firstLine="420"/>
        <w:rPr>
          <w:rFonts w:cs="Times New Roman"/>
        </w:rPr>
      </w:pPr>
      <w:r>
        <w:rPr>
          <w:rFonts w:cs="宋体" w:hint="eastAsia"/>
        </w:rPr>
        <w:t>他第一次看见韩大奶奶，是在一张寒冷而潮湿的床铺上。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冷硬的木板床上到处是他呕吐过的痕迹，又脏又臭。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他自己的情况也不比这张床好多少。</w:t>
      </w:r>
    </w:p>
    <w:p w:rsidR="00832346" w:rsidRDefault="00832346" w:rsidP="00A956F1">
      <w:pPr>
        <w:ind w:firstLine="420"/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他已大醉了五天，醒来时只觉得喉干舌燥，头痛如裂。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韩大奶奶正用手叉着腰，站在床前看着他。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E2974">
      <w:pPr>
        <w:ind w:firstLine="420"/>
        <w:rPr>
          <w:rFonts w:cs="Times New Roman"/>
        </w:rPr>
      </w:pPr>
      <w:r>
        <w:rPr>
          <w:rFonts w:cs="宋体" w:hint="eastAsia"/>
        </w:rPr>
        <w:t>她身高七尺以上，腰围粗如水缸，粗短的手指上戴满了黄金和翡翠戒指，圆脸上的皮肤绷紧，使得她看来比实际年龄要年轻些，心情好的时候，眼睛里偶尔会露出孩子般的调皮笑意。</w:t>
      </w:r>
    </w:p>
    <w:p w:rsidR="00832346" w:rsidRDefault="00832346" w:rsidP="007E2974">
      <w:pPr>
        <w:ind w:firstLine="420"/>
        <w:rPr>
          <w:rFonts w:cs="Times New Roman"/>
        </w:rPr>
      </w:pPr>
    </w:p>
    <w:p w:rsidR="00832346" w:rsidRDefault="00832346" w:rsidP="007E2974">
      <w:pPr>
        <w:ind w:firstLine="420"/>
        <w:rPr>
          <w:rFonts w:cs="Times New Roman"/>
        </w:rPr>
      </w:pPr>
      <w:r>
        <w:rPr>
          <w:rFonts w:cs="宋体" w:hint="eastAsia"/>
        </w:rPr>
        <w:t>现在她的眼睛里连一点笑意都没有。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阿吉用力揉了揉眼，再睁开，好像想看清站在他床前的究竟是个男人，还是个女人。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像这样的女人确实不是时常都能见得到的。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阿吉挣扎着想坐起来，宿醉立刻尖针般刺入了他的骨髓。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他叹了口气，喃喃道：“这两天我一定喝得像是条醉猫。”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韩大奶奶道：“不像醉猫，像死狗。”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她冷冷的看着他：“你已经整整醉了五天。”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阿吉用力按住自己的头，拼命想从记忆中找出这五天干了些什么事。</w:t>
      </w:r>
    </w:p>
    <w:p w:rsidR="00832346" w:rsidRDefault="00832346" w:rsidP="00A956F1">
      <w:pPr>
        <w:ind w:firstLine="420"/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可是他立刻就放弃了。</w:t>
      </w:r>
    </w:p>
    <w:p w:rsidR="00832346" w:rsidRDefault="00832346" w:rsidP="00A956F1">
      <w:pPr>
        <w:ind w:firstLine="420"/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他的记忆中完全是一片空白。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100" w:firstLine="31680"/>
        <w:rPr>
          <w:rFonts w:cs="Times New Roman"/>
        </w:rPr>
      </w:pPr>
      <w:r>
        <w:rPr>
          <w:rFonts w:cs="宋体" w:hint="eastAsia"/>
        </w:rPr>
        <w:t xml:space="preserve">　韩大奶奶道：“你是从外地来的？”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阿吉点点头。</w:t>
      </w:r>
    </w:p>
    <w:p w:rsidR="00832346" w:rsidRDefault="00832346" w:rsidP="00C4155D">
      <w:pPr>
        <w:rPr>
          <w:rFonts w:cs="Times New Roman"/>
        </w:rPr>
      </w:pPr>
    </w:p>
    <w:p w:rsidR="00832346" w:rsidRPr="007E2974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不错，他是从外地来的，遥远的外地，远得已令他完全不复记忆。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韩大奶奶道：“你有钱？”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E2974">
      <w:pPr>
        <w:ind w:firstLine="420"/>
        <w:rPr>
          <w:rFonts w:cs="Times New Roman"/>
        </w:rPr>
      </w:pPr>
      <w:r>
        <w:rPr>
          <w:rFonts w:cs="宋体" w:hint="eastAsia"/>
        </w:rPr>
        <w:t>阿吉摇摇头。</w:t>
      </w:r>
    </w:p>
    <w:p w:rsidR="00832346" w:rsidRDefault="00832346" w:rsidP="007E2974">
      <w:pPr>
        <w:ind w:firstLine="420"/>
        <w:rPr>
          <w:rFonts w:cs="Times New Roman"/>
        </w:rPr>
      </w:pPr>
    </w:p>
    <w:p w:rsidR="00832346" w:rsidRDefault="00832346" w:rsidP="007E2974">
      <w:pPr>
        <w:ind w:firstLine="420"/>
        <w:rPr>
          <w:rFonts w:cs="Times New Roman"/>
        </w:rPr>
      </w:pPr>
      <w:r>
        <w:rPr>
          <w:rFonts w:cs="宋体" w:hint="eastAsia"/>
        </w:rPr>
        <w:t>这一点他还记得，他最后的一小锭银子也已用来买酒。</w:t>
      </w:r>
    </w:p>
    <w:p w:rsidR="00832346" w:rsidRDefault="00832346" w:rsidP="007E2974">
      <w:pPr>
        <w:ind w:firstLine="420"/>
        <w:rPr>
          <w:rFonts w:cs="Times New Roman"/>
        </w:rPr>
      </w:pPr>
    </w:p>
    <w:p w:rsidR="00832346" w:rsidRDefault="00832346" w:rsidP="003E0C59">
      <w:pPr>
        <w:ind w:firstLine="420"/>
        <w:rPr>
          <w:rFonts w:cs="Times New Roman"/>
        </w:rPr>
      </w:pPr>
      <w:r>
        <w:rPr>
          <w:rFonts w:cs="宋体" w:hint="eastAsia"/>
        </w:rPr>
        <w:t>可是那一次他酒醒何处？他也忘了。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韩大奶奶道：“我也知道你没有，我们已将你全身上下都搜过，你简直比条死狗还穷。”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阿吉闭上了眼。他还想睡。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他骨髓中的酒意已使他的精力完全消失，他只想知道：“你是不是还有什么话要问我？”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韩大奶奶道：“只有一句。”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阿吉道：“我在听。”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韩大奶奶道：“没有钱的人，用什么来付账？”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阿吉道：“付账？”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韩大奶奶道：“这五天来，你已欠下了这里七十九两银子的酒帐。”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阿吉深深吸了口气，道：“那不多。”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韩大奶奶道：“可惜你连一两都没有。”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她冷冷的接着道：“没钱付账的人，我们这里通常只有两种法子对付。”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阿吉在听。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韩大奶奶道：“你是想被人打断一条腿，还是三根肋骨？”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阿吉道：“随便。”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韩大奶奶道：“你不在乎？”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阿吉道：“我只想请你们快点动手，打完了好让我走。”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E0C59">
      <w:pPr>
        <w:ind w:firstLine="420"/>
        <w:rPr>
          <w:rFonts w:cs="Times New Roman"/>
        </w:rPr>
      </w:pPr>
      <w:r>
        <w:rPr>
          <w:rFonts w:cs="宋体" w:hint="eastAsia"/>
        </w:rPr>
        <w:t>韩大奶奶看着他，眼睛里已有了好奇之意。</w:t>
      </w:r>
    </w:p>
    <w:p w:rsidR="00832346" w:rsidRDefault="00832346" w:rsidP="003E0C59">
      <w:pPr>
        <w:ind w:firstLine="420"/>
        <w:rPr>
          <w:rFonts w:cs="Times New Roman"/>
        </w:rPr>
      </w:pPr>
    </w:p>
    <w:p w:rsidR="00832346" w:rsidRDefault="00832346" w:rsidP="003E0C59">
      <w:pPr>
        <w:ind w:firstLine="420"/>
        <w:rPr>
          <w:rFonts w:cs="Times New Roman"/>
        </w:rPr>
      </w:pPr>
      <w:r>
        <w:rPr>
          <w:rFonts w:cs="宋体" w:hint="eastAsia"/>
        </w:rPr>
        <w:t>这个年轻人究竟是什么人？为什么会变得如此消沉落拓？</w:t>
      </w:r>
    </w:p>
    <w:p w:rsidR="00832346" w:rsidRDefault="00832346" w:rsidP="003E0C59">
      <w:pPr>
        <w:ind w:firstLine="420"/>
        <w:rPr>
          <w:rFonts w:cs="Times New Roman"/>
        </w:rPr>
      </w:pPr>
    </w:p>
    <w:p w:rsidR="00832346" w:rsidRDefault="00832346" w:rsidP="003E0C59">
      <w:pPr>
        <w:ind w:firstLine="420"/>
        <w:rPr>
          <w:rFonts w:cs="Times New Roman"/>
        </w:rPr>
      </w:pPr>
      <w:r>
        <w:rPr>
          <w:rFonts w:cs="宋体" w:hint="eastAsia"/>
        </w:rPr>
        <w:t>他心里是不是有什么解不开的结？忘不了的伤心往事？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韩大奶奶忍不住问道：“你急着要走，想到哪里去？”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韩大奶奶道：“连你自己都不知道？”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阿吉道：“走到哪里，就算哪里。”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韩大奶奶又盯着他看了很久，忽然道：“你还年轻，还有力气，为什么不做工来还债？”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她的眼色渐渐柔和：“我这里刚好有个差事给你做，五分银子一天，你肯不肯干？”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阿吉道：“随便。”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韩大奶奶道：“你也不问这里是什么地方？要你干的是什么事？”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阿吉道：“随便什么事我都干。”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韩大奶奶笑了，用力拍了拍他的肩：“先到后面厨房去倒盆热水洗洗你自己，现在你看起来像条死狗，嗅起来却像条死鱼。”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E0C59">
      <w:pPr>
        <w:ind w:firstLine="420"/>
        <w:rPr>
          <w:rFonts w:cs="Times New Roman"/>
        </w:rPr>
      </w:pPr>
      <w:r>
        <w:rPr>
          <w:rFonts w:cs="宋体" w:hint="eastAsia"/>
        </w:rPr>
        <w:t>她眼睛里也露出笑意：“在我这里做事的，就算不是人，看起来都得像个人样子。”</w:t>
      </w:r>
    </w:p>
    <w:p w:rsidR="00832346" w:rsidRDefault="00832346" w:rsidP="003E0C59">
      <w:pPr>
        <w:ind w:firstLine="420"/>
        <w:rPr>
          <w:rFonts w:cs="Times New Roman"/>
        </w:rPr>
      </w:pPr>
    </w:p>
    <w:p w:rsidR="00832346" w:rsidRDefault="00832346" w:rsidP="003E0C59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厨房里充满了白饭和肉汤的香气，从小院的寒风中走进来，更觉得温暖舒服。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在厨房里做事的是对夫妇，男的高大粗壮，却哑得像是块木头，女的又瘦又小，却凶得像是把锥子。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除了他们夫妇外，厨房里还有五个人。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五个衣衫不整，头发凌乱的女人，脸上还残留着昨夜的脂粉，和一种说不出的厌恶疲倦。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她们的年龄大约是从二十到三十五，年纪最大的一个乳房隆起如瓜，一双肿眼中充满了堕落罪恶的肉欲。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后来阿吉才知道她就是这些姑娘们的大姐，客人们都喜欢叫她做“大象”。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年纪最轻的一个看来还像是个孩子，腰肢纤细，胸部平坦，但却也是生意最好的一个。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这是不是因为男人们都有种野兽般残忍的欲望？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看见阿吉走进来，她们都显得好奇而惊讶，幸好韩大奶奶也跟着来了。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姑娘们立刻都垂下头。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韩大奶奶道：“有很多事都只有男人才能做的，我们这里的男人不是木头，就是龟公，现在我总算找到个比较像人的。”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她又在用力拍他的肩：“告诉这些母狗，你叫什么？”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阿吉道：“我叫阿吉。”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韩大奶奶道：“你没有姓？”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阿吉道：“我叫阿吉。”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韩大奶奶用力敲他的头，大笑道：“这小子虽然没有姓，却有样好处。”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她笑得很愉快：“他不多嘴。”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嘴是用来吃饭喝酒的，不是用来多话的。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阿吉从不多嘴。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他默默的倒了盆热水，蹲下来洗脸，忽然间一只脚伸过来，踢翻了他的盆。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一只很肥的脚，穿着红缎子的绣花鞋。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阿吉站起来，看着那张皮肤绷紧的圆脸。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他听得见女人们都在吃吃的笑，可是声音却仿佛很遥远。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他也听见大象在大声说：“你把我的脚打湿了，快擦干。”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阿吉什么话都没有说。他默默的蹲下来，用哑巴给他的洗脚布，擦干了她的肥脚。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大象也笑了：“你是个乖孩子，晚上我房里若是没客人，你可以偷偷溜进去，我免费。”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阿吉道：“我不敢。”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大象道：“你连这点胆子都没有？”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阿吉道：“我是个没用的男人，我需要这份差事来赚钱还债。”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82B83">
      <w:pPr>
        <w:ind w:firstLine="420"/>
        <w:rPr>
          <w:rFonts w:cs="Times New Roman"/>
        </w:rPr>
      </w:pPr>
      <w:r>
        <w:rPr>
          <w:rFonts w:cs="宋体" w:hint="eastAsia"/>
        </w:rPr>
        <w:t>于是他从此就多了个外号，叫“没用的阿吉”，可是他自己一点都不在乎。</w:t>
      </w:r>
    </w:p>
    <w:p w:rsidR="00832346" w:rsidRDefault="00832346" w:rsidP="00A82B8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华灯初上时，女人们就换上了发亮的花格子衣服，脸上也抹了浓浓的脂粉。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“没用的阿吉，快替客人倒茶。”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“没用的阿吉，到街上去打几斤酒来。”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一直要等到深夜，他才能躲到厨房的角落里去休息片刻。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这时哑巴总会满满的装了一大碗盖着红烧肉的白饭，看着他吃，眼睛里总是带着同情之色。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A2641">
      <w:pPr>
        <w:ind w:firstLine="420"/>
        <w:rPr>
          <w:rFonts w:cs="Times New Roman"/>
        </w:rPr>
      </w:pPr>
      <w:r>
        <w:rPr>
          <w:rFonts w:cs="宋体" w:hint="eastAsia"/>
        </w:rPr>
        <w:t>阿吉却从来不去看他。</w:t>
      </w:r>
    </w:p>
    <w:p w:rsidR="00832346" w:rsidRDefault="00832346" w:rsidP="001A2641">
      <w:pPr>
        <w:ind w:firstLine="420"/>
        <w:rPr>
          <w:rFonts w:cs="Times New Roman"/>
        </w:rPr>
      </w:pPr>
    </w:p>
    <w:p w:rsidR="00832346" w:rsidRDefault="00832346" w:rsidP="001A2641">
      <w:pPr>
        <w:ind w:firstLine="420"/>
        <w:rPr>
          <w:rFonts w:cs="Times New Roman"/>
        </w:rPr>
      </w:pPr>
      <w:r>
        <w:rPr>
          <w:rFonts w:cs="宋体" w:hint="eastAsia"/>
        </w:rPr>
        <w:t>有些人好像从来都不愿对别人表示感激，阿吉就是这种人，因为他既没胆子，也没有用。</w:t>
      </w:r>
    </w:p>
    <w:p w:rsidR="00832346" w:rsidRDefault="00832346" w:rsidP="001A2641">
      <w:pPr>
        <w:ind w:firstLine="420"/>
        <w:rPr>
          <w:rFonts w:cs="Times New Roman"/>
        </w:rPr>
      </w:pPr>
    </w:p>
    <w:p w:rsidR="00832346" w:rsidRDefault="00832346" w:rsidP="001A2641">
      <w:pPr>
        <w:ind w:firstLine="420"/>
        <w:rPr>
          <w:rFonts w:cs="Times New Roman"/>
        </w:rPr>
      </w:pPr>
      <w:r>
        <w:rPr>
          <w:rFonts w:cs="宋体" w:hint="eastAsia"/>
        </w:rPr>
        <w:t>直到那一天有两个带着刀的小伙子想白吃白嫖时，大家才发现他原来还有另一面。</w:t>
      </w:r>
    </w:p>
    <w:p w:rsidR="00832346" w:rsidRDefault="00832346" w:rsidP="001A2641">
      <w:pPr>
        <w:ind w:firstLine="420"/>
        <w:rPr>
          <w:rFonts w:cs="Times New Roman"/>
        </w:rPr>
      </w:pPr>
    </w:p>
    <w:p w:rsidR="00832346" w:rsidRDefault="00832346" w:rsidP="001A2641">
      <w:pPr>
        <w:ind w:firstLine="420"/>
        <w:rPr>
          <w:rFonts w:cs="Times New Roman"/>
        </w:rPr>
      </w:pPr>
      <w:r>
        <w:rPr>
          <w:rFonts w:cs="宋体" w:hint="eastAsia"/>
        </w:rPr>
        <w:t>他不怕痛。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带着刀的小伙子想扬长而去时，居然只有这个没用的阿吉拦住了他们。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小伙子们冷笑：“你想死？”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阿吉道：“我不想死，也不想被饿死，你们若是不付账就走了，就等于敲破了我的饭碗。”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这句话刚说完，两把刀子就刺入了他身子，他连动都没有动，连眉头都没有皱，就这么站在那里，挨了七八刀。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小伙子们吃惊的看着他，忽然乖乖的拿钱出来付了账。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大家都在吃惊的看着他，都想过来扶住他，他却一声不响的走了，直到走回后院的小屋后，才倒了下来，倒在那又冷又硬的床上，咬着牙，流着冷汗在床上打滚。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他并不想要别人将他看成英雄，也不想让别人看见他的痛苦。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可是小屋的门布已被人悄悄推开了，一个人悄悄走进来，反手掩住了门，靠在门上，看着他，目光充满怜惜。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A2641">
      <w:pPr>
        <w:ind w:firstLine="420"/>
        <w:rPr>
          <w:rFonts w:cs="Times New Roman"/>
        </w:rPr>
      </w:pPr>
      <w:r>
        <w:rPr>
          <w:rFonts w:cs="宋体" w:hint="eastAsia"/>
        </w:rPr>
        <w:t>她有双很大的眼睛，还有双很纤巧的手。</w:t>
      </w:r>
    </w:p>
    <w:p w:rsidR="00832346" w:rsidRDefault="00832346" w:rsidP="001A2641">
      <w:pPr>
        <w:ind w:firstLine="420"/>
        <w:rPr>
          <w:rFonts w:cs="Times New Roman"/>
        </w:rPr>
      </w:pPr>
    </w:p>
    <w:p w:rsidR="00832346" w:rsidRDefault="00832346" w:rsidP="001A2641">
      <w:pPr>
        <w:ind w:firstLine="420"/>
        <w:rPr>
          <w:rFonts w:cs="Times New Roman"/>
        </w:rPr>
      </w:pPr>
      <w:r>
        <w:rPr>
          <w:rFonts w:cs="宋体" w:hint="eastAsia"/>
        </w:rPr>
        <w:t>她叫小丽，客人们都喜欢叫她“小妖精”，她正在用她的小手替他擦汗。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“你为什么要这么样做？”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“因为这本是我应该做的事。”他的回答很简单：“我需要这份差事。”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“可是你还年轻，还有很多别的事可以去做。”她显得关切而同情。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阿吉却连看都没有看她，冷冷道：“你也有你的事要做，你为什么不去？”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小丽还是不肯放过，又道：“我知道你心里一定有很多伤心事。”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小丽道：“以前一定有个女人伤了你的心。”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阿吉道：“你见了鬼。”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小丽道：“若你没有伤心过，你怎么会变成现在这样子？”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阿吉道：“因为我懒，而且是个酒鬼。”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小丽道：“你也好色？”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阿吉没有否认，他懒得否认。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小丽道：“可是现在你已很久没有碰过女人，我知道……”</w:t>
      </w:r>
    </w:p>
    <w:p w:rsidR="00832346" w:rsidRDefault="00832346" w:rsidP="009075B5">
      <w:pPr>
        <w:ind w:firstLine="420"/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她的声音忽然变得奇怪而温柔，忽然拉起他的手，按在她小腹上。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她薄绸衣服下的胴体，竟是完全赤裸的，他立刻可以感觉到她小腹中的热力。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看着他的刀伤血痕，她的眼睛在发光。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“我知道你受的伤不轻，可是只要你跟我……我保证一定会将痛苦忘记。”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她一面说，一面拉着他的手，抚遍她全身。她平坦的胸膛上乳房小而结实。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阿吉的回答只有一个字：“滚！”</w:t>
      </w:r>
    </w:p>
    <w:p w:rsidR="00832346" w:rsidRDefault="00832346" w:rsidP="009075B5">
      <w:pPr>
        <w:ind w:firstLine="420"/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一个字再加上一耳光。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她仰面倒下，脸上却露出胜利的表情，好像正希望他这样做。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“你真壮。”她说。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阿吉闭着嘴。</w:t>
      </w:r>
    </w:p>
    <w:p w:rsidR="00832346" w:rsidRDefault="00832346" w:rsidP="009075B5">
      <w:pPr>
        <w:ind w:firstLine="420"/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他身上的刀伤如火焰灼烧般痛苦，他心里也仿佛有股火焰。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他一定要尽力控制自己。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可是她也像是已下定决心，绝不放过他，忽然用一只手拉住他的腿，另一只手掀起衣衫的下摆。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她低声呻吟，腰肢扭动。她已潮湿。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就在这时，一只手伸过来，抓住了她头发，将她的人揪了出去。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肥胖粗壮的手上，戴满了各式各样的戒指。</w:t>
      </w:r>
    </w:p>
    <w:p w:rsidR="00832346" w:rsidRDefault="00832346" w:rsidP="009075B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韩大奶奶走进来时就已醉了，但是手里还提着酒。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“那条小母狗天生是个婊子。”她用醉眼看着阿吉：“她喜欢男人揍她，揍得越重，她越高兴。”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阿吉闭上了眼睛。</w:t>
      </w:r>
    </w:p>
    <w:p w:rsidR="00832346" w:rsidRDefault="00832346" w:rsidP="009075B5">
      <w:pPr>
        <w:ind w:firstLine="420"/>
        <w:rPr>
          <w:rFonts w:cs="Times New Roman"/>
        </w:rPr>
      </w:pPr>
    </w:p>
    <w:p w:rsidR="00832346" w:rsidRDefault="00832346" w:rsidP="009075B5">
      <w:pPr>
        <w:ind w:firstLine="420"/>
        <w:rPr>
          <w:rFonts w:cs="Times New Roman"/>
        </w:rPr>
      </w:pPr>
      <w:r>
        <w:rPr>
          <w:rFonts w:cs="宋体" w:hint="eastAsia"/>
        </w:rPr>
        <w:t>他忽然发现这个半老的肥胖女人，眼睛里也带着小丽同样的欲望。他不忍再看。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“来，喝一杯，我知道酒虫一定已经在你咽喉里发痒。”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她吃吃的笑着，把酒瓶塞进他的嘴。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“今天你替我做了件好事，我要好好的犒赏犒赏你。”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阿吉没有动，没有反应。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韩大奶奶皱起眉：“难道你真是个没用的男人？”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阿吉道：“我是的。”</w:t>
      </w:r>
    </w:p>
    <w:p w:rsidR="00832346" w:rsidRDefault="00832346" w:rsidP="00CC6A8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等到阿吉睁开眼时，韩大奶奶已走了，临走时还在床头留下锭银子。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“这是你应该赚的，不管谁挨了七八刀，都不能白挨。”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她毕竟已不再是个小姑娘。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“刚才的事，我知道你一定会忘记。”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阿吉听到她的脚步声走出门，就开始呕吐。这种事他忘不了。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等到呕吐停止，他就走出去，将银子留在哑巴的饭锅里，迎着冷风，走出了韩家巷。</w:t>
      </w:r>
    </w:p>
    <w:p w:rsidR="00832346" w:rsidRDefault="00832346" w:rsidP="00CC6A8D">
      <w:pPr>
        <w:ind w:firstLine="420"/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他知道自己已不能再留下去。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凌晨。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茶馆里已挤满了人，各式各样的人，在等待着各式各样的工作。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阿吉用两只手捧着碗热茶在喝。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这里有汤包和油炸儿，他很饿，可是他只能喝茶。</w:t>
      </w:r>
    </w:p>
    <w:p w:rsidR="00832346" w:rsidRDefault="00832346" w:rsidP="00CC6A8D">
      <w:pPr>
        <w:ind w:firstLine="420"/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他只有二十三个铜钱，他希望有份工可做。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他想活下去。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近来他才知道，一个人要活着并不是件容易事。</w:t>
      </w:r>
    </w:p>
    <w:p w:rsidR="00832346" w:rsidRDefault="00832346" w:rsidP="00CC6A8D">
      <w:pPr>
        <w:ind w:firstLine="420"/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谋生的艰苦，更不是他以前所能想像得到的，一个人要出卖自己诚实和劳力，也得要有路子。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他没有路子。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泥水匠有自己的一帮人，木匠有自己的一帮人，甚至连挑夫苦力都有自己的一帮人，不是他们自己帮里的人，休想找到工作。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他饿了两天。</w:t>
      </w:r>
    </w:p>
    <w:p w:rsidR="00832346" w:rsidRDefault="00832346" w:rsidP="00CC6A8D">
      <w:pPr>
        <w:ind w:firstLine="420"/>
        <w:rPr>
          <w:rFonts w:cs="Times New Roman"/>
        </w:rPr>
      </w:pPr>
    </w:p>
    <w:p w:rsidR="00832346" w:rsidRDefault="00832346" w:rsidP="00CC6A8D">
      <w:pPr>
        <w:ind w:firstLine="420"/>
        <w:rPr>
          <w:rFonts w:cs="Times New Roman"/>
        </w:rPr>
      </w:pPr>
      <w:r>
        <w:rPr>
          <w:rFonts w:cs="宋体" w:hint="eastAsia"/>
        </w:rPr>
        <w:t>第三天他已连七枚铜板的茶钱都没有了，只能站在茶馆外喝风。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他已经快倒下去时，忽然有个人来拍他的肩，问他：“挑粪你干不干？五分银子一天。”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阿吉看着这个人，连一个字都说不出，因为他的喉咙已被塞住。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他只能点头，不停的点头。</w:t>
      </w:r>
    </w:p>
    <w:p w:rsidR="00832346" w:rsidRDefault="00832346" w:rsidP="00E63F88">
      <w:pPr>
        <w:ind w:firstLine="420"/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直到很久很久之后，他才能说出他此时此刻心里的感激。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那是真心的感激。因为这个人给他的，并不仅是一份挑粪的差使，而是一个生存的机会。</w:t>
      </w:r>
    </w:p>
    <w:p w:rsidR="00832346" w:rsidRDefault="00832346" w:rsidP="00E63F88">
      <w:pPr>
        <w:ind w:firstLine="420"/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他总算已能活下去。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这个人叫老苗子。</w:t>
      </w:r>
    </w:p>
    <w:p w:rsidR="00832346" w:rsidRDefault="00832346" w:rsidP="00E63F8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老苗子真的是个苗子。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他高大、强壮、丑陋、结实，笑的时候就露出满口白牙。</w:t>
      </w:r>
    </w:p>
    <w:p w:rsidR="00832346" w:rsidRDefault="00832346" w:rsidP="00E63F88">
      <w:pPr>
        <w:ind w:firstLine="420"/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他的左耳垂得很长，上面还有戴过耳环的痕迹。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他一直在注意着阿吉。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中午休息时，他忽然问：“你已饿了几天？”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阿吉反问：“你看得出我挨饿？”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老苗子道：“今天你已几乎摔倒三次。”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阿吉看着自己的脚，脚上还有粪汁。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老苗子道：“这是份很吃力的工作，我本就在担心你挨不下去。”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阿吉道：“你为什么要找我？”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老苗子道：“因为我刚来的时候也跟你一样，连挑粪的工作都找不到。”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他从身上拿出个纸包，里面有两张烙饼，一整条咸萝卜。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他分了一半给阿吉，阿吉接过来就吃，甚至连“谢”字都没有说。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老苗子看着他，眼睛里露出笑意，忽然问道：“今天晚上你准备睡在哪里？”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老苗子道：“我有家，我家的房子很大，你为什么不睡到我那里去？”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阿吉道：“你叫我去，我就去。”</w:t>
      </w:r>
    </w:p>
    <w:p w:rsidR="00832346" w:rsidRDefault="00832346" w:rsidP="00E63F8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老苗子的大房子的确不算小，至少总比鸽子笼大一点。</w:t>
      </w:r>
    </w:p>
    <w:p w:rsidR="00832346" w:rsidRDefault="00832346" w:rsidP="00E63F88">
      <w:pPr>
        <w:ind w:firstLine="420"/>
        <w:rPr>
          <w:rFonts w:cs="Times New Roman"/>
        </w:rPr>
      </w:pPr>
    </w:p>
    <w:p w:rsidR="00832346" w:rsidRDefault="00832346" w:rsidP="00E63F88">
      <w:pPr>
        <w:ind w:firstLine="420"/>
        <w:rPr>
          <w:rFonts w:cs="Times New Roman"/>
        </w:rPr>
      </w:pPr>
      <w:r>
        <w:rPr>
          <w:rFonts w:cs="宋体" w:hint="eastAsia"/>
        </w:rPr>
        <w:t>他们回去时，一个白发苍苍的老妇人正在厨房里煮饭。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老苗子道：“这是我的娘，会煮一手好菜。”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阿吉看着锅里用菜根和糙米煮成的浓粥，道：“我已嗅到了香气。”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老婆婆笑了，满满的替他添了一大碗，阿吉接过来就吃，也没有说“谢”字。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老苗子眼中露出满意之色，道：“他叫阿吉，他是个好小子。”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老婆婆用木杓敲了敲她儿子，道：“我若看不出，我会让他吃？”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老苗子道：“今天晚上能不能让他跟我们睡在一起？”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老婆婆眯着眼看着阿吉，道：“你肯跟我儿子睡一张床？你不嫌他臭？”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阿吉道：“他不臭。”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老婆婆道：“你是汉人，汉人总认为我们苗人臭得要命。”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阿吉道：“我是汉人，我比他更臭。”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老婆婆大笑，也用木杓敲了敲他的头，就好像敲她儿子的头一样。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她大笑道：“快吃，趁热吃，吃饱了就上床去睡，明天才有力气。”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阿吉已经在吃，吃得很快。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老婆婆又道：“只不过上床前你还得先做一件事。”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老婆婆道：“先把你的脚洗干净，否则娃娃会生气的。”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阿吉道：“娃娃是谁？”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老婆婆道：“是我的女儿，他的妹妹。”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6AD2">
      <w:pPr>
        <w:ind w:firstLine="420"/>
        <w:rPr>
          <w:rFonts w:cs="Times New Roman"/>
        </w:rPr>
      </w:pPr>
      <w:r>
        <w:rPr>
          <w:rFonts w:cs="宋体" w:hint="eastAsia"/>
        </w:rPr>
        <w:t>老苗子道：“可是她本来应该是个公主的，她一生下来就应该是个公主。”</w:t>
      </w:r>
    </w:p>
    <w:p w:rsidR="00832346" w:rsidRDefault="00832346" w:rsidP="00336AD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后面屋子里有三张床，其中最干净柔软的一张当然是公主的。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阿吉也很想见见这位公主。可是他太疲倦，滚烫的菜粥喝下去后，更使他眼皮重如铅块。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和老苗子这么样一个大男人，挤在一张床上虽然很不舒服，他却很快就已睡着。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半夜他惊醒过一次，朦胧中仿佛有个头发很长的女孩子站在窗口发呆，等到他再看时，她已钻进了被窝。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第二天早上他们去上工时她还在睡，整个人都缩在被窝里，仿佛在逃避着一种不可知的恐惧。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86902">
      <w:pPr>
        <w:ind w:firstLine="420"/>
        <w:rPr>
          <w:rFonts w:cs="Times New Roman"/>
        </w:rPr>
      </w:pPr>
      <w:r>
        <w:rPr>
          <w:rFonts w:cs="宋体" w:hint="eastAsia"/>
        </w:rPr>
        <w:t>阿吉只看见她一头乌黑柔软的长发丝绸般铺在枕头上。</w:t>
      </w:r>
    </w:p>
    <w:p w:rsidR="00832346" w:rsidRDefault="00832346" w:rsidP="0078690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天还没有亮，寒雾还深。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他们迎着冷风前行，老苗子忽然问：“你看见了娃娃？”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阿吉摇摇头。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他只看见了她的头发。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老苗子道：“她在一家很大的公馆里帮忙做事，要等人家都睡着了才能回来。”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他微笑着，又道：“有钱的人家，总是睡得比较晚的。”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老苗子道：“可是你迟早一定会见到她。”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他眼睛里闪动着骄傲之光：“只要你见到她，一定会喜欢她，我们都以她为荣。”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86902">
      <w:pPr>
        <w:ind w:firstLine="420"/>
        <w:rPr>
          <w:rFonts w:cs="Times New Roman"/>
        </w:rPr>
      </w:pPr>
      <w:r>
        <w:rPr>
          <w:rFonts w:cs="宋体" w:hint="eastAsia"/>
        </w:rPr>
        <w:t>阿吉看得出这一点，他相信这女孩子一定是个不折不扣的公主。</w:t>
      </w:r>
    </w:p>
    <w:p w:rsidR="00832346" w:rsidRDefault="00832346" w:rsidP="0078690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中午休息时他正在啃着老婆婆塞给他的大馒头，忽然有三个人走过来，衣衫虽褴褛，帽子却是歪戴着的，腰带上还插着把小刀。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他身上的刀创还没有收口，还在发痛。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三个人之中年纪比较大的一个，正在用一双三角眼上下打量着他，忽然伸出手，道：“拿来。”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阿吉道：“拿什么？”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三角眼道：“你虽然是新来的，也该懂得这地方的规矩。”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阿吉不懂：“什么规矩？”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三角眼道：“你拿的工钱，我分三成，先收一个月的。”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阿吉道：“我只有三个铜钱。”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三角眼冷笑道：“只有三个铜钱，却在吃白面馒头？”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他一巴掌打落了阿吉手里的馒头，馒头滚到地上的粪汁里，阿吉默默的捡起来，剥去了外面的一层。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他一定要吃下这个馒头，空着肚子，哪来的力气挑粪？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三角眼大笑，道：“馒头蘸粪汁，不知道是什么滋味？”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三角眼道：“这种东西你也吃？你究竟是人还是狗？”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阿吉道：“你说我是什么，我就是什么。”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他咬了口馒头：“我只有三个铜钱，你要，我也给你。”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三角眼道：“你知道我是谁？”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三角眼道：“你有没有听说过车夫这名字？”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阿吉又摇头。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三角眼道：“车夫是跟着铁头大哥的，铁头大哥就是大老板的小兄弟。”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他指着自己的鼻子：“我就是车夫的小兄弟，我会要你的三个铜钱？”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阿占道：“你不要，我留下。”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三角眼大笑，忽然一脚踢在他的阴囊上，阿吉痛得弯下腰。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三角眼道：“不给这小子一点苦头吃吃，他也不知道天高地厚。”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三个人都准备动手，忽然有个人闯进来，挡在他们面前，整整比他们高出一个头。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三角眼后退了半步，大声道：“老苗子，你少管闲事。”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老苗子道：“这不是闲事。”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他拉起阿吉：“这个人是我的兄弟。”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三角眼看着他巨大粗糙的手，忽又笑了笑，道：“既然是你的兄弟，你能不能保证他一拿到工钱就付给我们？”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72C4E">
      <w:pPr>
        <w:ind w:firstLine="420"/>
        <w:rPr>
          <w:rFonts w:cs="Times New Roman"/>
        </w:rPr>
      </w:pPr>
      <w:r>
        <w:rPr>
          <w:rFonts w:cs="宋体" w:hint="eastAsia"/>
        </w:rPr>
        <w:t>老苗子道：“他会付的。”</w:t>
      </w:r>
    </w:p>
    <w:p w:rsidR="00832346" w:rsidRDefault="00832346" w:rsidP="00772C4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黄昏时他们带着满身疲劳和臭味回家，阿吉脸上还带着冷汗，那一脚踢得实在不轻。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老苗子看着他，忽然问道：“别人揍你时，你从来都不还手？”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阿吉沉默着．过了很久，才缓缓道：“我曾经在一家妓院里做过事，那里的人，替我起了个外号。”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老苗子道：“什么外号？”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72C4E">
      <w:pPr>
        <w:ind w:firstLine="420"/>
        <w:rPr>
          <w:rFonts w:cs="Times New Roman"/>
        </w:rPr>
      </w:pPr>
      <w:r>
        <w:rPr>
          <w:rFonts w:cs="宋体" w:hint="eastAsia"/>
        </w:rPr>
        <w:t>阿吉道：“他们都叫我没用的阿吉。”</w:t>
      </w:r>
    </w:p>
    <w:p w:rsidR="00832346" w:rsidRDefault="00832346" w:rsidP="00772C4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厨房里温暖干燥，他们走到门外，就听见老婆婆愉快的声音。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“今天我们的公主回家吃饭，我们大家都有肉吃。”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她笑得像是个孩子：“每个人都可以分到一块，好大好大的一块。”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老婆婆的笑声总是能令阿吉从心底觉得愉快温暖，但这一次却是例外。因为他看见了公主。</w:t>
      </w:r>
    </w:p>
    <w:p w:rsidR="00832346" w:rsidRDefault="00832346" w:rsidP="00256FF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狭小的厨房里，放不下很多张椅子，大家吃饭的时候，都坐得很挤，却总有一张椅子空着。</w:t>
      </w:r>
    </w:p>
    <w:p w:rsidR="00832346" w:rsidRDefault="00832346" w:rsidP="00256FF7">
      <w:pPr>
        <w:ind w:firstLine="420"/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那就是他们特地为公主留下的，现在她就坐在这张椅子上，面对着阿吉。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她有双大大的眼睛，还有双纤巧的手，她的头发乌黑柔软如丝缎，态度高贵而温柔，看来就像是一位真的公主。</w:t>
      </w:r>
    </w:p>
    <w:p w:rsidR="00832346" w:rsidRDefault="00832346" w:rsidP="00256FF7">
      <w:pPr>
        <w:ind w:firstLine="420"/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如果这是阿吉第一次看见她，一定也会像别人一样对她尊敬宠爱。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可惜这已不是第一次。</w:t>
      </w:r>
    </w:p>
    <w:p w:rsidR="00832346" w:rsidRDefault="00832346" w:rsidP="00256FF7">
      <w:pPr>
        <w:ind w:firstLine="420"/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他第一次看见她，是在韩大奶奶的厨房里，她就坐在大象身旁，把一双腿高高跷在桌上，露出一双纤巧的脚。他连看都没有看她一眼，她却一直都在偷偷的注意着他。</w:t>
      </w:r>
    </w:p>
    <w:p w:rsidR="00832346" w:rsidRDefault="00832346" w:rsidP="00256FF7">
      <w:pPr>
        <w:ind w:firstLine="420"/>
        <w:rPr>
          <w:rFonts w:cs="Times New Roman"/>
        </w:rPr>
      </w:pPr>
    </w:p>
    <w:p w:rsidR="00832346" w:rsidRDefault="00832346" w:rsidP="00256FF7">
      <w:pPr>
        <w:ind w:firstLine="420"/>
        <w:rPr>
          <w:rFonts w:cs="Times New Roman"/>
        </w:rPr>
      </w:pPr>
      <w:r>
        <w:rPr>
          <w:rFonts w:cs="宋体" w:hint="eastAsia"/>
        </w:rPr>
        <w:t>后来他知道，她就是韩大奶奶手下的女人中，最年轻的一个，也是生意最好的一个。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她在那里的名字叫“小丽”，可是别人却喜欢叫她小妖精。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第二次他面对她，就是他挨刀的那天晚上，在他的小屋里，他一直都不能忘记她薄绸衣服下光滑柔软的胴体，他费了很大力气控制住自己，才能说出那个字。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“滚”。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他本来以为，那已是他们之间最后一次见面，想不到现在居然又见到了她。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那个放荡而变态的小妖精，居然就是他们的娃娃，高贵如公主，而且是他们全家惟一的希望。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他们都是他的朋友，给他吃，给他住，将他当做自己的兄弟手足。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阿吉垂下头。他的心里在刺痛，一直痛入骨髓里。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老婆婆已过来拉住他的手，笑道：“快过来见见我们的公主。”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阿吉只有走过去，嗫嚅着说出两个字：“你好。”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她看着他，脸上一点表情都没有，就好像从未见过他这个人，只淡淡的说了句：“坐下来吃肉。”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阿吉坐下来，好像听见自己的声音在说：“谢谢公主。”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老苗子大笑，道：“你不必叫她公主，你应该像我们一样，叫她娃娃。”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他挑了块最厚最大的卤肉给阿吉：“快点吃肉，吃饱了才睡得好。”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阿吉睡不好。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夜已很深，睡在他旁边的老苗子已鼾声如雷，再过去那张床上的娃娃仿佛也已睡着。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可是阿吉却一直睁着眼躺在床上，淌着冷汗。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这并不是完全因为他心里的隐痛，他身上的刀伤也在发痛，痛得要命。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挑粪绝不是份轻松的工作，他的刀伤一直都没有收口。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他却连看都没有去看过，有时粪担挑在他肩上时，他甚至可以感觉到刀口又在崩裂，可是他一直都咬紧牙关挺了下去，肉体上的痛苦，他根本不在乎。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只可惜他毕竟不是铁打的，今天下午，他已经发现有几处伤口已开始腐烂发臭。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一躺上床，他就开始全身发冷，不停的流着汗，然后身子忽又变得火烫，每一处伤口里，都好像有火焰在燃烧着。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他还想勉强控制着自己，勉强忍受，可是他的身子已痛苦而痉挛，只觉得整个人都在往下沉，沉入无底的黑暗深渊。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昏迷中他仿佛听见了他的朋友们正在惊呼，他已听不清了。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远方也仿佛有个人在呼唤他，呼唤他的名字，那么轻柔，那么遥远。他却听得很清楚。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Pr="00327D4D" w:rsidRDefault="00832346" w:rsidP="00327D4D">
      <w:pPr>
        <w:ind w:firstLine="420"/>
        <w:rPr>
          <w:rFonts w:cs="Times New Roman"/>
          <w:b/>
          <w:bCs/>
          <w:sz w:val="24"/>
          <w:szCs w:val="24"/>
        </w:rPr>
      </w:pPr>
      <w:r w:rsidRPr="00327D4D">
        <w:rPr>
          <w:rFonts w:cs="宋体" w:hint="eastAsia"/>
          <w:b/>
          <w:bCs/>
          <w:sz w:val="24"/>
          <w:szCs w:val="24"/>
        </w:rPr>
        <w:t>永不屈服</w:t>
      </w:r>
    </w:p>
    <w:p w:rsidR="00832346" w:rsidRDefault="00832346" w:rsidP="00327D4D">
      <w:pPr>
        <w:ind w:firstLine="420"/>
        <w:rPr>
          <w:rFonts w:cs="Times New Roman"/>
        </w:rPr>
      </w:pPr>
    </w:p>
    <w:p w:rsidR="00832346" w:rsidRDefault="00832346" w:rsidP="00327D4D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一个落拓潦倒的年轻人，一个连泪都已流尽了的浪子，就像风中的落叶，水中的浮萍一样，连根都没有，难道远方还会有人在思念着他，关心着他？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44795">
      <w:pPr>
        <w:ind w:firstLine="420"/>
        <w:rPr>
          <w:rFonts w:cs="Times New Roman"/>
        </w:rPr>
      </w:pPr>
      <w:r>
        <w:rPr>
          <w:rFonts w:cs="宋体" w:hint="eastAsia"/>
        </w:rPr>
        <w:t>他既然能听得见那个人的呼唤，为什么还不回去，回到那个人的身边？</w:t>
      </w:r>
    </w:p>
    <w:p w:rsidR="00832346" w:rsidRDefault="00832346" w:rsidP="00B44795">
      <w:pPr>
        <w:ind w:firstLine="420"/>
        <w:rPr>
          <w:rFonts w:cs="Times New Roman"/>
        </w:rPr>
      </w:pPr>
    </w:p>
    <w:p w:rsidR="00832346" w:rsidRDefault="00832346" w:rsidP="00B44795">
      <w:pPr>
        <w:ind w:firstLine="420"/>
        <w:rPr>
          <w:rFonts w:cs="Times New Roman"/>
        </w:rPr>
      </w:pPr>
      <w:r>
        <w:rPr>
          <w:rFonts w:cs="宋体" w:hint="eastAsia"/>
        </w:rPr>
        <w:t>他心里究竟有什么悲伤苦痛，不能向人诉说？</w:t>
      </w:r>
    </w:p>
    <w:p w:rsidR="00832346" w:rsidRDefault="00832346" w:rsidP="00B4479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阳光艳丽，是晴天。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44795">
      <w:pPr>
        <w:ind w:firstLine="420"/>
        <w:rPr>
          <w:rFonts w:cs="Times New Roman"/>
        </w:rPr>
      </w:pPr>
      <w:r>
        <w:rPr>
          <w:rFonts w:cs="宋体" w:hint="eastAsia"/>
        </w:rPr>
        <w:t>阿吉并不是一直都在昏迷着，他曾经醒来过很多次，每次醒来时，都仿佛看见有个人坐在他床头，正轻轻的替他擦着汗。</w:t>
      </w:r>
    </w:p>
    <w:p w:rsidR="00832346" w:rsidRDefault="00832346" w:rsidP="00B44795">
      <w:pPr>
        <w:ind w:firstLine="420"/>
        <w:rPr>
          <w:rFonts w:cs="Times New Roman"/>
        </w:rPr>
      </w:pPr>
    </w:p>
    <w:p w:rsidR="00832346" w:rsidRDefault="00832346" w:rsidP="00B44795">
      <w:pPr>
        <w:ind w:firstLine="420"/>
        <w:rPr>
          <w:rFonts w:cs="Times New Roman"/>
        </w:rPr>
      </w:pPr>
      <w:r>
        <w:rPr>
          <w:rFonts w:cs="宋体" w:hint="eastAsia"/>
        </w:rPr>
        <w:t>他看不清楚，因为他立刻又晕了过去。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等他看清这个人时，从窗外照进来的阳光，正照在她乌黑的柔发上。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她的眼睛里充满了关怀和悲伤。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阿吉闭上了眼。可是他听得见她的声音：“我知道你看不起我，我不怪你。”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她居然显得很镇定，因为她也在勉强控制着自己。”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“我也知道你心里一定有很多说不出的痛苦，可是你也不必这么样拼命折磨自己。”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房子里很静，听不见别人的声音，老苗子当然已经去上工了，他绝不能放弃一天工作，因为他知道有工作，才有饭吃。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阿吉忽然张开眼，瞪着她，冷冷道：“你也应该知道我死不了的。”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娃娃知道：“如果你要死，一定已经死了很多次。”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阿吉道：“那么你为什么不去做你的事？”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娃娃道：“我不去了。”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她的声音很平静，淡淡的接着道：“从此以后，我都不会再到那个地方去了。”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阿吉忍不住问：“为什么？”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娃娃忽然冷笑，道：“难道你以为我天生就喜欢做那种事？”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阿吉盯着她，仿佛想看透她的心：“你什么时候决定不去的？”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娃娃道：“今天。”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阿吉闭上了嘴，心里又开始刺痛。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没有人天生愿意做那种事，可是每个人都要生活，都要吃饭。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她是他母亲和哥哥心目中惟一的希望，她要让他们有肉吃。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她不能让他们失望。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她的放荡和下贱，岂非也正因为她心里有说不出的苦痛，所以在拼命折磨自己，作践自己？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可是现在她却已决定不去了，因为她不愿再让他看不起她。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4A87">
      <w:pPr>
        <w:ind w:firstLine="420"/>
        <w:rPr>
          <w:rFonts w:cs="Times New Roman"/>
        </w:rPr>
      </w:pPr>
      <w:r>
        <w:rPr>
          <w:rFonts w:cs="宋体" w:hint="eastAsia"/>
        </w:rPr>
        <w:t>阿吉若是还有泪，现在很可能已流了下来，但他只不过是个浪子。</w:t>
      </w:r>
    </w:p>
    <w:p w:rsidR="00832346" w:rsidRDefault="00832346" w:rsidP="00004A87">
      <w:pPr>
        <w:ind w:firstLine="420"/>
        <w:rPr>
          <w:rFonts w:cs="Times New Roman"/>
        </w:rPr>
      </w:pPr>
    </w:p>
    <w:p w:rsidR="00832346" w:rsidRDefault="00832346" w:rsidP="00004A87">
      <w:pPr>
        <w:ind w:firstLine="420"/>
        <w:rPr>
          <w:rFonts w:cs="Times New Roman"/>
        </w:rPr>
      </w:pPr>
      <w:r>
        <w:rPr>
          <w:rFonts w:cs="宋体" w:hint="eastAsia"/>
        </w:rPr>
        <w:t>浪子无情，也无泪。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所以他一定要走，一定要离开这里，就算爬，也得爬出去。因为他已知道她对他的感情，他既不能接受，也不愿伤她的心。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这家人不但给了他生存的机会，也给了他从来未有的温暖和亲情，他绝不能再让他们伤心。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娃娃看着他，仿佛已看透了他的心：“你是不是又想走了？”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阿吉没有回答，却挣扎着站起来，用尽全身力气站起来，大步走出去。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娃娃并没有阻拦他，她知道这个人身子虽不是铁打的，却有股钢铁般的意志和决心。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4A87">
      <w:pPr>
        <w:ind w:firstLine="420"/>
        <w:rPr>
          <w:rFonts w:cs="Times New Roman"/>
        </w:rPr>
      </w:pPr>
      <w:r>
        <w:rPr>
          <w:rFonts w:cs="宋体" w:hint="eastAsia"/>
        </w:rPr>
        <w:t>她连站都没有站起来，可是眼睛里已有泪光。</w:t>
      </w:r>
    </w:p>
    <w:p w:rsidR="00832346" w:rsidRDefault="00832346" w:rsidP="00004A8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73E0">
      <w:pPr>
        <w:ind w:firstLine="420"/>
        <w:rPr>
          <w:rFonts w:cs="Times New Roman"/>
        </w:rPr>
      </w:pPr>
      <w:r>
        <w:rPr>
          <w:rFonts w:cs="宋体" w:hint="eastAsia"/>
        </w:rPr>
        <w:t>阿吉也没有回头。</w:t>
      </w:r>
    </w:p>
    <w:p w:rsidR="00832346" w:rsidRDefault="00832346" w:rsidP="00ED73E0">
      <w:pPr>
        <w:ind w:firstLine="420"/>
        <w:rPr>
          <w:rFonts w:cs="Times New Roman"/>
        </w:rPr>
      </w:pPr>
    </w:p>
    <w:p w:rsidR="00832346" w:rsidRDefault="00832346" w:rsidP="00ED73E0">
      <w:pPr>
        <w:ind w:firstLine="420"/>
        <w:rPr>
          <w:rFonts w:cs="Times New Roman"/>
        </w:rPr>
      </w:pPr>
      <w:r>
        <w:rPr>
          <w:rFonts w:cs="宋体" w:hint="eastAsia"/>
        </w:rPr>
        <w:t>他的体力绝对无法支持他走远，他的伤口又开始发痛。</w:t>
      </w:r>
    </w:p>
    <w:p w:rsidR="00832346" w:rsidRDefault="00832346" w:rsidP="00ED73E0">
      <w:pPr>
        <w:ind w:firstLine="420"/>
        <w:rPr>
          <w:rFonts w:cs="Times New Roman"/>
        </w:rPr>
      </w:pPr>
    </w:p>
    <w:p w:rsidR="00832346" w:rsidRDefault="00832346" w:rsidP="00ED73E0">
      <w:pPr>
        <w:ind w:firstLine="420"/>
        <w:rPr>
          <w:rFonts w:cs="Times New Roman"/>
        </w:rPr>
      </w:pPr>
      <w:r>
        <w:rPr>
          <w:rFonts w:cs="宋体" w:hint="eastAsia"/>
        </w:rPr>
        <w:t>但是他不能不走，就算一走出去就倒在阴沟里，像条死老鼠般烂死，他也不在乎。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想不到他还没有走出门，老婆婆就已提着菜篮回来，慈祥的眼睛里带着三分责备，道：“你不该起来的，我特地去替你买了点肉炖汤，吃得好才有力气，快回去躺在床上等着吃。”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阿吉闭上了眼。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浪子真的无情，真的无泪？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34E22">
      <w:pPr>
        <w:ind w:firstLine="420"/>
        <w:rPr>
          <w:rFonts w:cs="Times New Roman"/>
        </w:rPr>
      </w:pPr>
      <w:r>
        <w:rPr>
          <w:rFonts w:cs="宋体" w:hint="eastAsia"/>
        </w:rPr>
        <w:t>他忽又用尽全身力气，从老婆婆身旁冲了出去，冲出了门。</w:t>
      </w:r>
    </w:p>
    <w:p w:rsidR="00832346" w:rsidRDefault="00832346" w:rsidP="00B34E22">
      <w:pPr>
        <w:ind w:firstLine="420"/>
        <w:rPr>
          <w:rFonts w:cs="Times New Roman"/>
        </w:rPr>
      </w:pPr>
    </w:p>
    <w:p w:rsidR="00832346" w:rsidRDefault="00832346" w:rsidP="00B34E22">
      <w:pPr>
        <w:ind w:firstLine="420"/>
        <w:rPr>
          <w:rFonts w:cs="Times New Roman"/>
        </w:rPr>
      </w:pPr>
      <w:r>
        <w:rPr>
          <w:rFonts w:cs="宋体" w:hint="eastAsia"/>
        </w:rPr>
        <w:t>有些事既然无法解释，又何必解释？</w:t>
      </w:r>
    </w:p>
    <w:p w:rsidR="00832346" w:rsidRDefault="00832346" w:rsidP="00B34E2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窄巷中阴暗而潮湿，连阳光都照不到这里。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他咬紧牙根，忍耐着痛苦，迎风走出去，巷口却已有个人踉踉跄跄的冲了进来。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一个血淋淋的人，身上的衣衫已被鲜血染红，脸上的骨头已碎裂。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“老苗子。”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阿吉失声惊呼，冲了过去，老苗子也冲了过来，两个人互相拥抱。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老苗子道：“你的伤还没有好，出来干什么？”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他自己的伤更重，但是他并不在乎，他关心的还是他的朋友。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阿吉咬紧牙，道：“我……我……”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老苗子道：“难道你想走？”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302D5">
      <w:pPr>
        <w:ind w:firstLine="420"/>
        <w:rPr>
          <w:rFonts w:cs="Times New Roman"/>
        </w:rPr>
      </w:pPr>
      <w:r>
        <w:rPr>
          <w:rFonts w:cs="宋体" w:hint="eastAsia"/>
        </w:rPr>
        <w:t>阿吉用力抱住他的朋友，道：“我不走，打死我我也不走！”</w:t>
      </w:r>
    </w:p>
    <w:p w:rsidR="00832346" w:rsidRDefault="00832346" w:rsidP="005302D5">
      <w:pPr>
        <w:ind w:firstLine="420"/>
        <w:rPr>
          <w:rFonts w:cs="Times New Roman"/>
        </w:rPr>
      </w:pPr>
    </w:p>
    <w:p w:rsidR="00832346" w:rsidRDefault="00832346" w:rsidP="005302D5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五处刀伤，四条打断了的肋骨，若不是铁汉，怎么还能支持得住？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老婆婆看着他的儿子，泪眼婆娑。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老苗子却还在笑，大声道：“这一点点伤算得了什么？明天早上我就会好的！”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老婆婆道：“你怎么受的伤？”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老苗子道：“我跌了一跤，从楼梯上跌了下来。”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就算是个连招牌上的大字都已看不清的老太婆，也应该看得出这绝不是跌伤。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就算从七八丈高的楼梯上跌下来，也绝不会伤得这么重。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可是这个老太婆和别的老太婆不同。她看得出这绝不是跌伤的，她比任何人都关心她的儿子。</w:t>
      </w: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>可是她绝不再问，只流着泪说了句：“下次走楼梯时，千万要小心些。”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然后她就蹒跚着走出去，煮她的肉汤。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302D5">
      <w:pPr>
        <w:ind w:firstLine="420"/>
        <w:rPr>
          <w:rFonts w:cs="Times New Roman"/>
        </w:rPr>
      </w:pPr>
      <w:r>
        <w:rPr>
          <w:rFonts w:cs="宋体" w:hint="eastAsia"/>
        </w:rPr>
        <w:t>这才是一个女人的本份应该做的，她懂得男人做的事，从来不喜欢女人多问。</w:t>
      </w:r>
    </w:p>
    <w:p w:rsidR="00832346" w:rsidRDefault="00832346" w:rsidP="005302D5">
      <w:pPr>
        <w:ind w:firstLine="420"/>
        <w:rPr>
          <w:rFonts w:cs="Times New Roman"/>
        </w:rPr>
      </w:pPr>
    </w:p>
    <w:p w:rsidR="00832346" w:rsidRDefault="00832346" w:rsidP="005302D5">
      <w:pPr>
        <w:ind w:firstLine="420"/>
        <w:rPr>
          <w:rFonts w:cs="Times New Roman"/>
        </w:rPr>
      </w:pPr>
      <w:r>
        <w:rPr>
          <w:rFonts w:cs="宋体" w:hint="eastAsia"/>
        </w:rPr>
        <w:t>就算这女人是他的母亲也一样。</w:t>
      </w:r>
    </w:p>
    <w:p w:rsidR="00832346" w:rsidRDefault="00832346" w:rsidP="005302D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阿吉看着她佝偻的背影，眼睛里纵然仍无泪，至少也已有点发红。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多么伟大的母亲，多么伟大的女人，因为人世间还有这种女人，所以人类才能永存。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等她走进了厨房的门，阿吉才回头盯着老苗子，道：“你是被谁打伤的？”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老苗子又在笑：“谁打伤了我？谁敢打我？”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阿吉道：“我知道你不肯告诉我，难道你一定要我自己去问？”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老苗子的笑容僵硬，板着脸道：“就算我是被人打伤的，也是我自己的事，用不着你去问。”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一直远远站在窗口的娃娃道：“因为他怕你也去挨揍。”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娃娃打断了他的话，冷笑道：“其实他根本用不着顾虑这一点，就算他是为你挨的揍，你也绝不会去替他出气的。”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她冷冷的接着道：“因为这位没有用的阿吉，从来不喜欢打架。”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阿吉的心沉下，头也垂下。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现在他当然已明白他朋友是为了什么挨揍的，他并没有忘记那双凶恶的三角眼。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16FF0">
      <w:pPr>
        <w:ind w:firstLine="420"/>
        <w:rPr>
          <w:rFonts w:cs="Times New Roman"/>
        </w:rPr>
      </w:pPr>
      <w:r>
        <w:rPr>
          <w:rFonts w:cs="宋体" w:hint="eastAsia"/>
        </w:rPr>
        <w:t>他也并不是不知道，娃娃说的话虽然尖锐如针，目中却有泪。</w:t>
      </w:r>
    </w:p>
    <w:p w:rsidR="00832346" w:rsidRDefault="00832346" w:rsidP="00816FF0">
      <w:pPr>
        <w:ind w:firstLine="420"/>
        <w:rPr>
          <w:rFonts w:cs="Times New Roman"/>
        </w:rPr>
      </w:pPr>
    </w:p>
    <w:p w:rsidR="00832346" w:rsidRDefault="00832346" w:rsidP="00816FF0">
      <w:pPr>
        <w:ind w:firstLine="420"/>
        <w:rPr>
          <w:rFonts w:cs="Times New Roman"/>
        </w:rPr>
      </w:pPr>
      <w:r>
        <w:rPr>
          <w:rFonts w:cs="宋体" w:hint="eastAsia"/>
        </w:rPr>
        <w:t>可是他不能为他的朋友出气，他不能去打架，他也不敢。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他恨自己，恨得要命。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16FF0">
      <w:pPr>
        <w:ind w:firstLine="420"/>
        <w:rPr>
          <w:rFonts w:cs="Times New Roman"/>
        </w:rPr>
      </w:pPr>
      <w:r>
        <w:rPr>
          <w:rFonts w:cs="宋体" w:hint="eastAsia"/>
        </w:rPr>
        <w:t>就在这时候，他听见了一个人冷冷道：“他不是不喜欢打架，他是怕挨揍。”</w:t>
      </w:r>
    </w:p>
    <w:p w:rsidR="00832346" w:rsidRDefault="00832346" w:rsidP="00816FF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这是三角眼的声音。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来的还不止他一个人，两个腰里带着刀的年轻小伙子陪着他，一个脸很长，腿也很长的人，手叉着腰，站在他们后面，穿着身发亮的缎子衣服。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三角眼伸起一根大拇指，指了指后面的这个人，道：“这位就是我们的老大‘车夫’，这两个字就算拿到当铺里去当，也可以当个几百两银子。”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老苗子脸上的肌肉在抽搐，道：“你们到这里来干什么？”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三角眼阴森森的笑道：“你放心，光棍打九九，不打加一，这次我们不是来找你麻烦的。”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他走过来拍了拍阿吉的头：“这个小子是个孬种，大爷们也犯不上来找他。”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老苗子道：“你们来找谁？”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三角眼道：“找你的亲妹子。”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他忽然转身，盯着娃娃，三角眼里闪着凶光：“小妹子，咱们走吧。”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娃娃的脸色已变了：“你……你们要我到哪里去？”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三角眼冷笑道：“该到哪里去，就得到哪里去，你少他妈的跟老子们装蒜。”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娃娃身子在往后缩，道：“难道我连一天都不能休息？”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三角眼道：“你是韩大奶奶跟前的大红人，少做一天生意，就得少多少两银子？没有银子赚，咱们兄弟吃什么？”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娃娃道：“可是韩大奶奶答应过我的，她……”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三角眼道：“她答应过的话，只能算放了个屁，若不是咱们兄弟，她到今天也只不过还是个婊子，老婊子。做一天婊子，就得卖一天……”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娃娃不让他最后一个字说出来，大声道：“我求求你们，这两天你们能不能放过我，他们都受了伤，伤得都不轻。”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三角眼道：“他们？他们是谁？就算有一个是你的老哥，还有一个是什么东西？”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两个带刀的小伙子立刻抢着道：“我们认得这小子，他在韩大奶奶那里做过龟公，一定跟这小婊子有点关系。”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三角眼道：“好，好极了。”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他忽然转身，反手一巴掌掴在阿吉脸上：“想不到你这婊子还有这小子，你再不乖乖的跟着咱们走。咱们就先阉了他。”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他又抬起脚，一脚从阿吉双腿间踢了过去。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可是娃娃已扑过来，扑倒在阿吉身上，嘶声道：“我死也不会跟你们走的，你们先杀了我吧。”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三角眼厉声道：“臭婊子，你真的想死？”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这一次他还没有抬起腿，老苗子已拉住他肩膀，道：“你说她是什么？”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三角眼道：“是个婊子，臭婊子。”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老苗子什么话都不再说，就提起碗大的拳头，一拳打了过去。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三角眼挨了他一拳，可是他自己也被旁边的人踢了两脚，疼得满头冷汗，满地打滚。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老婆婆从厨房里冲出来，手里拿着把菜刀，嘶声道：“你们这些强盗，我老太婆跟你们拼了。”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这一刀是往三角眼脖子后面砍过去的。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她当然没砍中。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她的刀已经被三角眼一把夺过来，她的人也被三角眼甩过了肩，重重的甩在地上。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4894">
      <w:pPr>
        <w:ind w:firstLine="420"/>
        <w:rPr>
          <w:rFonts w:cs="Times New Roman"/>
        </w:rPr>
      </w:pPr>
      <w:r>
        <w:rPr>
          <w:rFonts w:cs="宋体" w:hint="eastAsia"/>
        </w:rPr>
        <w:t>娃娃扑过去抱住她，立刻失声痛哭。</w:t>
      </w:r>
    </w:p>
    <w:p w:rsidR="00832346" w:rsidRDefault="00832346" w:rsidP="00794894">
      <w:pPr>
        <w:ind w:firstLine="420"/>
        <w:rPr>
          <w:rFonts w:cs="Times New Roman"/>
        </w:rPr>
      </w:pPr>
    </w:p>
    <w:p w:rsidR="00832346" w:rsidRDefault="00832346" w:rsidP="00794894">
      <w:pPr>
        <w:ind w:firstLine="420"/>
        <w:rPr>
          <w:rFonts w:cs="Times New Roman"/>
        </w:rPr>
      </w:pPr>
      <w:r>
        <w:rPr>
          <w:rFonts w:cs="宋体" w:hint="eastAsia"/>
        </w:rPr>
        <w:t>一个尝尽了辛酸穷苦，本就已风烛残年的老人，怎么禁得起这一甩？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三角眼冷冷道：“这是她自己找死……”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4894">
      <w:pPr>
        <w:ind w:firstLine="420"/>
        <w:rPr>
          <w:rFonts w:cs="Times New Roman"/>
        </w:rPr>
      </w:pPr>
      <w:r>
        <w:rPr>
          <w:rFonts w:cs="宋体" w:hint="eastAsia"/>
        </w:rPr>
        <w:t>“死”说出口，老苗子已狂吼着，踉跄扑上来。</w:t>
      </w:r>
    </w:p>
    <w:p w:rsidR="00832346" w:rsidRDefault="00832346" w:rsidP="00794894">
      <w:pPr>
        <w:ind w:firstLine="420"/>
        <w:rPr>
          <w:rFonts w:cs="Times New Roman"/>
        </w:rPr>
      </w:pPr>
    </w:p>
    <w:p w:rsidR="00832346" w:rsidRDefault="00832346" w:rsidP="00794894">
      <w:pPr>
        <w:ind w:firstLine="420"/>
        <w:rPr>
          <w:rFonts w:cs="Times New Roman"/>
        </w:rPr>
      </w:pPr>
      <w:r>
        <w:rPr>
          <w:rFonts w:cs="宋体" w:hint="eastAsia"/>
        </w:rPr>
        <w:t>他已遍体鳞伤，连站都已站不稳，但是他还可以拼命！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他本就已准备拼命。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三角眼厉声道：“你也想找死？”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他手里还拿着那把刚夺过来的菜刀，只要是刀，就能杀人。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他不怕杀人，顺手就是一刀，往老苗子胸膛上砍了过去。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老苗子的眼睛已红了，根本不想闪避，也不能闪避，这一刀偏偏却砍空了。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刀锋刚落下，老苗子已经被推开，被阿吉推开。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阿吉自己也没法子站得很稳，但是他居然敢站了出来，就站在三角眼面前，面对着三角眼的刀，道：“你……你们太欺负人了，太欺负人了……”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他的声音嘶哑，连话都已说不出。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三角眼冷笑道：“你想怎么样？难道还想替他们报仇？”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阿吉道：“我……我……”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三角眼道：“只要你有胆子，就拿这把菜刀杀了我吧。”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他居然真的将菜刀递了过去：“只要你有胆子杀人，我就服了你，算你有种！”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阿吉没有接过这把刀，他的手在抖，全身都在抖，不停的抖。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三角眼大笑，一把揪住娃娃的头发，厉声道：“走！”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4894">
      <w:pPr>
        <w:ind w:firstLine="420"/>
        <w:rPr>
          <w:rFonts w:cs="Times New Roman"/>
        </w:rPr>
      </w:pPr>
      <w:r>
        <w:rPr>
          <w:rFonts w:cs="宋体" w:hint="eastAsia"/>
        </w:rPr>
        <w:t>娃娃没有跟他走。</w:t>
      </w:r>
    </w:p>
    <w:p w:rsidR="00832346" w:rsidRDefault="00832346" w:rsidP="00794894">
      <w:pPr>
        <w:ind w:firstLine="420"/>
        <w:rPr>
          <w:rFonts w:cs="Times New Roman"/>
        </w:rPr>
      </w:pPr>
    </w:p>
    <w:p w:rsidR="00832346" w:rsidRDefault="00832346" w:rsidP="00794894">
      <w:pPr>
        <w:ind w:firstLine="420"/>
        <w:rPr>
          <w:rFonts w:cs="Times New Roman"/>
        </w:rPr>
      </w:pPr>
      <w:r>
        <w:rPr>
          <w:rFonts w:cs="宋体" w:hint="eastAsia"/>
        </w:rPr>
        <w:t>他的手忽然被另一只手握住，一双坚强有力的手，他只觉得自己的骨头都已几乎被握碎。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这只手竟是阿吉的手。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三角眼抬起眼，吃惊的看着他，道：“你……你敢动我？”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阿吉道：“我不敢，我没有种，我不敢杀人，也不想杀人。”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他的手又慢慢松开。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三角眼立刻狂吼，道：“那么我就杀了你！”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他顺手又是一刀劈向阿吉的咽喉。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阿吉连动都没有动，更没有闪避，只不过轻轻挥拳，一拳击出。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三角眼本来是先出手的，可是这一刀还没有砍下去，阿吉的拳头已打在他下巴上。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6148B">
      <w:pPr>
        <w:ind w:firstLine="420"/>
        <w:rPr>
          <w:rFonts w:cs="Times New Roman"/>
        </w:rPr>
      </w:pPr>
      <w:r>
        <w:rPr>
          <w:rFonts w:cs="宋体" w:hint="eastAsia"/>
        </w:rPr>
        <w:t>他这个人忽然就飞了出去，“砰”的一声，撞破了窗户，远远的飞了出去，又“咚”的一声，撞在矮墙上，才落下来。</w:t>
      </w:r>
    </w:p>
    <w:p w:rsidR="00832346" w:rsidRDefault="00832346" w:rsidP="00C6148B">
      <w:pPr>
        <w:ind w:firstLine="420"/>
        <w:rPr>
          <w:rFonts w:cs="Times New Roman"/>
        </w:rPr>
      </w:pPr>
    </w:p>
    <w:p w:rsidR="00832346" w:rsidRDefault="00832346" w:rsidP="00C6148B">
      <w:pPr>
        <w:ind w:firstLine="420"/>
        <w:rPr>
          <w:rFonts w:cs="Times New Roman"/>
        </w:rPr>
      </w:pPr>
      <w:r>
        <w:rPr>
          <w:rFonts w:cs="宋体" w:hint="eastAsia"/>
        </w:rPr>
        <w:t>他整个人都已软瘫，就像是一滩泥！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每个人都怔住，吃惊的看着阿吉。阿吉没有看他们，一双眼睛空空洞洞的，仿佛完全没有表情，又仿佛充满了痛苦。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一直手叉着腰站在门口的车夫忽然跳起来，大喝道：“挂了他！”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这是句市井好汉们说的“唇典”，意思就是要人杀了他！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6148B">
      <w:pPr>
        <w:ind w:firstLine="420"/>
        <w:rPr>
          <w:rFonts w:cs="Times New Roman"/>
        </w:rPr>
      </w:pPr>
      <w:r>
        <w:rPr>
          <w:rFonts w:cs="宋体" w:hint="eastAsia"/>
        </w:rPr>
        <w:t>带刀的小伙子迟疑着，终于还是拔出了刀。这两把刀曾经在阿吉身上刺了七八刀，现在又同时往他软肋下的要害刺过去。</w:t>
      </w:r>
    </w:p>
    <w:p w:rsidR="00832346" w:rsidRDefault="00832346" w:rsidP="00C6148B">
      <w:pPr>
        <w:ind w:firstLine="420"/>
        <w:rPr>
          <w:rFonts w:cs="Times New Roman"/>
        </w:rPr>
      </w:pPr>
    </w:p>
    <w:p w:rsidR="00832346" w:rsidRDefault="00832346" w:rsidP="00C6148B">
      <w:pPr>
        <w:ind w:firstLine="420"/>
        <w:rPr>
          <w:rFonts w:cs="Times New Roman"/>
        </w:rPr>
      </w:pPr>
      <w:r>
        <w:rPr>
          <w:rFonts w:cs="宋体" w:hint="eastAsia"/>
        </w:rPr>
        <w:t>可是这一次两把刀都刺空了。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两个年轻力壮的小伙子忽然倒了下去，也像是一滩泥般倒了下去。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因为阿吉的双手一分，就切在他们的咽喉上，他们倒下去时，连叫都叫不出来。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车夫的脸色惨变，一步步向后退。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阿吉连看都没有看他一眼，只淡淡的说了两个字：“站住。”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车夫居然很听话，居然真的站住。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阿吉道：“我本来不想杀人的，你们为什么一定要逼我？”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他垂着头，看着自己的一双手，眼睛里充满了悲伤和痛苦。因为这双手上，现在又已染上了血腥。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车夫忽然挺起胸，大声道：“你就算杀了我，你自己也休想走得了！”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阿吉道：“我绝不走。”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他脸上的表情更痛苦，一字字接着道：“因为我已无路可走。”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车夫看他垂下了头，突然出手，一把飞刀直掷他的胸膛。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可是这把刀忽然又飞了回去，打在他自己的右肩上，直钉入他的关节。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他这只手已再也不能杀人！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阿吉道：“我不杀你，只因为我要让你活着回去，告诉你的铁头大哥，告诉你们的大老板，杀人的是我，他们若想报仇，就来找我，不要连累了无辜。”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车夫满头冷汗如豆，咬紧了牙，道：“好小子，算你有种。”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他转身飞奔而出，忽然回头：“你真的有种就把名字说出来。”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D6AD6">
      <w:pPr>
        <w:ind w:firstLine="420"/>
        <w:rPr>
          <w:rFonts w:cs="Times New Roman"/>
        </w:rPr>
      </w:pPr>
      <w:r>
        <w:rPr>
          <w:rFonts w:cs="宋体" w:hint="eastAsia"/>
        </w:rPr>
        <w:t>阿吉借：“我叫阿吉，没有用的阿吉。”</w:t>
      </w:r>
    </w:p>
    <w:p w:rsidR="00832346" w:rsidRDefault="00832346" w:rsidP="009D6AD6">
      <w:pPr>
        <w:ind w:firstLine="420"/>
        <w:rPr>
          <w:rFonts w:cs="Times New Roman"/>
        </w:rPr>
      </w:pPr>
    </w:p>
    <w:p w:rsidR="00832346" w:rsidRDefault="00832346" w:rsidP="009D6AD6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暗夜，昏灯。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凄凄惨惨的灯光，照着床上老婆婆的尸体，也照着娃娃和老苗子惨白的脸。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这是他们的母亲，为他们的成长辛劳了一生，他们报答她的是什么？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阿吉远远的站在屋角的阴影里，垂着头，仿佛已不敢再面对他们。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因为这老妇人本来不该死的，只要他有勇气面对一切，她就绝不会死。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老苗子忽然回头看着他，道：“你走吧！”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他的脸已因悲痛而扭曲：“你替我们的娘报了仇，我们本该感激你，可是……可是现在我们已没法子再留你。”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阿吉没有动，没有开口。</w:t>
      </w:r>
    </w:p>
    <w:p w:rsidR="00832346" w:rsidRDefault="00832346" w:rsidP="00A956F1">
      <w:pPr>
        <w:ind w:firstLine="420"/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他明白老苗子的意思，他要他走，只因为不愿再连累他。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可是他绝不走。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老苗子忽然大吼，道：“就算我们对你有恩，你已报答过了，现在为什么还不走？”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阿吉道：“你真的要我走，只有一个法子。”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老苗子道：“什么法子？”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阿吉道：“打死我，把我抬出去。”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老苗子看着他，热泪已忍不住夺眶而出，大声道：“我知道你有功夫，就认为可以对付他们了，你知不知道他们是些什么人？”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他们又有钱，又有势，他们的大老板养着的打手，最少也有三五百个，其中最厉害的，一个叫铁头，一个叫铁手，一个叫铁虎，据说以前都是杀人不眨眼的江洋大盗，被官家搜捕得太紧，才改名换姓，躲到这里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他又在吼：“就算你功夫还不错，遇见了这三个人，也只有死路一条。”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阿吉道：“我本来已无路可走。”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6264E">
      <w:pPr>
        <w:ind w:firstLine="420"/>
        <w:rPr>
          <w:rFonts w:cs="Times New Roman"/>
        </w:rPr>
      </w:pPr>
      <w:r>
        <w:rPr>
          <w:rFonts w:cs="宋体" w:hint="eastAsia"/>
        </w:rPr>
        <w:t>他垂着头，他的脸在阴影中。</w:t>
      </w:r>
    </w:p>
    <w:p w:rsidR="00832346" w:rsidRDefault="00832346" w:rsidP="0026264E">
      <w:pPr>
        <w:ind w:firstLine="420"/>
        <w:rPr>
          <w:rFonts w:cs="Times New Roman"/>
        </w:rPr>
      </w:pPr>
    </w:p>
    <w:p w:rsidR="00832346" w:rsidRDefault="00832346" w:rsidP="0026264E">
      <w:pPr>
        <w:ind w:firstLine="420"/>
        <w:rPr>
          <w:rFonts w:cs="Times New Roman"/>
        </w:rPr>
      </w:pPr>
      <w:r>
        <w:rPr>
          <w:rFonts w:cs="宋体" w:hint="eastAsia"/>
        </w:rPr>
        <w:t>老苗子看不见他脸上的表情，却听得出他声音里的悲痛和决心。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悲痛也是种力量，可以让人做出很多平时不敢做的事。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老苗子终于长长叹息，道：“好，你既然要死，就跟我们死在一起也好。”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6264E">
      <w:pPr>
        <w:ind w:firstLine="420"/>
        <w:rPr>
          <w:rFonts w:cs="Times New Roman"/>
        </w:rPr>
      </w:pPr>
      <w:r>
        <w:rPr>
          <w:rFonts w:cs="宋体" w:hint="eastAsia"/>
        </w:rPr>
        <w:t>只听一个人在门外冷冷道：“好，好极了。”</w:t>
      </w:r>
    </w:p>
    <w:p w:rsidR="00832346" w:rsidRDefault="00832346" w:rsidP="0026264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“砰”的一声响，很厚的木栅门已被打穿了一个洞。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一只拳头从外面伸了过来，又缩回去。</w:t>
      </w:r>
    </w:p>
    <w:p w:rsidR="00832346" w:rsidRDefault="00832346" w:rsidP="00A956F1">
      <w:pPr>
        <w:ind w:firstLine="420"/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接着又是“轰”的一响，旁边的砖墙也被打穿了一个洞。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这人好硬的拳头。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阿吉慢慢的从阴影中走出来，走过去打开了门。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门下站着一群人，身材最高大，衣着最华丽的一个正用左手捏着右拳，斜眼打量着阿吉，道：“你就是那个没有用的阿吉？”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阿吉道：“我就是。”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这人道：“我就叫铁拳阿勇。”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阿吉道：“随便你叫什么名字都一样。”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铁拳阿勇冷冷道：“我的拳头却不一样。”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铁拳阿勇道：“听说你很有种，你若敢挨我一拳，我就算你真的有种。”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老苗子的脸色变了，娃娃用力握住他的手，两个人的手都冰冷。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他们都看得出阿吉已不想活了，否则怎么会愿意去挨这只一下就能打穿砖墙的铁拳？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可是他们反正已只有死路一条，早死也是死，晚死也是死，死又算得了什么？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“去他娘的，死就死吧！”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老苗子忽然冲出去，大吼道：“你有种就先打老子一拳。”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铁拳阿勇道：“也行。”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他说打就打，一个直拳打出来，迎面痛击老苗子的脸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每个人都听见了骨头碎裂的声音，碎的却不是老苗子的脸。碎的是铁拳阿勇的拳头。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阿吉突然出手，一拳打在他的拳头上，反手一拳，猛切他的小腹。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铁拳阿勇痛得整个人都像虾米般缩成了一团，痛得满地直滚。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阿吉看着他后面的人。一群人都带着刀，却没有一个敢动的。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阿吉道：“去告诉你们的大老板，想要我的命，就得找个好手来，像这样的人还不配！”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后园中的枫叶已红了，秋菊却灿烂如黄金。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大老板背负着双手，站在菊花前，喃喃自语：“等到阳澄湖的那批大螃蟹送来，说不定也就恰巧是这些菊花开得最好的时候。”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他舒舒服服的叹了口气，又喃喃道：“那真是好极了，好极了。”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他身后站着一群人，一个穿着蓝布长衫，看来好像是个落第秀才的中年人，距离他最近，手上缠着布的铁拳阿勇，站得最远。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不管站得近也好，站得远也好，大老板在赏花的时候，绝没有一个人敢出声的。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大老板弯下腰，仿佛想去嗅嗅花香，却突然出手，用两根手指捏住只飞虫，然后才慢慢的问道：“你们说那个人叫什么名字？”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青衫人看看铁拳阿勇。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阿勇道：“他叫阿吉，没有用的阿吉。”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大老板道：“阿吉？没有用的阿吉？”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他用两根手指一捏，捏死了那只飞虫，忽然转身，盯着阿勇，道：“他叫没有用的阿吉，你叫铁拳阿勇？”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大老饭道：“是你的拳头硬，还是他的？”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铁拳阿勇垂下头，看着那只包着白布的拳头，只有承认：“是他的拳头硬。”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大老板道：“是你勇敢？还是他？”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铁拳阿勇道：“是他。”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大老板道：“是你没有用？还是他？”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大老板叹了口气，道：“这么样看来，好像是你的名字叫错了。”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大老板道：“那么你为什么不改个名字，叫废物阿狗？”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铁拳阿勇惨白的脸已经开始扭曲变形。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一直默默的站在旁边的青衫人，忽然躬身道：“他已经尽了力。”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大老板又叹了口气，挥手道：“叫他滚吧。”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大老板道：“再弄点银子叫他养伤去，伤好了再来见我。”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青衫人立刻大声道：“大老板叫你到账房去领一千两银子，你还不谢恩。”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阿勇立刻磕头如捣蒜，大老板却又在叹气，看着这青衫人叹着气苦笑道：“一出手就是一千两，你这人倒是大方得很。”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青衫人微笑道：“只可惜我这也是慷他人之慨。”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大老板大笑，道：“你这个人最大的好处，就是会说老实话。”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等他的笑声停止，青衫人才悄悄的道：“我还有几句老实话要说。”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大老板立刻挥手，道：“退下去。”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所有的人立刻都退了下去。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庭院寂寂，枫红菊黄，夕阳已下，将大老板的影子长长的拖在地上。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81D37">
      <w:pPr>
        <w:ind w:firstLine="420"/>
        <w:rPr>
          <w:rFonts w:cs="Times New Roman"/>
        </w:rPr>
      </w:pPr>
      <w:r>
        <w:rPr>
          <w:rFonts w:cs="宋体" w:hint="eastAsia"/>
        </w:rPr>
        <w:t>他在欣赏着自己的影子。</w:t>
      </w:r>
    </w:p>
    <w:p w:rsidR="00832346" w:rsidRDefault="00832346" w:rsidP="00981D37">
      <w:pPr>
        <w:ind w:firstLine="420"/>
        <w:rPr>
          <w:rFonts w:cs="Times New Roman"/>
        </w:rPr>
      </w:pPr>
    </w:p>
    <w:p w:rsidR="00832346" w:rsidRDefault="00832346" w:rsidP="00981D37">
      <w:pPr>
        <w:ind w:firstLine="420"/>
        <w:rPr>
          <w:rFonts w:cs="Times New Roman"/>
        </w:rPr>
      </w:pPr>
      <w:r>
        <w:rPr>
          <w:rFonts w:cs="宋体" w:hint="eastAsia"/>
        </w:rPr>
        <w:t>他肥而矮小，却欣赏长而瘦削的人。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青衫人瘦而长，可是他弯下腰的时候，大老板就可以不必抬头看他。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他弯着腰，声音还是压得很低：“那个没有用的阿吉，绝不是没有用的人。”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81D37">
      <w:pPr>
        <w:ind w:firstLine="420"/>
        <w:rPr>
          <w:rFonts w:cs="Times New Roman"/>
        </w:rPr>
      </w:pPr>
      <w:r>
        <w:rPr>
          <w:rFonts w:cs="宋体" w:hint="eastAsia"/>
        </w:rPr>
        <w:t>大老板在听。</w:t>
      </w:r>
    </w:p>
    <w:p w:rsidR="00832346" w:rsidRDefault="00832346" w:rsidP="00981D37">
      <w:pPr>
        <w:ind w:firstLine="420"/>
        <w:rPr>
          <w:rFonts w:cs="Times New Roman"/>
        </w:rPr>
      </w:pPr>
    </w:p>
    <w:p w:rsidR="00832346" w:rsidRDefault="00832346" w:rsidP="00981D37">
      <w:pPr>
        <w:ind w:firstLine="420"/>
        <w:rPr>
          <w:rFonts w:cs="Times New Roman"/>
        </w:rPr>
      </w:pPr>
      <w:r>
        <w:rPr>
          <w:rFonts w:cs="宋体" w:hint="eastAsia"/>
        </w:rPr>
        <w:t>这个人说话的时候，大老板总是很注意的在听。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青衫人道：“铁拳阿勇是崆峒出身的，近年来崆峒虽然已人才凋零，可是他们的独门功夫仍然有它的独到之处。”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大老板道：“崆峒不坏。”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青衫人道：“在崆峒弟子中，阿勇一直是最硬的一把手，还没有被逐出门墙时，就已经干掉过少林的四个大和尚，武当的两把剑。”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大老板道：“这些事我都知道，否则我怎么会花八百两银子一个月用他。”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青衫人道：“可是那个没有用的阿吉，却一下子就把他废了，由此可见，阿吉这个人很不简单。”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大老板冷笑。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青衫人道：“奇怪的是，这附近方圆几百里之内，竟没有一个人知道他的来历。”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大老板道：“你调查过？”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青衫人道：“我已经派出了六十三个人，都是地面上耳目最灵通的，现在回来的已经有三十一个，都没有查出来。”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大老板本来一直在慢慢沿着花丛往前走，突然回头站着，道：“你究竟想说什么？”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青衫人道：“这个人留在附近，迟早总是个祸害。”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大老板道：“那么你就赶快叫别人去做了他。”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青衫人道：“叫谁？”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大老板道：“铁头。”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青衫人道：“大刚‘油头贯顶’的功夫，的确已很少有人能比得上。”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大老板道：“我亲眼看过他一头撞断一棵树。”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青衫人道：“只可惜阿吉不是树。”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大老板道：“他的硬功夫也不错。”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青衫人道：“比阿勇的铁拳功也强不了太多。”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大老板道：“你认为他也对付不了那个没有用的阿吉？”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青衫人道：“不是绝对不行，只不过没有把握而已。”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他慢慢的接着道：“我记得大老板曾经吩咐过，没有把握的事，绝对不能做。”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大老板微笑点头，觉得很满意。他喜欢别人记住他说的话，最好每句话都记住。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青衫人道：“我想来想去，我们这边有把握能对付他的，只有一个人。”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大老板道：“铁虎？”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青衫人点点头，道：“大老板当然也知道他的来历，这个人机智深沉，平时出手，从不肯露出他的真功夫来，却已经比大刚、阿勇高出很多。”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大老板道：“他要到什么时候才能回来？”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青衫人道：“他这次差使并不好办，以我看，最快也得再过十来天。”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大老板沉下脸，道：“现在我们难道就没法子对付那个没有用的阿吉了？”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青衫人道：“当然有。”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他微笑，又道：“我们只要用一个字就可以对付他。”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大老板道：“哪个字？”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青衫人道：“拖。”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他又补充说明：“我们有的是功夫。有的是钱，他们却已连吃饭都成问题，而且随时随刻都得提防着我们去找他，一定也睡不着觉的，这样子拖个三五天下去，用不着我们出手，他们也要被拖垮了。”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大老板大笑，用力拍他的肩，道：“好小子，真有你的，难怪别人要叫你竹叶青。”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D238C">
      <w:pPr>
        <w:ind w:firstLine="420"/>
        <w:rPr>
          <w:rFonts w:cs="Times New Roman"/>
        </w:rPr>
      </w:pPr>
      <w:r>
        <w:rPr>
          <w:rFonts w:cs="宋体" w:hint="eastAsia"/>
        </w:rPr>
        <w:t>竹叶青是一种烈酒的名字。喝下去很少有人能不醉的。</w:t>
      </w:r>
    </w:p>
    <w:p w:rsidR="00832346" w:rsidRDefault="00832346" w:rsidP="006D238C">
      <w:pPr>
        <w:ind w:firstLine="420"/>
        <w:rPr>
          <w:rFonts w:cs="Times New Roman"/>
        </w:rPr>
      </w:pPr>
    </w:p>
    <w:p w:rsidR="00832346" w:rsidRDefault="00832346" w:rsidP="006D238C">
      <w:pPr>
        <w:ind w:firstLine="420"/>
        <w:rPr>
          <w:rFonts w:cs="Times New Roman"/>
        </w:rPr>
      </w:pPr>
      <w:r>
        <w:rPr>
          <w:rFonts w:cs="宋体" w:hint="eastAsia"/>
        </w:rPr>
        <w:t>竹叶青也是种毒蛇，毒得要命。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大老板忽又问道：“就算我们不去找他，他若来找我们呢？”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竹叶青道：“一个人出来找人拼命的时候，能不能带着个受了重伤的蠢汉，和一个只会卖淫的婊子跟着他一起去？”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大老板道：“不能。”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竹叶青道：“所以他若出来找我们，一定只有把那个苗子留下。”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大老板道：“他可以把他们藏起来。”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竹叶青道：“城里都是我们的人，而且我又早已在他们家附近布下了眼线，他能把人藏到哪里去？”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大老板冷笑道：“除非他们能像蚯蚓一样钻到土里去。”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竹叶青道：“这次阿吉肯出来拼命，就是为了那兄妹两个，他们若是落入我们手里，阿吉还能翻得出大老板的掌心？”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大老板又大笑，道：“好，我们就在这里赏花喝酒，等着他们来送死。”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D238C">
      <w:pPr>
        <w:ind w:firstLine="420"/>
        <w:rPr>
          <w:rFonts w:cs="Times New Roman"/>
        </w:rPr>
      </w:pPr>
      <w:r>
        <w:rPr>
          <w:rFonts w:cs="宋体" w:hint="eastAsia"/>
        </w:rPr>
        <w:t>竹叶青微笑道：“我保证不出三天，他们就会来的。”</w:t>
      </w:r>
    </w:p>
    <w:p w:rsidR="00832346" w:rsidRDefault="00832346" w:rsidP="006D238C">
      <w:pPr>
        <w:ind w:firstLine="420"/>
        <w:rPr>
          <w:rFonts w:cs="Times New Roman"/>
        </w:rPr>
      </w:pPr>
    </w:p>
    <w:p w:rsidR="00832346" w:rsidRDefault="00832346" w:rsidP="006D238C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黄昏。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娃娃刚端起一碗肉汤，眼泪就一颗颗滴入了碗里。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肉汤不会让人流泪，让她流泪的，是买这块肉，煮这碗汤的人。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375B">
      <w:pPr>
        <w:ind w:firstLine="420"/>
        <w:rPr>
          <w:rFonts w:cs="Times New Roman"/>
        </w:rPr>
      </w:pPr>
      <w:r>
        <w:rPr>
          <w:rFonts w:cs="宋体" w:hint="eastAsia"/>
        </w:rPr>
        <w:t>现在肉汤还在，人却已埋入黄土。</w:t>
      </w:r>
    </w:p>
    <w:p w:rsidR="00832346" w:rsidRDefault="00832346" w:rsidP="00E9375B">
      <w:pPr>
        <w:ind w:firstLine="420"/>
        <w:rPr>
          <w:rFonts w:cs="Times New Roman"/>
        </w:rPr>
      </w:pPr>
    </w:p>
    <w:p w:rsidR="00832346" w:rsidRDefault="00832346" w:rsidP="00E9375B">
      <w:pPr>
        <w:ind w:firstLine="420"/>
        <w:rPr>
          <w:rFonts w:cs="Times New Roman"/>
        </w:rPr>
      </w:pPr>
      <w:r>
        <w:rPr>
          <w:rFonts w:cs="宋体" w:hint="eastAsia"/>
        </w:rPr>
        <w:t>这碗汤又有谁忍心吃得下去？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可是她一定要他们吃下去，因为他们需要体力，饿着肚子的人不会有体力。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她擦干了眼泪，才将两碗汤和两个馒头用个木盘盛着捧出厨房。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375B">
      <w:pPr>
        <w:ind w:firstLine="420"/>
        <w:rPr>
          <w:rFonts w:cs="Times New Roman"/>
        </w:rPr>
      </w:pPr>
      <w:r>
        <w:rPr>
          <w:rFonts w:cs="宋体" w:hint="eastAsia"/>
        </w:rPr>
        <w:t>阿吉还坐在屋角的阴影里。</w:t>
      </w:r>
    </w:p>
    <w:p w:rsidR="00832346" w:rsidRDefault="00832346" w:rsidP="00E9375B">
      <w:pPr>
        <w:ind w:firstLine="420"/>
        <w:rPr>
          <w:rFonts w:cs="Times New Roman"/>
        </w:rPr>
      </w:pPr>
    </w:p>
    <w:p w:rsidR="00832346" w:rsidRDefault="00832346" w:rsidP="00E9375B">
      <w:pPr>
        <w:ind w:firstLine="420"/>
        <w:rPr>
          <w:rFonts w:cs="Times New Roman"/>
        </w:rPr>
      </w:pPr>
      <w:r>
        <w:rPr>
          <w:rFonts w:cs="宋体" w:hint="eastAsia"/>
        </w:rPr>
        <w:t>她先送了一碗汤一个馒头过去，摆在他面前的桌上。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375B">
      <w:pPr>
        <w:ind w:firstLine="420"/>
        <w:rPr>
          <w:rFonts w:cs="Times New Roman"/>
        </w:rPr>
      </w:pPr>
      <w:r>
        <w:rPr>
          <w:rFonts w:cs="宋体" w:hint="eastAsia"/>
        </w:rPr>
        <w:t>阿吉没有动，没有开口。</w:t>
      </w:r>
    </w:p>
    <w:p w:rsidR="00832346" w:rsidRDefault="00832346" w:rsidP="00E9375B">
      <w:pPr>
        <w:ind w:firstLine="420"/>
        <w:rPr>
          <w:rFonts w:cs="Times New Roman"/>
        </w:rPr>
      </w:pPr>
    </w:p>
    <w:p w:rsidR="00832346" w:rsidRDefault="00832346" w:rsidP="00E9375B">
      <w:pPr>
        <w:ind w:firstLine="420"/>
        <w:rPr>
          <w:rFonts w:cs="Times New Roman"/>
        </w:rPr>
      </w:pPr>
      <w:r>
        <w:rPr>
          <w:rFonts w:cs="宋体" w:hint="eastAsia"/>
        </w:rPr>
        <w:t>娃娃又将木盘捧到他哥哥面前，轻轻道：“汤还是热的，你们快吃。”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娃娃道：“我……我不饿。”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她真的不饿？一个已有两天一夜水米未进的人会不饿？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她不饿，只因为这已是他们最后的一点食物，只因为他们比她更需要体力。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老苗子抬头看着她，勉强忍住泪，道：“我的胃口也不好，吃不下这么多，我们一人一半。”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娃娃也忍住了泪，道：“难道我不吃也不行？”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老苗子道：“不行。”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他刚想将馒头分一半给她，阿吉忽然站起来道：“这碗汤给娃娃。”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老苗子立刻大声道：“不行，那是你的。”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阿吉不理，大步往外走。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娃娃过去拉住他，道：“你要到哪里去？”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阿吉道：“出去吃饭。”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娃娃道：“家里有东西，你为什么要出去吃？”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阿吉道：“因为我不想吃馒头。”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娃娃盯着他，道：“不想吃馒头想吃什么？是不是想吃铁头？”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阿吉闭着嘴。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娃娃的眼泪终于又流了下来，柔声道：“我明白你的意思，这么样拖下去，连我都受不了，何况你，可是……”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她泪流如雨，黯然道：“可是你也该知道，城里都是他们的人，你又何必去送死？”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0582D">
      <w:pPr>
        <w:ind w:firstLine="420"/>
        <w:rPr>
          <w:rFonts w:cs="Times New Roman"/>
        </w:rPr>
      </w:pPr>
      <w:r>
        <w:rPr>
          <w:rFonts w:cs="宋体" w:hint="eastAsia"/>
        </w:rPr>
        <w:t>阿吉道：“就算是去送死，也比在这里等死好。”</w:t>
      </w:r>
    </w:p>
    <w:p w:rsidR="00832346" w:rsidRDefault="00832346" w:rsidP="00A0582D">
      <w:pPr>
        <w:ind w:firstLine="420"/>
        <w:rPr>
          <w:rFonts w:cs="Times New Roman"/>
        </w:rPr>
      </w:pPr>
    </w:p>
    <w:p w:rsidR="00832346" w:rsidRPr="00A0582D" w:rsidRDefault="00832346" w:rsidP="00A0582D">
      <w:pPr>
        <w:ind w:firstLine="420"/>
        <w:rPr>
          <w:rFonts w:cs="Times New Roman"/>
          <w:b/>
          <w:bCs/>
          <w:sz w:val="24"/>
          <w:szCs w:val="24"/>
        </w:rPr>
      </w:pPr>
      <w:r w:rsidRPr="00A0582D">
        <w:rPr>
          <w:rFonts w:cs="宋体" w:hint="eastAsia"/>
          <w:b/>
          <w:bCs/>
          <w:sz w:val="24"/>
          <w:szCs w:val="24"/>
        </w:rPr>
        <w:t>拼命的人</w:t>
      </w:r>
    </w:p>
    <w:p w:rsidR="00832346" w:rsidRDefault="00832346" w:rsidP="00A0582D">
      <w:pPr>
        <w:ind w:firstLine="420"/>
        <w:rPr>
          <w:rFonts w:cs="Times New Roman"/>
        </w:rPr>
      </w:pPr>
    </w:p>
    <w:p w:rsidR="00832346" w:rsidRDefault="00832346" w:rsidP="00A0582D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夜色凄凉。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无论多么美的夜色，在凄凉的人们眼中看来，也是凄凉的。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秋风已起，一个卖糖炒栗子的妇人，头上包着块青布，缩着脖子，在窄巷中叫卖。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巷子口外面，还有个要饭的瞎子，缩在墙角里不停的发抖。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阿吉走过去，忽又停下，道：“你卖什么？”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妇人道：“糖炒粟子，又香又甜的糖炒粟子，二十五个大钱一斤。”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阿吉道：“不贵。”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妇人道：“你想买多少？”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阿吉道：“一百斤。”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妇人道：“可是我这里一共只有十来斤。”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阿吉道：“再加上你的人，就有一百斤了，我要连你的人一起买。”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妇人身子往后缩，勉强笑道：“我只卖栗子，不卖人。”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阿吉道：“我非买不可。”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他忽然出手，一把揪住她的衣襟。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妇人大叫：“强盗，要强奸女人……”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她只叫了两声，下巴也被捏住。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阿吉冷冷道：“你若是个女人，怎么会长胡子？”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这人的下巴刮得虽干净，却还是有些胡碴子留下来。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阿吉道：“我看你一定是个疯子，疯子都应该被活活打死。”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这人拼命摇头，吃吃道：“我……我不是，我没有疯。”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阿吉道：“你若没有疯，怎么会到这里来卖糖炒栗子？这里的人穷得连饭都吃不起。”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这人怔住，眼睛里露出恐惧之色。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阿吉道：“你若不想被我活活打死，最好就乖乖说出是谁叫你来的。”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这人还没开口，蹲在墙角要饭的那个瞎子忽然跳起来，飞一般的逃走了。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这里的人自己都穷得没饭吃，没毛病的人，怎么会到这里来要饭？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阿吉冷笑，又问道：“现在你的伙伴已溜了，你还不说实话，若是被人像野狗一样打死在这里，只怕连个收尸的人都没有。”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这人终于不敢不说，道：“是……是竹叶青派我来的。”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阿吉道：“竹叶青是什么人？”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这人道：“是大老板的军师，也是大老板面前最红的两个人之一。”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阿吉道：“还有一个是谁？”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这人道：“是铁虎。他的功夫比铁头高得多，和竹叶青两个人一文一武，谁都惹不起。”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阿吉道：“你知道他在哪里？”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这人道：“听说是到外地办事了，要过半个月才能回来。”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阿吉道：“铁头呢？”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这人道：“他有三个姨太太，三姨太最得宠，而且跟他一样喜欢赌，所以平时他通常都在那里。”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阿吉道：“你的家在哪里？”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这人吃了一惊，道：“大爷你问小人的家在哪里干什么？”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阿吉道：“我问你，你就得说，死人就没有家了。”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这人苦着脸，道：“在芝麻巷。”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阿吉道：“你家里还有些什么人？”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这人道：“有老婆孩子，连丫头算上，一共六个人。”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阿吉道：“现在就要变成八个人了。”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这人不懂：“为什么？”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阿吉道：“囚为我要替你请两位客人，到你家去住两天，你若走漏了一点消息，那么我保证你的家马上就会变得只剩下一个人。”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867DD">
      <w:pPr>
        <w:ind w:firstLine="420"/>
        <w:rPr>
          <w:rFonts w:cs="Times New Roman"/>
        </w:rPr>
      </w:pPr>
      <w:r>
        <w:rPr>
          <w:rFonts w:cs="宋体" w:hint="eastAsia"/>
        </w:rPr>
        <w:t>他冷冷的接着道：“只剩下那个丫头。”</w:t>
      </w:r>
    </w:p>
    <w:p w:rsidR="00832346" w:rsidRDefault="00832346" w:rsidP="00D867DD">
      <w:pPr>
        <w:ind w:firstLine="420"/>
        <w:rPr>
          <w:rFonts w:cs="Times New Roman"/>
        </w:rPr>
      </w:pPr>
    </w:p>
    <w:p w:rsidR="00832346" w:rsidRDefault="00832346" w:rsidP="00D867DD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灯光照在铁头大刚的光头上，亮得就像是个刚从油桶里捞出来的光葫芦。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他的头越亮，就表示他越高兴。</w:t>
      </w:r>
    </w:p>
    <w:p w:rsidR="00832346" w:rsidRDefault="00832346" w:rsidP="00DA3B12">
      <w:pPr>
        <w:ind w:firstLine="420"/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今天晚上来的客人特别多，赌的也特别多，除了“抽头”的不算，他自己和三姨太至少已捞进了上千两银子。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现在他手里拿的一张牌是“二四”六点，虽然不太好，也不太坏。另外一张牌在他的三姨太手里。</w:t>
      </w:r>
    </w:p>
    <w:p w:rsidR="00832346" w:rsidRDefault="00832346" w:rsidP="00DA3B12">
      <w:pPr>
        <w:ind w:firstLine="420"/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三姨太的领子已解开了，露出了雪白的粉颈，用一双春葱般的纤纤玉手，抱着自己的一张牌，斜眼瞟着他，道：“怎么样？”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铁头大刚道：“你要什么？”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三姨太道：“金六银五小板凳！”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铁头大刚精神一振，大喝道：“好一个金六银五小板凳！”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“啪”的一声响，他手里的一张“二四”已经被用力摆在桌上。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三姨太立刻眉飞色舞，吃吃的笑道：“我要的就是你这只公猴子！”</w:t>
      </w:r>
    </w:p>
    <w:p w:rsidR="00832346" w:rsidRDefault="00832346" w:rsidP="00DA3B12">
      <w:pPr>
        <w:ind w:firstLine="420"/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她手里的牌赫然竟是张“丁三”。</w:t>
      </w:r>
    </w:p>
    <w:p w:rsidR="00832346" w:rsidRDefault="00832346" w:rsidP="00DA3B12">
      <w:pPr>
        <w:ind w:firstLine="420"/>
        <w:rPr>
          <w:rFonts w:cs="Times New Roman"/>
        </w:rPr>
      </w:pPr>
    </w:p>
    <w:p w:rsidR="00832346" w:rsidRDefault="00832346" w:rsidP="00DA3B12">
      <w:pPr>
        <w:ind w:firstLine="420"/>
        <w:rPr>
          <w:rFonts w:cs="Times New Roman"/>
        </w:rPr>
      </w:pPr>
      <w:r>
        <w:rPr>
          <w:rFonts w:cs="宋体" w:hint="eastAsia"/>
        </w:rPr>
        <w:t>铁头大笑道：“我要的也正是你这只母猴子，咱们倒真是天生的一对。”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“丁三”配“二四”，猴王对，至尊宝。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铁头大喝：“至尊宝，统吃！”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02FA5">
      <w:pPr>
        <w:ind w:firstLine="420"/>
        <w:rPr>
          <w:rFonts w:cs="Times New Roman"/>
        </w:rPr>
      </w:pPr>
      <w:r>
        <w:rPr>
          <w:rFonts w:cs="宋体" w:hint="eastAsia"/>
        </w:rPr>
        <w:t>他双臂一张，正想把桌上的银子全都扫过来，突听一个人冷冷道：“吃不得！”</w:t>
      </w:r>
    </w:p>
    <w:p w:rsidR="00832346" w:rsidRDefault="00832346" w:rsidP="00302FA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三姨太的公馆里，赌局常开，只要有钱可输，就可以进来。所以三教九流，什么样的人都有。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02FA5">
      <w:pPr>
        <w:ind w:firstLine="420"/>
        <w:rPr>
          <w:rFonts w:cs="Times New Roman"/>
        </w:rPr>
      </w:pPr>
      <w:r>
        <w:rPr>
          <w:rFonts w:cs="宋体" w:hint="eastAsia"/>
        </w:rPr>
        <w:t>铁头大刚既不是怕事的人，也从来没有人敢在这里闹事。</w:t>
      </w:r>
    </w:p>
    <w:p w:rsidR="00832346" w:rsidRDefault="00832346" w:rsidP="00302FA5">
      <w:pPr>
        <w:ind w:firstLine="420"/>
        <w:rPr>
          <w:rFonts w:cs="Times New Roman"/>
        </w:rPr>
      </w:pPr>
    </w:p>
    <w:p w:rsidR="00832346" w:rsidRDefault="00832346" w:rsidP="00302FA5">
      <w:pPr>
        <w:ind w:firstLine="420"/>
        <w:rPr>
          <w:rFonts w:cs="Times New Roman"/>
        </w:rPr>
      </w:pPr>
      <w:r>
        <w:rPr>
          <w:rFonts w:cs="宋体" w:hint="eastAsia"/>
        </w:rPr>
        <w:t>可是说话的这个人，看起来不但很陌生，也不像是来赌钱的。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他穿得实在太脏太破，谁也没看见他是怎么进来的。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铁头大刚瞪眼道：“刚才是不是你在放屁？”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这人的样子虽然不中看，态度却很冷静，淡淡道：“我不是放屁，是在说公道话！”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铁头大刚道：“你说我吃不得？凭什么吃不得？”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这人道：“你凭什么要统吃？”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铁头大刚道：“就凭这对猴王！”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这人道：“只可惜这副牌到了你手里，就不叫猴王了。”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铁头大刚忍住怒火，道：“叫什么？”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这人道：“叫剃光了脑袋的猪八戒，统赔！”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铁头大刚的脸色变了。每个人的脸色都变了，每个人都已看出这小子是特地来找麻烦的。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谁有这么大的胆子，敢来找铁头大哥的麻烦？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兄弟们全都跳了起来，纷纷大喝：“你这小王八蛋，你姓什么？叫什么？”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02FA5">
      <w:pPr>
        <w:ind w:firstLine="420"/>
        <w:rPr>
          <w:rFonts w:cs="Times New Roman"/>
        </w:rPr>
      </w:pPr>
      <w:r>
        <w:rPr>
          <w:rFonts w:cs="宋体" w:hint="eastAsia"/>
        </w:rPr>
        <w:t>这人道：“我叫阿吉，没有用的阿吉。”</w:t>
      </w:r>
    </w:p>
    <w:p w:rsidR="00832346" w:rsidRDefault="00832346" w:rsidP="00302FA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所有的声音立刻全都停顿，城里的兄弟们，当然已全都听过“阿吉”这名字。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铁头大刚忽然大笑，道：“好，好小子，你真有种，居然敢找上门来！”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阿吉道：“我只不过来看看。”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铁头大刚道：“看什么？”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阿吉道：“看看你的头，是不是真的铁头！”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铁头大刚又大笑，道：“好，老子就让你开开眼界。”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一张铺着整块大理石的桌子，居然一下子就被他端了起来。至少有七八十斤的桌子，在他手里，竟好像是纸扎的。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石头也有很多种，大理石是最名贵的一种，也可能是最坚硬的一种，他却用自己的脑袋撞了上去。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只听“卜”的一声响，这块比年糕还厚的大理石，竟被他一头撞得粉碎。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他的头却还是像个刚从油桶里捞出来的葫芦，又光又亮。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兄弟们立刻大声喝彩：“好！”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等他们的喝彩声停下，阿吉才慢慢的接着道：“好……好……好一个猪八戒！”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本来正在睥睨自耀，洋洋得意的铁头大刚脸色又变了，怒道：“你说什么？”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阿吉道：“我说你是个猪八戒，因为除了猪之外，谁也不会笨得用自己的脑袋去撞石头。”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铁头大刚狞笑道：“我应该撞什么？撞你？”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这个字刚出口，铁头已虎扑过去，抓住了他的肩，把他像刚才举石桌一样举了起来。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60085">
      <w:pPr>
        <w:ind w:firstLine="420"/>
        <w:rPr>
          <w:rFonts w:cs="Times New Roman"/>
        </w:rPr>
      </w:pPr>
      <w:r>
        <w:rPr>
          <w:rFonts w:cs="宋体" w:hint="eastAsia"/>
        </w:rPr>
        <w:t>铁头不但头厉害，手也厉害，这几个动作不但快，而且准确。他知道现在要撞的不是桌子，是个有手有脚的活人。</w:t>
      </w:r>
    </w:p>
    <w:p w:rsidR="00832346" w:rsidRDefault="00832346" w:rsidP="00060085">
      <w:pPr>
        <w:ind w:firstLine="420"/>
        <w:rPr>
          <w:rFonts w:cs="Times New Roman"/>
        </w:rPr>
      </w:pPr>
    </w:p>
    <w:p w:rsidR="00832346" w:rsidRDefault="00832346" w:rsidP="00060085">
      <w:pPr>
        <w:ind w:firstLine="420"/>
        <w:rPr>
          <w:rFonts w:cs="Times New Roman"/>
        </w:rPr>
      </w:pPr>
      <w:r>
        <w:rPr>
          <w:rFonts w:cs="宋体" w:hint="eastAsia"/>
        </w:rPr>
        <w:t>所以他一出手就抓住了阿吉的肩井穴，先让他不能动，然后再一头撞过去。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没有人能受得住他这颗铁头一撞，看来这个没有用的阿吉，立刻就要变成没有命的阿吉了。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E5832">
      <w:pPr>
        <w:ind w:firstLine="420"/>
        <w:rPr>
          <w:rFonts w:cs="Times New Roman"/>
        </w:rPr>
      </w:pPr>
      <w:r>
        <w:rPr>
          <w:rFonts w:cs="宋体" w:hint="eastAsia"/>
        </w:rPr>
        <w:t>兄弟们又在大声喝彩。</w:t>
      </w:r>
    </w:p>
    <w:p w:rsidR="00832346" w:rsidRDefault="00832346" w:rsidP="001E5832">
      <w:pPr>
        <w:ind w:firstLine="420"/>
        <w:rPr>
          <w:rFonts w:cs="Times New Roman"/>
        </w:rPr>
      </w:pPr>
    </w:p>
    <w:p w:rsidR="00832346" w:rsidRDefault="00832346" w:rsidP="001E5832">
      <w:pPr>
        <w:ind w:firstLine="420"/>
        <w:rPr>
          <w:rFonts w:cs="Times New Roman"/>
        </w:rPr>
      </w:pPr>
      <w:r>
        <w:rPr>
          <w:rFonts w:cs="宋体" w:hint="eastAsia"/>
        </w:rPr>
        <w:t>可是这一次彩声停顿得很快，因为阿吉没有被撞碎，铁头反而被打碎了，被一掌打碎的。</w:t>
      </w:r>
    </w:p>
    <w:p w:rsidR="00832346" w:rsidRDefault="00832346" w:rsidP="001E5832">
      <w:pPr>
        <w:ind w:firstLine="420"/>
        <w:rPr>
          <w:rFonts w:cs="Times New Roman"/>
        </w:rPr>
      </w:pPr>
    </w:p>
    <w:p w:rsidR="00832346" w:rsidRDefault="00832346" w:rsidP="001E5832">
      <w:pPr>
        <w:ind w:firstLine="420"/>
        <w:rPr>
          <w:rFonts w:cs="Times New Roman"/>
        </w:rPr>
      </w:pPr>
      <w:r>
        <w:rPr>
          <w:rFonts w:cs="宋体" w:hint="eastAsia"/>
        </w:rPr>
        <w:t>无沦谁的肩井穴被抓住，一双手本来都绝对动不了的，想不到阿吉的手却偏偏还能动。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E5832">
      <w:pPr>
        <w:ind w:firstLine="420"/>
        <w:rPr>
          <w:rFonts w:cs="Times New Roman"/>
        </w:rPr>
      </w:pPr>
      <w:r>
        <w:rPr>
          <w:rFonts w:cs="宋体" w:hint="eastAsia"/>
        </w:rPr>
        <w:t>铁头的脑袋，本来连铁锤都敲不破，却偏偏受不了他这只手的轻轻一拍。</w:t>
      </w:r>
    </w:p>
    <w:p w:rsidR="00832346" w:rsidRDefault="00832346" w:rsidP="001E583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惨呼和挣扎都已停止，屋子里闷得令人窒息。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阿吉动也不动的站在那里，棕黑的眼睛里全无表情，仿佛深不见底。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每个人都在看着他，每个人身上都带着武器，可是没有人敢动。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这个没有用的阿吉，竟使得这些终日在刀头舐血的兄弟们，心里产生出一股莫名的恐惧。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这个人究竟是谁？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他杀人后为什么还能如此冷静？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他以前杀过多少人？现在他心里在想些什么？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D7173">
      <w:pPr>
        <w:ind w:firstLine="420"/>
        <w:rPr>
          <w:rFonts w:cs="Times New Roman"/>
        </w:rPr>
      </w:pPr>
      <w:r>
        <w:rPr>
          <w:rFonts w:cs="宋体" w:hint="eastAsia"/>
        </w:rPr>
        <w:t>没有人看得出他心里正在呐喊：“我又杀了人，我为什么又要杀人？”</w:t>
      </w:r>
    </w:p>
    <w:p w:rsidR="00832346" w:rsidRDefault="00832346" w:rsidP="00BD717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59BF">
      <w:pPr>
        <w:ind w:firstLine="420"/>
        <w:rPr>
          <w:rFonts w:cs="Times New Roman"/>
        </w:rPr>
      </w:pPr>
      <w:r>
        <w:rPr>
          <w:rFonts w:cs="宋体" w:hint="eastAsia"/>
        </w:rPr>
        <w:t>秋风吹动窗纸，阿吉终于抬起头，才发现面前站着个女人。</w:t>
      </w:r>
    </w:p>
    <w:p w:rsidR="00832346" w:rsidRDefault="00832346" w:rsidP="001559BF">
      <w:pPr>
        <w:ind w:firstLine="420"/>
        <w:rPr>
          <w:rFonts w:cs="Times New Roman"/>
        </w:rPr>
      </w:pPr>
    </w:p>
    <w:p w:rsidR="00832346" w:rsidRDefault="00832346" w:rsidP="001559BF">
      <w:pPr>
        <w:ind w:firstLine="420"/>
        <w:rPr>
          <w:rFonts w:cs="Times New Roman"/>
        </w:rPr>
      </w:pPr>
      <w:r>
        <w:rPr>
          <w:rFonts w:cs="宋体" w:hint="eastAsia"/>
        </w:rPr>
        <w:t>一个很美的女人，带着种说不出的妖娆诱人的魅力，他知道她一定就是铁头的三姨太。</w:t>
      </w:r>
    </w:p>
    <w:p w:rsidR="00832346" w:rsidRDefault="00832346" w:rsidP="001559BF">
      <w:pPr>
        <w:ind w:firstLine="420"/>
        <w:rPr>
          <w:rFonts w:cs="Times New Roman"/>
        </w:rPr>
      </w:pPr>
    </w:p>
    <w:p w:rsidR="00832346" w:rsidRDefault="00832346" w:rsidP="001559BF">
      <w:pPr>
        <w:ind w:firstLine="420"/>
        <w:rPr>
          <w:rFonts w:cs="Times New Roman"/>
        </w:rPr>
      </w:pPr>
      <w:r>
        <w:rPr>
          <w:rFonts w:cs="宋体" w:hint="eastAsia"/>
        </w:rPr>
        <w:t>她站得离他很近，已盯着他看了很久，眼睛里带着种很奇特的表情，既非悲伤，也不是仇恨，却带着几分惊奇和迷惑。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满屋子的人都已悄悄溜了出去，只剩下她一个人没有走。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阿吉冷冷道：“我杀了你的男人！”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三姨太道：“你不杀他，他迟早也总有一天会死在别人手里！”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她的声音平静得接近冷酷：“像他这种人，天生就是个杀胚！”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阿吉道：“我也很可能会杀死你，你本该早就走的。”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三姨太道：“应该走的是你。”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阿吉冷笑。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三姨太道：“你杀了铁头，大老板绝不会放过你。”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阿吉道：“我本就在等他！”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三姨太看着他，眼神显得更奇特，忽然道：“我认得你，我以前一定见过你。”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阿吉道：“你一定看错了人！”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三姨太道：“绝不会。”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她说得很肯定：“我是个婊子，从十四岁就开始做婊子，也不知见过了多少男人，可是像你这种男人并不多。”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阿吉眼睛里忽然也闪过一丝奇怪的表情，慢慢的转身走出去。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三姨太看着他的背影，眼睛里忽然发出了光，大声道：“我想起来了，你是……”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她没有说完这句话。</w:t>
      </w:r>
    </w:p>
    <w:p w:rsidR="00832346" w:rsidRDefault="00832346" w:rsidP="00A956F1">
      <w:pPr>
        <w:ind w:firstLine="420"/>
        <w:rPr>
          <w:rFonts w:cs="Times New Roman"/>
        </w:rPr>
      </w:pPr>
    </w:p>
    <w:p w:rsidR="00832346" w:rsidRDefault="00832346" w:rsidP="00A956F1">
      <w:pPr>
        <w:ind w:firstLine="420"/>
        <w:rPr>
          <w:rFonts w:cs="Times New Roman"/>
        </w:rPr>
      </w:pPr>
      <w:r>
        <w:rPr>
          <w:rFonts w:cs="宋体" w:hint="eastAsia"/>
        </w:rPr>
        <w:t>因为阿吉已闪电般转回身，掩住了她的嘴，将她拦腰抱起。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47CC5">
      <w:pPr>
        <w:ind w:firstLine="420"/>
        <w:rPr>
          <w:rFonts w:cs="Times New Roman"/>
        </w:rPr>
      </w:pPr>
      <w:r>
        <w:rPr>
          <w:rFonts w:cs="宋体" w:hint="eastAsia"/>
        </w:rPr>
        <w:t>他不想杀这个女人，可是他一定要封住她的嘴。</w:t>
      </w:r>
    </w:p>
    <w:p w:rsidR="00832346" w:rsidRDefault="00832346" w:rsidP="00647CC5">
      <w:pPr>
        <w:ind w:firstLine="420"/>
        <w:rPr>
          <w:rFonts w:cs="Times New Roman"/>
        </w:rPr>
      </w:pPr>
    </w:p>
    <w:p w:rsidR="00832346" w:rsidRDefault="00832346" w:rsidP="00647CC5">
      <w:pPr>
        <w:ind w:firstLine="420"/>
        <w:rPr>
          <w:rFonts w:cs="Times New Roman"/>
        </w:rPr>
      </w:pPr>
      <w:r>
        <w:rPr>
          <w:rFonts w:cs="宋体" w:hint="eastAsia"/>
        </w:rPr>
        <w:t>他绝不能让任何人知道他的秘密。</w:t>
      </w:r>
    </w:p>
    <w:p w:rsidR="00832346" w:rsidRDefault="00832346" w:rsidP="00647CC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卧房里灯光柔和。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他将她抛在床上，她就仰面躺在那里看着他，目中忽然有了泪光，黯然道：“你怎么会变成这样子的，怎么会变得这么多？”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阿吉道：“每个人都在变！”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三姨太道：“可是无论你怎么变，我还是认得出你！”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她忍住泪又道：“你知不知道我这一生中，惟一真正喜欢过的一个男人就是你……你当然不会知道，因为我只不过是你无数个女人其中之一，而且是个下贱的婊子。”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阿吉沉默了很久，声音变得很温柔：“我也记得你，你叫金兰花！”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她看着他，忽然痛哭失声，扑上来抱住他：“只要你还记得我，我死也甘心。”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阿吉道：“但是我却希望别人忘了我！”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47CC5">
      <w:pPr>
        <w:ind w:firstLine="420"/>
        <w:rPr>
          <w:rFonts w:cs="Times New Roman"/>
        </w:rPr>
      </w:pPr>
      <w:r>
        <w:rPr>
          <w:rFonts w:cs="宋体" w:hint="eastAsia"/>
        </w:rPr>
        <w:t>她紧紧拥抱住他，眼泪流在他脸上：“我知道，我一定听你的话，绝不说出你的秘密，就算死，也绝不会说出去。”</w:t>
      </w:r>
    </w:p>
    <w:p w:rsidR="00832346" w:rsidRDefault="00832346" w:rsidP="00647CC5">
      <w:pPr>
        <w:ind w:firstLine="420"/>
        <w:rPr>
          <w:rFonts w:cs="Times New Roman"/>
        </w:rPr>
      </w:pPr>
    </w:p>
    <w:p w:rsidR="00832346" w:rsidRDefault="00832346" w:rsidP="00647CC5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大老板平生有三件最得意的事，其中一件就是他有一张世上最大的床。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不但最大，也最奇妙，最豪华，无论到哪里都找不出第二张。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这并不是夸张。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现在还是上午，大老板还躺在床上，他最宠爱的九位姬妾都在床上陪着他。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一个丫头悄悄的走进来，嗫嚅着道：“叶先生说是有要紧的事，一定要见老爷！”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大老板想坐起，又躺下道：“叫他进来！”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他的姬妾立刻抗议：“我们这样子，你怎么能叫别的男人进来？”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大老板微笑，道：“这个男人没关系！”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有人问：“为什么？”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47CC5">
      <w:pPr>
        <w:ind w:firstLine="420"/>
        <w:rPr>
          <w:rFonts w:cs="Times New Roman"/>
        </w:rPr>
      </w:pPr>
      <w:r>
        <w:rPr>
          <w:rFonts w:cs="宋体" w:hint="eastAsia"/>
        </w:rPr>
        <w:t>大老板淡淡道：“因为他对我比你们九个人加起来都有用。”</w:t>
      </w:r>
    </w:p>
    <w:p w:rsidR="00832346" w:rsidRDefault="00832346" w:rsidP="00647CC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虽然已通宵未睡，竹叶青看起来还是容光焕发，完全没有一点倦态。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大老板常说他精力之充沛，就好像织布机一样，只要大老板要他动，他就绝不会停。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704C9">
      <w:pPr>
        <w:ind w:firstLine="420"/>
        <w:rPr>
          <w:rFonts w:cs="Times New Roman"/>
        </w:rPr>
      </w:pPr>
      <w:r>
        <w:rPr>
          <w:rFonts w:cs="宋体" w:hint="eastAsia"/>
        </w:rPr>
        <w:t>他垂首站在大老板床前，目不斜视，床上九个如花似玉的美人，在他眼中看来，竟完全不值一顾。</w:t>
      </w:r>
    </w:p>
    <w:p w:rsidR="00832346" w:rsidRDefault="00832346" w:rsidP="003704C9">
      <w:pPr>
        <w:ind w:firstLine="420"/>
        <w:rPr>
          <w:rFonts w:cs="Times New Roman"/>
        </w:rPr>
      </w:pPr>
    </w:p>
    <w:p w:rsidR="00832346" w:rsidRDefault="00832346" w:rsidP="003704C9">
      <w:pPr>
        <w:ind w:firstLine="420"/>
        <w:rPr>
          <w:rFonts w:cs="Times New Roman"/>
        </w:rPr>
      </w:pPr>
      <w:r>
        <w:rPr>
          <w:rFonts w:cs="宋体" w:hint="eastAsia"/>
        </w:rPr>
        <w:t>对这一点，大老板也很满意。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他先让竹叶青坐下，然后再问：“你说有要紧的事，是什么事？”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竹叶青虽然遵命坐下，却又立刻站起，垂首道：“阿吉发现了我在他那里布下的眼线，带走了苗子兄妹。”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他的头垂得更低：“这是我的疏忽，我低估了那个没有用的阿吉，请大老板严厉处分。”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704C9">
      <w:pPr>
        <w:ind w:firstLine="420"/>
        <w:rPr>
          <w:rFonts w:cs="Times New Roman"/>
        </w:rPr>
      </w:pPr>
      <w:r>
        <w:rPr>
          <w:rFonts w:cs="宋体" w:hint="eastAsia"/>
        </w:rPr>
        <w:t>他先用最简单的话扼要说出事件经过，然后立刻承认自己的错，自请处分。这是他做事的一贯作风，他从不掩饰自己的过错，更不推诿责任。</w:t>
      </w:r>
    </w:p>
    <w:p w:rsidR="00832346" w:rsidRDefault="00832346" w:rsidP="003704C9">
      <w:pPr>
        <w:ind w:firstLine="420"/>
        <w:rPr>
          <w:rFonts w:cs="Times New Roman"/>
        </w:rPr>
      </w:pPr>
    </w:p>
    <w:p w:rsidR="00832346" w:rsidRDefault="00832346" w:rsidP="003704C9">
      <w:pPr>
        <w:ind w:firstLine="420"/>
        <w:rPr>
          <w:rFonts w:cs="Times New Roman"/>
        </w:rPr>
      </w:pPr>
      <w:r>
        <w:rPr>
          <w:rFonts w:cs="宋体" w:hint="eastAsia"/>
        </w:rPr>
        <w:t>这种作风也正是大老板最欣赏的，所以他虽然皱了皱眉，语声并不严厉：“每个人都难免有做错事的时候，你先坐下说话！”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等他坐下去，大老板才问：“这件事是什么时候发生的？”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竹叶青道：“昨天晚上子时前后！”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大老板道：“直到现在你还没有找到他们？”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竹叶青道：“阿吉的行踪我们已知道，苗子兄妹却一直下落不明！”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大老板道：“阿吉在哪里？”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竹叶青道：“一直都在大刚的三姨太那里！”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大老板沉下脸，道：“铁头已经被他……？”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大老板道：“他是什么时候去的？”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竹叶青道：“刚过子时不久！”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大老板脸色更难看，道：“他在半个时辰之内，就能将苗子兄妹那么两个大活人藏起来，你们花了一夜功夫，居然还找不到？”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竹叶青又站起来，垂首道：“城里能够容他们兄妹躲藏的地方并不多，我已经派人将每一个有可能的地方都彻查过，却没有人看见过他们！”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大老板冷笑道：“想不到这个没有用的阿吉，居然连你都斗他不过。”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竹叶青不敢开口。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这一次大老板也没有再让他坐下，过了很久，才慢慢的问道：“铁头真是被他亲手杀了的？”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竹叶青道：“据当场目睹的人说，他一掌就拍碎了铁头的脑袋。”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大老板脸色又变了变，道：“有没有看出他用的是哪一门的武功？”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他又补充道：“就因为没有人知道他的武功和来历，可见这个人必定大有来历。”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大老板道：“最近江湖中有没有什么人忽然失踪？”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竹叶青道：“这一点我也去调查过，最近忽然销声匿迹的武林高手，只有大盗赵独行，天杀星战空，和剑客燕十三。”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大老板又在皱眉，这三个人的声名，他当然也听说过。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竹叶青道：“可是这三个人的体形相貌年纪，都没有一点和阿吉符合。”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大老板冷笑道：“难道这个人是从天上掉下来的？地下长出来的？”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他忽然握紧拳头，用力敲在床头的低几上，厉声道：“不管他是哪里来的，先做了他再说，人死了之后，就不必再问他的来历。”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大老板道：“不管你用什么法子，不管要花多大的代价，我都要他这条命！”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大老板的命令，一向要立刻执行，可是这一次竹叶青居然还没有走。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这是从来未有的现象，大老板怒道：“难道你还有什么话说？”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竹叶青迟疑着，终于鼓起勇气道：“他人单势孤，我们要他的命并不难，可是我们的牺牲一定也很惨重，未免有点不值得！”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大老板道：“那么你的意思呢？”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竹叶青道：“这个人就像是一把出了鞘的刀，就看他是被谁握在手里！”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大老板道：“你的意思是要我将这把刀买下来？”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竹叶青道：“他肯为苗子兄妹那种人卖命，只不过因为他们对他有一点恩情，大老板若是给他点好处，怎知他不肯为大老板效死？”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大老板沉吟着，颜色渐渐和缓，道：“你认为我们能买得到？”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竹叶青道：“每个人都有价钱的，我们至少应该去试试！”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大老板道：“谁去？”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竹叶青躬身道：“我想自己去走一趟！”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大老板道：“既然他是把已经出了鞘的刀，说不定一碰上他就会出血的，你何必自己去冒险！”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竹叶青道：“我全身上下，都属大老板所有，何况几滴血？”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大老板忽然下床，握住了他的手，道：“我没有儿子，你就是我的儿子，你千万要小心！”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竹叶青低着头，热泪仿佛已将夺眶而出，连旁边看着的人，也都被感动。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等他退出去，大老板才长长吐出口气，对他的姬妾们道：“现在你们是不是已看出来，他对我是不是比你们九个人加起来都有用？”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一个嘴角有痣，眼角含情的女人忽然道：“我只看出了一点！”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大老板道：“哪一点？”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这女人道：“他实在比我们九个人加起来都会拍马屁！”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大老板大笑，道：“说得好，说得好。”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他笑声忽又停顿，盯着这女人，道：“我要你做的事，你都肯做？”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这女人开始乘机撒娇，蛇一般缠住了他，道：“你要我做什么？”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大老板冷冷道：“我要你从今天晚上开始，就去陪他睡觉！”</w:t>
      </w:r>
    </w:p>
    <w:p w:rsidR="00832346" w:rsidRDefault="00832346" w:rsidP="00EB4E5D">
      <w:pPr>
        <w:ind w:firstLine="420"/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阿吉还在睡。</w:t>
      </w:r>
    </w:p>
    <w:p w:rsidR="00832346" w:rsidRDefault="00832346" w:rsidP="00EB4E5D">
      <w:pPr>
        <w:ind w:firstLine="420"/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他太疲倦，太需要睡眠，有太多的事都在等着他去做，他的体力必须恢复。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他醒来时，金兰花还躺在他身旁，睁着眼，看着他，眼睛里充满了柔情。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阿吉却又闭上眼，道：“昨天晚上一夜都没有人来过？”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9323A">
      <w:pPr>
        <w:ind w:firstLine="420"/>
        <w:rPr>
          <w:rFonts w:cs="Times New Roman"/>
        </w:rPr>
      </w:pPr>
      <w:r>
        <w:rPr>
          <w:rFonts w:cs="宋体" w:hint="eastAsia"/>
        </w:rPr>
        <w:t>阿吉全身肌肉放松，心里却已抽紧。</w:t>
      </w:r>
    </w:p>
    <w:p w:rsidR="00832346" w:rsidRDefault="00832346" w:rsidP="0069323A">
      <w:pPr>
        <w:ind w:firstLine="420"/>
        <w:rPr>
          <w:rFonts w:cs="Times New Roman"/>
        </w:rPr>
      </w:pPr>
    </w:p>
    <w:p w:rsidR="00832346" w:rsidRDefault="00832346" w:rsidP="0069323A">
      <w:pPr>
        <w:ind w:firstLine="420"/>
        <w:rPr>
          <w:rFonts w:cs="Times New Roman"/>
        </w:rPr>
      </w:pPr>
      <w:r>
        <w:rPr>
          <w:rFonts w:cs="宋体" w:hint="eastAsia"/>
        </w:rPr>
        <w:t>他知道暴风雨来临前的一刻，通常都是最沉闷的时候，那就像黎明前的那一刻通常都最黑暗。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以后会有些什么样的转变？最后会有什么样的结果？</w:t>
      </w:r>
    </w:p>
    <w:p w:rsidR="00832346" w:rsidRDefault="00832346" w:rsidP="00EB4E5D">
      <w:pPr>
        <w:ind w:firstLine="420"/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他全不知道。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他只知道这件事现在已黏上了他，他已不能放手。</w:t>
      </w:r>
    </w:p>
    <w:p w:rsidR="00832346" w:rsidRDefault="00832346" w:rsidP="00EB4E5D">
      <w:pPr>
        <w:ind w:firstLine="420"/>
        <w:rPr>
          <w:rFonts w:cs="Times New Roman"/>
        </w:rPr>
      </w:pPr>
    </w:p>
    <w:p w:rsidR="00832346" w:rsidRDefault="00832346" w:rsidP="00EB4E5D">
      <w:pPr>
        <w:ind w:firstLine="420"/>
        <w:rPr>
          <w:rFonts w:cs="Times New Roman"/>
        </w:rPr>
      </w:pPr>
      <w:r>
        <w:rPr>
          <w:rFonts w:cs="宋体" w:hint="eastAsia"/>
        </w:rPr>
        <w:t>因为他只要一放手，老苗子、娃娃、金兰花就只有死定了。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83954">
      <w:pPr>
        <w:ind w:firstLine="420"/>
        <w:rPr>
          <w:rFonts w:cs="Times New Roman"/>
        </w:rPr>
      </w:pPr>
      <w:r>
        <w:rPr>
          <w:rFonts w:cs="宋体" w:hint="eastAsia"/>
        </w:rPr>
        <w:t>更重要的一点是，他知道城里还有无数个像他们这样的人，都在火坑里等着他帮助。</w:t>
      </w:r>
    </w:p>
    <w:p w:rsidR="00832346" w:rsidRDefault="00832346" w:rsidP="0028395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外面的屋子里忽然有了脚步声。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脚步声很重，好像故意要让人听见，然后阿吉又听见有人在咳嗽。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他等着这个人进来，等了很久，外面反而变得全无动静。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金兰花的脸色惨白，她猜不出来的是什么人，可是这个人既然敢来面对一掌拍碎铁头的人，必定有恃无恐。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83954">
      <w:pPr>
        <w:ind w:firstLine="420"/>
        <w:rPr>
          <w:rFonts w:cs="Times New Roman"/>
        </w:rPr>
      </w:pPr>
      <w:r>
        <w:rPr>
          <w:rFonts w:cs="宋体" w:hint="eastAsia"/>
        </w:rPr>
        <w:t>阿吉拍了拍她的头，慢慢的站起来，穿上衣服。</w:t>
      </w:r>
    </w:p>
    <w:p w:rsidR="00832346" w:rsidRDefault="00832346" w:rsidP="00283954">
      <w:pPr>
        <w:ind w:firstLine="420"/>
        <w:rPr>
          <w:rFonts w:cs="Times New Roman"/>
        </w:rPr>
      </w:pPr>
    </w:p>
    <w:p w:rsidR="00832346" w:rsidRDefault="00832346" w:rsidP="00283954">
      <w:pPr>
        <w:ind w:firstLine="420"/>
        <w:rPr>
          <w:rFonts w:cs="Times New Roman"/>
        </w:rPr>
      </w:pPr>
      <w:r>
        <w:rPr>
          <w:rFonts w:cs="宋体" w:hint="eastAsia"/>
        </w:rPr>
        <w:t>他已感觉到此刻等在外面的这个人，一定是最难对付的一个。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铁头的尸体已被收走，他最后拿的那副“至尊宝”却还留在桌上。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竹叶青就坐在桌子边，用手指轻抚着那副牌，微笑着道：“据说一个人能拿到这副牌的机会只有万分之一，那意思就是说，就算你赌了五十年牌九，每天都在赌，能拿到这副牌的机会，最多也不会超过三十次。”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他并不是自言自语，他知道阿吉已走出来，正在静静的看着他。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他微笑回头，又道：“所以无论谁能拿到这副牌，运气都一定很不错！”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阿吉道：“昨天晚上拿到这副牌的人，运气并不好。”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竹叶青叹了口气，道：“这也正是我想说的，人事无常，又有谁能一直保持住自己的好运气？”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他抬起头，凝视着阿吉，缓缓道：“所以一个人若是有了机会时，就一定要好好把握住，不可放弃！”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阿吉道：“你还想说什么？”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竹叶青道：“现在阁下的机会已来了！”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阿吉道：“什么机会？”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竹叶青道：“世人操劳奋斗一生，所寻求的是什么？也只不过是名利二字而已。”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他微笑又道：“现在阁下已经有了这种机会，实在可贺可喜！”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阿吉盯着他，就好像钉子钉在墙里一样，忽然问：“你就是竹叶青？”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竹叶青仍在微笑，道：“我姓叶，叫叶青竹，可是别人都喜欢叫我竹叶青！”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他仍在微笑，笑得有点奇怪。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阿吉道：“是不是大老板叫你来的？”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阿吉道：“那么我也想告诉你一件事！”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阿吉道：“一个人挣扎奋斗一生，有时候并不是为了名利两个字。”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竹叶青道：“除此之外，还有什么？”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阿吉道：“还有两个字，理想！”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竹叶青道：“理想？”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他真的不太懂得这两个字的意思：“你想要的是什么？”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阿吉道：“我想要每个人都自由自在的过他自己愿意过的日子！”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他知道这句话的意思竹叶青更不会懂，所以又解释：“虽然有些人出卖自己，可是也有些人愿意挨穷受苦，因为他们觉得只要自己能活得心安，受点苦也没有关系！”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竹叶青道：“真有这种人？”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阿吉道：“我有很多朋友都是这种人，还有许许多多别的人也一样，只可惜你们却偏偏不肯让他们过自己的生活，所以……”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竹叶青道：“所以怎么样？”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阿吉道：“所以你们要我走，只有一个条件！”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竹叶青道：“什么条件？”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阿吉道：“只要你们放过这些人，我就放过你们，只要大老板自己亲口答应我，绝不再勉强任何人做任何事，我马上就走。”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竹叶青道：“你一定要大老板当面告诉你？”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阿吉道：“一定。”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竹叶青道：“十万两能不能改变你的意思？”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阿吉道：“不能！”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竹叶青在考虑，缓缓道：“你真的想见大老板？”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阿吉道：“今天我就想见他！”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竹叶青道：“在什么地方见？”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阿吉道：“随便他！”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竹叶青道：“韩大奶奶那里行不行？”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竹叶青道：“吃晚饭的时候好不好？”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竹叶青立刻站起来准备走了，忽又带着笑道：“我还没有请教贵姓大名？”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40951">
      <w:pPr>
        <w:ind w:firstLine="420"/>
        <w:rPr>
          <w:rFonts w:cs="Times New Roman"/>
        </w:rPr>
      </w:pPr>
      <w:r>
        <w:rPr>
          <w:rFonts w:cs="宋体" w:hint="eastAsia"/>
        </w:rPr>
        <w:t>阿吉道：“我叫阿吉，没有用的阿吉。”</w:t>
      </w:r>
    </w:p>
    <w:p w:rsidR="00832346" w:rsidRDefault="00832346" w:rsidP="00E4095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看着竹叶青走出去，阿吉又看着那副“至尊宝”沉思了很久，他在想竹叶青刚才说的话。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40951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机会来到时，一定要好好把握住，绝不可放弃。</w:t>
      </w:r>
    </w:p>
    <w:p w:rsidR="00832346" w:rsidRDefault="00832346" w:rsidP="00E40951">
      <w:pPr>
        <w:ind w:firstLine="420"/>
        <w:rPr>
          <w:rFonts w:cs="Times New Roman"/>
        </w:rPr>
      </w:pPr>
    </w:p>
    <w:p w:rsidR="00832346" w:rsidRDefault="00832346" w:rsidP="00E40951">
      <w:pPr>
        <w:ind w:firstLine="420"/>
        <w:rPr>
          <w:rFonts w:cs="Times New Roman"/>
        </w:rPr>
      </w:pPr>
      <w:r>
        <w:rPr>
          <w:rFonts w:cs="宋体" w:hint="eastAsia"/>
        </w:rPr>
        <w:t>现在他们给他的是种什么样的机会？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40951">
      <w:pPr>
        <w:ind w:firstLine="420"/>
        <w:rPr>
          <w:rFonts w:cs="Times New Roman"/>
        </w:rPr>
      </w:pPr>
      <w:r>
        <w:rPr>
          <w:rFonts w:cs="宋体" w:hint="eastAsia"/>
        </w:rPr>
        <w:t>他没有再想下去，因为他忽然想到件很可怕的事，等他冲回里面那间屋子，金兰花果然已不见了。</w:t>
      </w:r>
    </w:p>
    <w:p w:rsidR="00832346" w:rsidRDefault="00832346" w:rsidP="00E40951">
      <w:pPr>
        <w:ind w:firstLine="420"/>
        <w:rPr>
          <w:rFonts w:cs="Times New Roman"/>
        </w:rPr>
      </w:pPr>
    </w:p>
    <w:p w:rsidR="00832346" w:rsidRPr="00E40951" w:rsidRDefault="00832346" w:rsidP="00E40951">
      <w:pPr>
        <w:ind w:firstLine="420"/>
        <w:rPr>
          <w:rFonts w:cs="Times New Roman"/>
          <w:b/>
          <w:bCs/>
          <w:sz w:val="24"/>
          <w:szCs w:val="24"/>
        </w:rPr>
      </w:pPr>
      <w:r w:rsidRPr="00E40951">
        <w:rPr>
          <w:rFonts w:cs="宋体" w:hint="eastAsia"/>
          <w:b/>
          <w:bCs/>
          <w:sz w:val="24"/>
          <w:szCs w:val="24"/>
        </w:rPr>
        <w:t>谁是阿吉</w:t>
      </w:r>
    </w:p>
    <w:p w:rsidR="00832346" w:rsidRDefault="00832346" w:rsidP="00E40951">
      <w:pPr>
        <w:ind w:firstLine="420"/>
        <w:rPr>
          <w:rFonts w:cs="Times New Roman"/>
        </w:rPr>
      </w:pPr>
    </w:p>
    <w:p w:rsidR="00832346" w:rsidRDefault="00832346" w:rsidP="00E40951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大老板坐在他那宽大舒服的交椅上，看着站在他面前的竹叶青，心里忽然觉得有点歉意。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这个人已为他工作了六年，工作得比任何人都辛苦，享受的却比任何人都少。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现在他非但通宵未眠，而且水米未进，却还是看不出一点怨怼疲倦之色，能够为大老板做事，就已经是他最大的光荣和安慰。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像这么样忠心勤劳的人，现在已越来越少了。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大老板从心里叹了口气，才问道：“你已见过了阿吉？”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竹叶青点点头，道：“那个人的确像是把出了鞘的刀，而且是把快刀。”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大老板道：“你把他买了下来？”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竹叶青道：“现在还没有。”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大老板道：“是不是因为他要的价钱太高？”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竹叶青道：“我带了十万两银票去，可是我一见到他，就知道再多十倍也没有用。”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竹叶青道：“我去的时候，桌上还堆满了银子，他非但没有碰过，甚至连看都没有看一眼。”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他又补充：“他本来已穷得连饭都没有得吃的，却还是没有把那么多银子看在眼里，由此可见，他要的绝不是这些。”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大老板道：“他要的是什么？”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竹叶青道：“他只有一个条件，他要我们让每个人都过自己愿意过的日子。”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大老板道：“这是什么意思？”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竹叶青道：“这意思就是说，他要我们放手，把现在我们做的生意全停下来！”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大老板沉下了脸。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竹叶青道：“他还要跟大老板见一次面，亲口答应他这条件！。”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大老板道：“你怎么说？”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竹叶青道：“我已替大老板跟他约好，今天晚上，在韩大奶奶的地方跟他见面！”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大老板目中现出怒色，冷冷道：“你什么时候变得可以替我作主的？”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竹叶青垂下头，道：“没有人敢替大老板作主！”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竹叶青道：“我只不过替大老板做了个圈套，让他自己把脖子套进去。”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大老板改变了一下坐的姿势，脸上的神色已和缓了许多。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竹叶青道：“我跟他在外面谈判时，忽然发现了件怪事。”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竹叶青道：“我发现铁头的三姨太一直在里面的门缝里偷看，而且一直都在看着他，显得又紧张，又关切。”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大老板的手握紧，道：“那个女人是铁头从哪里弄来的？”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竹叶青道：“那女人叫金兰花，本来是淮阳一带的名妓，江湖中有不少名人，都做过她的入幕之宾。”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大老板眼睛里发出光，道：“你认为她以前一定认得那个没有用的阿吉？”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竹叶青道：“不但认得，而且一定是老相好！”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大老板道：“所以她一定知道阿吉的来历？”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竹叶青道：“一定！”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大老板盯着他，道：“现在她当然已经不在阿吉那里了？”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竹叶青道：“已经不在了！”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大老板满意的吐出口气，道：“她在哪里？”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竹叶青道：“就在外面，和苗子兄妹在一起。”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大老板眼睛更亮，道：“你怎么找到他们的？”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竹叶青道：“我找遍了城里可能容他们藏身的地方，都没有找到。”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大老板目光闪动，道：“所以你就从最不可能的地方去找？”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竹叶青目光露出尊敬佩服之色，道：“我能想得到的，当然早已在大老板计算之中。”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大老板道：“你在哪里找到了他们？”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竹叶青道：“我派去望风的两个人中，有一个叫大牛，虽然很机灵，胆子却很小，而且是个很顾家的男人，赚的钱一大半都要拿回家的！”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大老板道：“所以你就想，阿吉很可能就用这一点要挟大牛，要他把苗子兄妹藏到他家里去？”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竹叶青道：“我只想到像那么样两个大活人，总不会凭空一下子失踪的！”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大老板微笑，道：“这一手阿吉的确做得很聪明，只可惜他想不到我这里还有个比他更聪明的人！”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竹叶青态度更恭谨，垂首道：“那也只不过因为我从来不敢忘记大老板平日的教训！”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大老板笑得更愉快，道：“现在我们只要先从金兰花嘴里问出他的来历，再用苗子兄妹作钓鱼的饵，还怕他不乖乖把脖子伸进来！”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竹叶青道：“我只怕金兰花不肯说实话。”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大老板道：“她是不是个婊子？”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大老板道：“你有没有见过一个真正多情多义的婊子？”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大老板道：“你有没有见过一个既不要钱，也不要命的婊子？”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26F1C">
      <w:pPr>
        <w:ind w:firstLine="420"/>
        <w:rPr>
          <w:rFonts w:cs="Times New Roman"/>
        </w:rPr>
      </w:pPr>
      <w:r>
        <w:rPr>
          <w:rFonts w:cs="宋体" w:hint="eastAsia"/>
        </w:rPr>
        <w:t>大老板微笑道：“我也没有。”</w:t>
      </w:r>
    </w:p>
    <w:p w:rsidR="00832346" w:rsidRDefault="00832346" w:rsidP="00026F1C">
      <w:pPr>
        <w:ind w:firstLine="420"/>
        <w:rPr>
          <w:rFonts w:cs="Times New Roman"/>
        </w:rPr>
      </w:pPr>
    </w:p>
    <w:p w:rsidR="00832346" w:rsidRDefault="00832346" w:rsidP="00026F1C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26F1C">
      <w:pPr>
        <w:ind w:firstLine="420"/>
        <w:rPr>
          <w:rFonts w:cs="Times New Roman"/>
        </w:rPr>
      </w:pPr>
      <w:r>
        <w:rPr>
          <w:rFonts w:cs="宋体" w:hint="eastAsia"/>
        </w:rPr>
        <w:t>被单雪白干净，还带着兰花的香气。</w:t>
      </w:r>
    </w:p>
    <w:p w:rsidR="00832346" w:rsidRDefault="00832346" w:rsidP="00026F1C">
      <w:pPr>
        <w:ind w:firstLine="420"/>
        <w:rPr>
          <w:rFonts w:cs="Times New Roman"/>
        </w:rPr>
      </w:pPr>
    </w:p>
    <w:p w:rsidR="00832346" w:rsidRDefault="00832346" w:rsidP="00026F1C">
      <w:pPr>
        <w:ind w:firstLine="420"/>
        <w:rPr>
          <w:rFonts w:cs="Times New Roman"/>
        </w:rPr>
      </w:pPr>
      <w:r>
        <w:rPr>
          <w:rFonts w:cs="宋体" w:hint="eastAsia"/>
        </w:rPr>
        <w:t>阿吉把它撕开来，撕成一条条，包扎住身上的刀伤。</w:t>
      </w:r>
    </w:p>
    <w:p w:rsidR="00832346" w:rsidRDefault="00832346" w:rsidP="00026F1C">
      <w:pPr>
        <w:ind w:firstLine="420"/>
        <w:rPr>
          <w:rFonts w:cs="Times New Roman"/>
        </w:rPr>
      </w:pPr>
      <w:r>
        <w:rPr>
          <w:rFonts w:cs="宋体" w:hint="eastAsia"/>
        </w:rPr>
        <w:t>他知道大老板绝不会接受他提出的条件，也知道今夜必定会有恶战。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他一点都不在乎，可是他不能不想到金兰花。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我一定听你的话，就算死，也绝不会说出去。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她留在他脸上的泪痕虽已干，她的声音却仿佛还在他耳畔。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这些话他能不能相信？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一个人若连自己都能够出卖，又有谁能相信她宁死也不出卖别人？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阿吉用力将布带在胸膛上打了结。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他的心里也有结，千千万万个结，解不开的结，因为他并不是凭空从天上掉下来的，他当然也有他的过去。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在逝去的那一段日子里，他有过悲伤，有过欢乐，当然也有过女人。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他从不相信任何女人。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在他眼中看来，女人只不过是一种装饰，一种工具，当他需要她们时，她们都会像猫一样乖乖投入他怀里。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当他厌倦时，他就会像垃圾般将她们抛开。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对这一点，他从不隐瞒，也从无歉疚，因为他总认为他天生就应该享受女人的宠爱。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如果有女人爱他，爱得要死，爱得恨不得能死在他怀里，他都认为那女人活该。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所以如果金兰花现在出卖了他，他也会认为自己活该。</w:t>
      </w:r>
    </w:p>
    <w:p w:rsidR="00832346" w:rsidRDefault="00832346" w:rsidP="00322C1F">
      <w:pPr>
        <w:ind w:firstLine="420"/>
        <w:rPr>
          <w:rFonts w:cs="Times New Roman"/>
        </w:rPr>
      </w:pPr>
    </w:p>
    <w:p w:rsidR="00832346" w:rsidRDefault="00832346" w:rsidP="00322C1F">
      <w:pPr>
        <w:ind w:firstLine="420"/>
        <w:rPr>
          <w:rFonts w:cs="Times New Roman"/>
        </w:rPr>
      </w:pPr>
      <w:r>
        <w:rPr>
          <w:rFonts w:cs="宋体" w:hint="eastAsia"/>
        </w:rPr>
        <w:t>他也一点都不在乎，因为他已经准备拼了。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一个人，一条命，不管是怎么样一个人，不管是怎么样一条命，只要他自己准备拼了，还有什么可在乎的？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他是不是真的不在乎？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他心里是不是有某种不能向人诉说的隐痛？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他是不是受过某种永远不能平癒的创伤？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谁知道？</w:t>
      </w:r>
    </w:p>
    <w:p w:rsidR="00832346" w:rsidRDefault="00832346" w:rsidP="00C4155D">
      <w:pPr>
        <w:rPr>
          <w:rFonts w:cs="Times New Roman"/>
        </w:rPr>
      </w:pPr>
    </w:p>
    <w:p w:rsidR="00832346" w:rsidRPr="008440C7" w:rsidRDefault="00832346" w:rsidP="008440C7">
      <w:pPr>
        <w:rPr>
          <w:rFonts w:cs="Times New Roman"/>
        </w:rPr>
      </w:pPr>
      <w:r>
        <w:rPr>
          <w:rFonts w:cs="宋体" w:hint="eastAsia"/>
        </w:rPr>
        <w:t xml:space="preserve">　　连他自己都已几乎忘记</w:t>
      </w:r>
      <w:r>
        <w:t>——</w:t>
      </w:r>
      <w:r>
        <w:rPr>
          <w:rFonts w:cs="宋体" w:hint="eastAsia"/>
        </w:rPr>
        <w:t>至少他全心全意都希望自己能忘记，还有谁知道？</w:t>
      </w:r>
    </w:p>
    <w:p w:rsidR="00832346" w:rsidRDefault="00832346" w:rsidP="008440C7">
      <w:pPr>
        <w:ind w:firstLine="420"/>
        <w:rPr>
          <w:rFonts w:cs="Times New Roman"/>
        </w:rPr>
      </w:pPr>
    </w:p>
    <w:p w:rsidR="00832346" w:rsidRDefault="00832346" w:rsidP="008440C7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桌子上有一斛珍珠，一把刀。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桌子旁边有三个人</w:t>
      </w:r>
      <w:r>
        <w:t>——</w:t>
      </w:r>
      <w:r>
        <w:rPr>
          <w:rFonts w:cs="宋体" w:hint="eastAsia"/>
        </w:rPr>
        <w:t>大老板、竹叶青、金兰花。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大老板没有开口。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440C7">
      <w:pPr>
        <w:ind w:firstLine="420"/>
        <w:rPr>
          <w:rFonts w:cs="Times New Roman"/>
        </w:rPr>
      </w:pPr>
      <w:r>
        <w:rPr>
          <w:rFonts w:cs="宋体" w:hint="eastAsia"/>
        </w:rPr>
        <w:t>不必要的时候，他从不开口</w:t>
      </w:r>
      <w:r>
        <w:t>——</w:t>
      </w:r>
      <w:r>
        <w:rPr>
          <w:rFonts w:cs="宋体" w:hint="eastAsia"/>
        </w:rPr>
        <w:t>如果有人能替他说出他要说的话，他何必开口？</w:t>
      </w:r>
    </w:p>
    <w:p w:rsidR="00832346" w:rsidRDefault="00832346" w:rsidP="008440C7">
      <w:pPr>
        <w:ind w:firstLine="420"/>
        <w:rPr>
          <w:rFonts w:cs="Times New Roman"/>
        </w:rPr>
      </w:pPr>
    </w:p>
    <w:p w:rsidR="00832346" w:rsidRDefault="00832346" w:rsidP="008440C7">
      <w:pPr>
        <w:ind w:firstLine="420"/>
        <w:rPr>
          <w:rFonts w:cs="Times New Roman"/>
        </w:rPr>
      </w:pPr>
      <w:r>
        <w:rPr>
          <w:rFonts w:cs="宋体" w:hint="eastAsia"/>
        </w:rPr>
        <w:t>先开口的当然是竹叶青。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他说话的声音永远和缓轻柔：“这是最好的珍珠，漂亮的女人戴在身上，当然会更漂亮，就算不漂亮的女人戴在身上，也会有很多男人会觉得她忽然变得很漂亮。”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会兰花道：“我知道。”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竹叶青道：“你是个很漂亮的女人，可是每个女人都有老的时候！”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竹叶青道：“不管多漂亮的女人，到了她老的时候，都会变得不漂亮。”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竹叶青道：“每个女人都需要男人，可是到了那时候，你就会发觉，珍珠比男人更重要。”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竹叶青轻抚刀锋，道：“这是一把刀，可以杀人的刀。”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竹叶青道：“不管多漂亮的女人，如果被这把刀戳在心口里，珍珠对她就没有用了，男人对她也没有用了。”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竹叶青道：“你喜欢被人戳一刀，还是喜欢珍珠？”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金兰花道：“珍珠。”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竹叶青盯着她看了很久，才慢慢的问道：“你知不知道那个没有用的阿吉姓什么？叫什么？是从哪里来的？”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竹叶青笑了，就在他开始笑的时候，刀已在他手里，刀锋一闪，划过金兰花的左耳。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这一刀并不是虚张声势，他知道只有血淋淋的事实才能真正令人恐惧。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金兰花全身都因恐惧而收缩。她看见了自己的血，也看见了随着鲜血落下的半只耳朵。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但是她并没有觉得痛，这种恐惧竟使得她连痛苦都已感觉不到。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竹叶青脸上却毫无表情，淡淡道：“耳朵缺了一半，还可以用头发盖住，若是鼻子少掉半个，就难看得很了！”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金兰花忽然大声道：“好，我说。”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竹叶青微笑着放下手里的刀，道：“只要你肯说，这些珍珠还是你的！”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金兰花道：“其实根本用不着我说，你们也该知道他是谁！”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金兰花道：“他就是要你们命的阎王！”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这句话没说完，她的人已扑上桌子，用两只手握住桌上的刀，刺入了自己的胸膛。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大老板的脸色变了，一把揪住她头发，厉声道：“你只不过是个婊子，为什么要为一个男人死？”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金兰花的脸色苍白，嘴角已开始有鲜血渗出，却还有一口气，还可以说出心里的话：“因为只有他才是真正的男人，你们却只不过是一群连猪狗都不如的杂种，我能够为他死，我……我已经高兴得很。”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238A3">
      <w:pPr>
        <w:ind w:firstLine="420"/>
        <w:rPr>
          <w:rFonts w:cs="Times New Roman"/>
        </w:rPr>
      </w:pPr>
      <w:r>
        <w:rPr>
          <w:rFonts w:cs="宋体" w:hint="eastAsia"/>
        </w:rPr>
        <w:t>屋子里没有声音，一点声音都没有。</w:t>
      </w:r>
    </w:p>
    <w:p w:rsidR="00832346" w:rsidRDefault="00832346" w:rsidP="006238A3">
      <w:pPr>
        <w:ind w:firstLine="420"/>
        <w:rPr>
          <w:rFonts w:cs="Times New Roman"/>
        </w:rPr>
      </w:pPr>
    </w:p>
    <w:p w:rsidR="00832346" w:rsidRDefault="00832346" w:rsidP="006238A3">
      <w:pPr>
        <w:ind w:firstLine="420"/>
        <w:rPr>
          <w:rFonts w:cs="Times New Roman"/>
        </w:rPr>
      </w:pPr>
      <w:r>
        <w:rPr>
          <w:rFonts w:cs="宋体" w:hint="eastAsia"/>
        </w:rPr>
        <w:t>也不知过了多久，大老板忽然问：“你跟他约的是今天晚上？”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大老板道：“那么你现在就应该赶快去将那地方安排好。”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竹叶青道：“大老板真的准备要去？”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大老板点点头，道：“我想见见他！”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他又替自己解释：“因为我从未想到世上真的有他这种男人，能够让一个婊子心甘情愿的为他死，我想看看他到底有什么特别的地方！”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竹叶青闭上嘴。他知道大老板的主意是从来没有任何人能够改变的。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大老板却偏偏要问他：“你的意思怎么样？”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竹叶青没有立刻回答。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这件事的关系实在太大，绝不能有一点疏忽错误，他必须详细考虑。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大老板又在问：“你认为我会有危险？”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竹叶青沉吟着，缓缓道：“既然苗子兄妹还在我们手里，他也许还不敢轻举妄动。”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大老板道：“这一点我已想到。”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竹叶青道：“可是一个人如果能让一个婊子为他死，也许什么事都做得出的！”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大老板道：“譬如说什么事？”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竹叶青道：“有些人平时虽然对朋友很讲义气，可是到了必要时，就会不惜将朋友牺牲的！”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大老板道：“什么时候才是必要的时候？”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竹叶青道：“他决心要做一件大事的时候！”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大老板没有再问下去。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他当然懂得竹叶青的意思，无论谁杀了他，都必将是件轰动江湖的大事。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竹叶青道：“在天黑之前，我一定可以将所有的好手都集中到韩大奶奶那里去，我们可以用的好手，至少还有三十几个。”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大老板道：“有他们保护我还不够？”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竹叶青道：“也许够了，也许不够，只要有一分危险，我就不敢这么做！”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大老板道：“有他们在前面挡着，我至少可以全身而退！”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竹叶青道：“可是他的目标只有大老板一个人，我们只要有一分疏忽，他就很可能会出手，他的出手一击，也许没有人能挡得住！”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他轻轻叹了口气：“如果铁虎在，情况当然又完全不同了。”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大老板道：“你的意思是说我不能去？”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竹叶青道：“大老板一定要见见他，当然可以去，只不过……”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竹叶青道：“我们却不一定要让他见到大老板。”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他没有再解释，他知道大老板立刻就会明白他的意思。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无论什么人能够做到像大老板这样的大老板，都绝不是侥幸的，他一定要有别人比不上的才能和机智。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大老板果然没有让他失望：“因为他从来没有见过我，所以我们可以随便找个人冒充我去会他，我扮成随从跟在后面，一样还是可以见到他。”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竹叶青道：“他如果出手，首当其冲的就是那个人了，大老板就一定可以全身而退！”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大老板微笑道：“好，好主意！”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6259">
      <w:pPr>
        <w:ind w:firstLine="420"/>
        <w:rPr>
          <w:rFonts w:cs="Times New Roman"/>
        </w:rPr>
      </w:pPr>
      <w:r>
        <w:rPr>
          <w:rFonts w:cs="宋体" w:hint="eastAsia"/>
        </w:rPr>
        <w:t>门外忽然有个人道：“不好，一点都不好！”</w:t>
      </w:r>
    </w:p>
    <w:p w:rsidR="00832346" w:rsidRDefault="00832346" w:rsidP="0033625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这里是大老板的书房，也就是他和他的高级幕僚商谈机密的地方。没有大老板的允许，谁也不敢直闯到门外。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这个人却已在门外。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大老板的意思，从来没有人敢反驳，大老板说“好”，就一定是好的，从来没有人敢争辩。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这个人却是例外。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在大老板面前，只有这个人敢做别人不敢做的事，敢说别人不敢说的话。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因为他能为大老板做的事，也绝不是任何人能做得到的。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36259">
      <w:pPr>
        <w:ind w:firstLine="420"/>
        <w:rPr>
          <w:rFonts w:cs="Times New Roman"/>
        </w:rPr>
      </w:pPr>
      <w:r>
        <w:rPr>
          <w:rFonts w:cs="宋体" w:hint="eastAsia"/>
        </w:rPr>
        <w:t>听见他的声音，大老板已喜形于色：“铁虎回来了！”</w:t>
      </w:r>
    </w:p>
    <w:p w:rsidR="00832346" w:rsidRDefault="00832346" w:rsidP="00336259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一大碗热气腾腾的牛肉面刚端上来，汤是原汁，里面还加了四个蛋，两块排骨，看来滋味一定不错。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阿吉心里却不知是什么滋味？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他已有很久未曾吃过这么好的东西，对他说来，这已是种很奢侈的享受。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他很想能与他的朋友们分享。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他很想到大牛家里去看看苗子和娃娃。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可是他不敢冒险。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离开铁头的小公馆时，桌上还堆满了昨夜的赌注银子。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他只拿走了最小的一锭。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他一定要吃点能够补充体力的食物，他一定要勉强自己吃下去。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这是家很小的面馆，狭窄而阴暗。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阿吉就坐在最阴暗的一个角落里，低着头，慢慢的吃面。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他不想去看别人，也不想让别人看见他，只想安安静静的吃完这碗面。</w:t>
      </w:r>
    </w:p>
    <w:p w:rsidR="00832346" w:rsidRDefault="00832346" w:rsidP="0076567A">
      <w:pPr>
        <w:ind w:firstLine="420"/>
        <w:rPr>
          <w:rFonts w:cs="Times New Roman"/>
        </w:rPr>
      </w:pPr>
    </w:p>
    <w:p w:rsidR="00832346" w:rsidRDefault="00832346" w:rsidP="0076567A">
      <w:pPr>
        <w:ind w:firstLine="420"/>
        <w:rPr>
          <w:rFonts w:cs="Times New Roman"/>
        </w:rPr>
      </w:pPr>
      <w:r>
        <w:rPr>
          <w:rFonts w:cs="宋体" w:hint="eastAsia"/>
        </w:rPr>
        <w:t>可是他没有吃完。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就在他开始吃第二个蛋时，用旧木板搭成的屋顶上，忽然有一大片灰尘掉下来，掉在他的面碗里。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接着就是“咯吱”一声响，屋顶已裂开个大洞，一个人轻飘飘落下，伏在他身后，压低声音道：“不许动，不许开口，否则就要你的命！”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阿吉没有动，没有开口。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面馆里惟一的伙计更吓得腿都软了，因为他已看见这个人手里有把雪亮的刀，也看见了这个人一双像野兽般的眼睛。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一条已经被猎人追捕得无路可走的野兽，眼睛里充满了恐惧和杀气。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“你坐下来，慢慢的坐下来！”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这个人在命令面馆里的伙计：“就像什么都没有看见。”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伙计立刻坐到他那张破木椅上，整个人都软了。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这人又命令阿吉：“继续吃你的面，你把它吃完！”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阿吉继续吃面。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掉在粪汁里的馒头，他都能吃得下去，面碗里有灰，他当然更不在乎。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他能感觉到背后这人的紧张和恐惧，却不知这人怕的是什么？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2F41">
      <w:pPr>
        <w:ind w:firstLine="420"/>
        <w:rPr>
          <w:rFonts w:cs="Times New Roman"/>
        </w:rPr>
      </w:pPr>
      <w:r>
        <w:rPr>
          <w:rFonts w:cs="宋体" w:hint="eastAsia"/>
        </w:rPr>
        <w:t>他也不想知道。</w:t>
      </w:r>
    </w:p>
    <w:p w:rsidR="00832346" w:rsidRDefault="00832346" w:rsidP="00CB2F41">
      <w:pPr>
        <w:ind w:firstLine="420"/>
        <w:rPr>
          <w:rFonts w:cs="Times New Roman"/>
        </w:rPr>
      </w:pPr>
    </w:p>
    <w:p w:rsidR="00832346" w:rsidRDefault="00832346" w:rsidP="00CB2F41">
      <w:pPr>
        <w:ind w:firstLine="420"/>
        <w:rPr>
          <w:rFonts w:cs="Times New Roman"/>
        </w:rPr>
      </w:pPr>
      <w:r>
        <w:rPr>
          <w:rFonts w:cs="宋体" w:hint="eastAsia"/>
        </w:rPr>
        <w:t>但是就在这时候，他正好看见一个很高大的人昂着头从门外走过。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看见了这条大汉，街上大部分人都立刻弯下腰，垂下头。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躲在阿吉背后的人呼吸立刻变得更急促，全身都好像在不停的发抖。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他怕的一定就是这条大汉。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2F41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这条大汉究竟是什么人？为什么能让人怕得这么厉害？</w:t>
      </w:r>
    </w:p>
    <w:p w:rsidR="00832346" w:rsidRDefault="00832346" w:rsidP="00CB2F41">
      <w:pPr>
        <w:ind w:firstLine="420"/>
        <w:rPr>
          <w:rFonts w:cs="Times New Roman"/>
        </w:rPr>
      </w:pPr>
    </w:p>
    <w:p w:rsidR="00832346" w:rsidRDefault="00832346" w:rsidP="00CB2F41">
      <w:pPr>
        <w:ind w:firstLine="420"/>
        <w:rPr>
          <w:rFonts w:cs="Times New Roman"/>
        </w:rPr>
      </w:pPr>
      <w:r>
        <w:rPr>
          <w:rFonts w:cs="宋体" w:hint="eastAsia"/>
        </w:rPr>
        <w:t>阿吉又低下头开始吃面。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就在他低下头的时候，仿佛看见这条大汉往面馆里瞥了一眼，目光就像是厉电。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幸好他只看了一眼，就大步走了过去。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这时阿吉才看见他背后的腰带上还挂着条绳子，绳子上还系着六个人。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六个人的衣着都很华丽，甚至连腰带、帽饰、靴子，也都配得很考究。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可是六个人都已被打得鼻青眼肿，有的连手脚都已打断了，每个人都像狗一样乖乖的被那条大汉用绳子牵着走。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等到这六个人走过去，躲在阿吉背后的人才吐出口气，紧握着刀柄的手也已放松。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阿吉忽然问：“这些人都是你的朋友？”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这人低叱：“闭嘴！”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阿吉没有闭嘴，又道：“既然你能逃出来，为什么不救救他们？”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这句话还没有说完，刀锋已架在他脖子后：“你再开口，我就要你的命！”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A6977">
      <w:pPr>
        <w:ind w:firstLine="420"/>
        <w:rPr>
          <w:rFonts w:cs="Times New Roman"/>
        </w:rPr>
      </w:pPr>
      <w:r>
        <w:rPr>
          <w:rFonts w:cs="宋体" w:hint="eastAsia"/>
        </w:rPr>
        <w:t>他这句话还没有说完，已有人冷冷道：“你不开口，我也一样要你的命！”</w:t>
      </w:r>
    </w:p>
    <w:p w:rsidR="00832346" w:rsidRDefault="00832346" w:rsidP="00BA697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刚才明明已从门外走过去的大汉，忽然间又回来了，忽然间已站在阿吉面前。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他的一双眼睛闪射如厉电，脸上颧骨高耸，鹰鼻阔口。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阿吉低头吃面。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躲在他背后的人，用刀架住他的脖子：“你一动手，我就先杀了这个人！”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大汉道：“你杀了他，我就不杀你！”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他的声音沉重冷酷：“我至少要让你多活三年，多受三年罪。”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阿吉还是在低着头吃面。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躲在他身后的人，却已飞跃而起，一刀闪电般往这条大汉头顶上砍了下去。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大汉的身子没有动，头也没有动，只一伸手，就握住了这个人的手腕。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“格”的一响，这个人的手腕就断了，“当”的一声，刀落在地上，他的人就跪了下去。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大汉冷冷的看着他，道：“你走不走？”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这人疼得连眼泪都已流下，不停的点头，道：“我走！”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大汉冷笑，拎着他走出去，忽又回头，瞪着阿吉。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阿吉还是在吃面。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大汉冷笑道：“你倒很沉得住气！”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阿吉没有抬头，道：“我饿极了，我只想吃面！”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大汉又瞪着他看了很久，忽然回头向面馆伙计道：“这碗面的账我付！”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伙计道：“是！”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阿吉道：“谢谢。”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大汉道：“不必！”</w:t>
      </w:r>
    </w:p>
    <w:p w:rsidR="00832346" w:rsidRDefault="00832346" w:rsidP="000E1EA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绳子上又多了一个人，七个人被绳子系着，像狗一样被大汉牵着走。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阿吉终于吃完了他的面。</w:t>
      </w:r>
    </w:p>
    <w:p w:rsidR="00832346" w:rsidRDefault="00832346" w:rsidP="000E1EA6">
      <w:pPr>
        <w:ind w:firstLine="420"/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他决心要吃完这碗面，他就一定要吃完，不管这碗面里有灰也好，有血也好，有泪也好。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然后他才站起来，走到面馆伙计面前，问：“那个人是谁？”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伙计惊魂犹未定，颤声道：“哪个人？”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阿吉道：“刚才那个请我吃面的人。”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伙计东张张，西望望，才压低声音，道：“那是个惹不得的人。”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阿吉道：“他叫什么？”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伙计道：“铁虎，铁老虎，只不过比铁还硬，比老虎还凶。”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阿吉笑了，笑容中带着种说不出的讥消：“能够把七匹狼像狗一样牵着走的人，当然比老虎还凶！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伙计的声音压得更低，悄悄的问：“你认得他？”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阿吉道：“不认得！”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他笑得更奇怪，慢慢的接着道：“可是我知道我们很快就会认得的。”</w:t>
      </w:r>
    </w:p>
    <w:p w:rsidR="00832346" w:rsidRDefault="00832346" w:rsidP="000E1EA6">
      <w:pPr>
        <w:ind w:firstLine="420"/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“铁虎回来了。”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现在他就站在大老板面前，腰虽然弯得并不低，神色间却带着种绝非任何人所能伪装出的骄傲和尊敬。</w:t>
      </w:r>
    </w:p>
    <w:p w:rsidR="00832346" w:rsidRDefault="00832346" w:rsidP="000E1EA6">
      <w:pPr>
        <w:ind w:firstLine="420"/>
        <w:rPr>
          <w:rFonts w:cs="Times New Roman"/>
        </w:rPr>
      </w:pPr>
    </w:p>
    <w:p w:rsidR="00832346" w:rsidRDefault="00832346" w:rsidP="000E1EA6">
      <w:pPr>
        <w:ind w:firstLine="420"/>
        <w:rPr>
          <w:rFonts w:cs="Times New Roman"/>
        </w:rPr>
      </w:pPr>
      <w:r>
        <w:rPr>
          <w:rFonts w:cs="宋体" w:hint="eastAsia"/>
        </w:rPr>
        <w:t>骄傲的是，他又为自己所尊敬的人做成了一件事。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大老板道：“你回来得比我们想的还早！”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铁虎道：“因为那群狼根本不是狼，是狗！”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大老板微笑，道：“在你面前，就算真是狼也变成了狗。”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铁虎也在笑。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他并不是个谦虚的人，他喜欢听别人的赞美，尤其是大老板的赞美。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大老板道：“现在那群狗呢？”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铁虎道：“六条死狗已喂了狼，七条活狗我都带回来了。”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大老板道：“连一条都没有漏网？”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铁虎道：“半路上本来有一条几乎溜了，我想不到他的裤裆里还夹着把刀。”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大老板道：“现在那把刀呢？”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铁虎道：“现在那把刀已经在他屁眼里。”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他喜欢铁虎做事的方式，铁虎做事，永远最直接，最简单，最有效。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铁虎忽然道：“刚才大老板要见的是什么人？”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大老板道：“他叫阿吉。”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大老板道：“我知道你一定没有听过这个人的名字，因为他根本没有名，而且总喜欢把自己说成是个没有用的人。”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铁虎道：“其实他很有用？”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大老板道：“不但很有用，而且一定很有名，只不过名声太响的人有时候就不愿别人再提起他的名字。”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铁虎明白这意思。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他自己也一样，他已将自己的真名实姓隐藏了多年。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大老板道：“我们本来约好了今天晚上见面的，可是小叶怕我出事！”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铁虎冷笑，道：“小叶的胆子比叶子还小。”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大老板道：“你不能怪他，一个人做事谨慎些，总不是坏事。”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竹叶青一直在听着，陪着笑，等到铁虎不再开口，才说：“那时候我不能不特别谨慎，只因为虎大哥还没有回来。”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铁虎道：“现在呢？”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竹叶青道：“现在当然不同了。”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他在笑，可是笑得令人很不舒服：“现在大老板若是想要见一个人，只要虎大哥一出手，马上就能把那个人抓回来！”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铁虎瞪着他：“你以为我办不到？”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竹叶青道：“这世上若是还有虎大哥办不到的事，还有谁能办得到？”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铁虎的双拳已握紧。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大老板忽然道：“你累了！”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他是对竹叶青说的：“现在铁虎已回来，你不妨先回去睡两个时辰！”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大老板道：“如果你床上有人在等着陪你睡觉，你也不必吃惊，也不必客气！”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大老板道：“不管那个人是谁都一样！”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213F">
      <w:pPr>
        <w:ind w:firstLine="420"/>
        <w:rPr>
          <w:rFonts w:cs="Times New Roman"/>
        </w:rPr>
      </w:pPr>
      <w:r>
        <w:rPr>
          <w:rFonts w:cs="宋体" w:hint="eastAsia"/>
        </w:rPr>
        <w:t>他立刻退了下去，既没有问那个人是谁，也没有问别的。大老板说的话，他永远只有听从，从不多问。</w:t>
      </w:r>
    </w:p>
    <w:p w:rsidR="00832346" w:rsidRDefault="00832346" w:rsidP="006F213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一直到竹叶青走出门，铁虎还在瞪着他，握紧的双拳上青筋凸起，眼角也在跳。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大多数人看见他眼角跳的时候，都会远远的躲走，能够走多远，就走多远。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大老板盯着他跳动的眼角，忽然问：“你跟我已有多久？”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铁虎道：“五年。”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大老板道：“不是五年，是四年九个月零二十四天。”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213F">
      <w:pPr>
        <w:ind w:firstLine="420"/>
        <w:rPr>
          <w:rFonts w:cs="Times New Roman"/>
        </w:rPr>
      </w:pPr>
      <w:r>
        <w:rPr>
          <w:rFonts w:cs="宋体" w:hint="eastAsia"/>
        </w:rPr>
        <w:t>铁虎的眼角不跳了，眼睛里立刻露出佩服和尊敬之色。</w:t>
      </w:r>
    </w:p>
    <w:p w:rsidR="00832346" w:rsidRDefault="00832346" w:rsidP="006F213F">
      <w:pPr>
        <w:ind w:firstLine="420"/>
        <w:rPr>
          <w:rFonts w:cs="Times New Roman"/>
        </w:rPr>
      </w:pPr>
    </w:p>
    <w:p w:rsidR="00832346" w:rsidRDefault="00832346" w:rsidP="006F213F">
      <w:pPr>
        <w:ind w:firstLine="420"/>
        <w:rPr>
          <w:rFonts w:cs="Times New Roman"/>
        </w:rPr>
      </w:pPr>
      <w:r>
        <w:rPr>
          <w:rFonts w:cs="宋体" w:hint="eastAsia"/>
        </w:rPr>
        <w:t>他想不到大老板能将这种小事都记得这么清楚，记忆力这么好的人，通常都能令人佩服尊敬。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大老板又问：“你知不知道小叶已跟我多久？”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铁虎道：“他比我久！”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大老板道：“他跟着我已有六年，六年三个月零十三天。”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铁虎不敢开口。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大老板道：“你跟着我，已经花了我四十七万，已经换了七十九个女人，他呢？”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大老板道：“我已经通知过账房，你们两个人，不管要用多少，我都照付，可是他在这六年间，一共只用了三千两。”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铁虎忍耐着，终于还是忍不住道：“有的人会花钱，有的人不会。”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大老板道：“他也没有女人。”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铁虎又忍耐了很久，又忍不住道：“那也许只因为他根本不是男人！”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大老板道：“可是他替我做的事，绝不比你少。”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铁虎不愿承认，又不敢否认。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大老板道：“他为我做的并不是什么可以光宗耀祖的事，他既不要钱也不要女人，你说他为的是什么？”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铁虎更不敢开口。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大老板道：“这世上除了名利和女人外，还有什么能更令男人动心的？”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铁虎知道，可是不敢说。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大老板自己说了出来：“权力！”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一个男人如果有了权力，还有什么得不到的？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大老板道：“他什么都不要，也许只因为他要的是我这个位子！”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铁虎眼睛里发出了光：“只要大老板说一句话，我随时都可以做了他！”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大老板道：“你有把握？”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大老板道：“我知道你的功夫，也知道你从前做掉过不少有名的人！”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铁虎不否认，也没有谦虚。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大老板道：“这六年来，我从未要小叶参加过一次行动，因为连我都一直认为他没有功夫！”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铁虎道：“他本来就没有！”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大老板道：“你错了，我也错了。”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大老板道：“直到今天，我才知他也是个高手。”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铁虎忍不住道：“什么高手？”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大老板道：“用刀的高手。”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铁虎道：“大老板看见过他用刀？”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大老板道：“今天我才见到，他用刀的手法，远比我见过的任何人都好。”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刀锋一闪，就削落了金兰花的半边耳朵。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大老板道：“他出刀不但快，而且准确，可是他一直都深藏不露，也许直到现在他还以为我没看出来。”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他微笑，又道：“可是他也错了，我就算没有吃过猪肉，至少总看过猪走路。”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他笑得还是很平和，铁虎却已开始愤怒：“会用刀的人，我也不是没有见过。”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大老板道：“我知道，五虎断门刀，万胜刀，七巧刀，和太行快刀门下的高手，栽在你手下的，最少也有二三十个。”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铁虎道：“连今天的‘飞狼刀’江中，整整是三十个。”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大老板道：“我也知道你一定可以做掉他！”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铁虎道：“随时都可以！”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大老板道：“可是现在还不必。”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大老板道：“因为我知道他至少直到现在还没有背叛我。”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铁虎道：“等到大老板知道的时候，也许就已经太迟了。”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大老板道：“绝不会太迟！”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铁虎又问：“为什么？”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大老板道：“因为他也是个男人，无论什么样的男人在自己喜欢的女人面前，都很难保守自己心里的秘密。”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几上有花瓶，瓶中有花。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他从瓶中摘下朵菊花嗅了嗅：“如果那个女人够聪明，又时常在他枕边，就算他不说，那个女人也会知道的。”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铁虎道：“他也有喜欢的女人？”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大老板道：“当然有。”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大老板道：“紫铃！”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他知道铁虎一定不知道紫铃是谁，所以又解释：“紫铃就是那个我从秦淮河带回来，嘴角上有颗痣的那个女人。”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铁虎并不笨，立刻明白：“也就是今天在床上等着他睡觉的那个女人！”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160A">
      <w:pPr>
        <w:ind w:firstLine="420"/>
        <w:rPr>
          <w:rFonts w:cs="Times New Roman"/>
        </w:rPr>
      </w:pPr>
      <w:r>
        <w:rPr>
          <w:rFonts w:cs="宋体" w:hint="eastAsia"/>
        </w:rPr>
        <w:t>大老板微笑。</w:t>
      </w:r>
    </w:p>
    <w:p w:rsidR="00832346" w:rsidRDefault="00832346" w:rsidP="009B160A">
      <w:pPr>
        <w:ind w:firstLine="420"/>
        <w:rPr>
          <w:rFonts w:cs="Times New Roman"/>
        </w:rPr>
      </w:pPr>
      <w:r>
        <w:rPr>
          <w:rFonts w:cs="宋体" w:hint="eastAsia"/>
        </w:rPr>
        <w:t>他知道自己已让铁虎明白了两件事。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大老板绝不是个容易对付的人，绝不容人欺骗。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大老板真正的心腹，只有铁虎一个人。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160A">
      <w:pPr>
        <w:ind w:firstLine="420"/>
        <w:rPr>
          <w:rFonts w:cs="Times New Roman"/>
        </w:rPr>
      </w:pPr>
      <w:r>
        <w:rPr>
          <w:rFonts w:cs="宋体" w:hint="eastAsia"/>
        </w:rPr>
        <w:t>他知道就凭这两点，已足够换取铁虎对他的绝对忠心。</w:t>
      </w:r>
    </w:p>
    <w:p w:rsidR="00832346" w:rsidRDefault="00832346" w:rsidP="009B160A">
      <w:pPr>
        <w:ind w:firstLine="420"/>
        <w:rPr>
          <w:rFonts w:cs="Times New Roman"/>
        </w:rPr>
      </w:pPr>
    </w:p>
    <w:p w:rsidR="00832346" w:rsidRDefault="00832346" w:rsidP="009B160A">
      <w:pPr>
        <w:ind w:firstLine="420"/>
        <w:rPr>
          <w:rFonts w:cs="Times New Roman"/>
        </w:rPr>
      </w:pPr>
      <w:r>
        <w:rPr>
          <w:rFonts w:cs="宋体" w:hint="eastAsia"/>
        </w:rPr>
        <w:t>他微笑着闭上眼睛，铁虎就悄悄的退了下去。</w:t>
      </w:r>
    </w:p>
    <w:p w:rsidR="00832346" w:rsidRDefault="00832346" w:rsidP="009B160A">
      <w:pPr>
        <w:ind w:firstLine="420"/>
        <w:rPr>
          <w:rFonts w:cs="Times New Roman"/>
        </w:rPr>
      </w:pPr>
    </w:p>
    <w:p w:rsidR="00832346" w:rsidRDefault="00832346" w:rsidP="009B160A">
      <w:pPr>
        <w:ind w:firstLine="420"/>
        <w:rPr>
          <w:rFonts w:cs="Times New Roman"/>
        </w:rPr>
      </w:pPr>
      <w:r>
        <w:rPr>
          <w:rFonts w:cs="宋体" w:hint="eastAsia"/>
        </w:rPr>
        <w:t>他相信铁虎一定有法子对付阿吉，而且一定会先去找铁手阿勇，问清楚阿吉出手的方法。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160A">
      <w:pPr>
        <w:ind w:firstLine="420"/>
        <w:rPr>
          <w:rFonts w:cs="Times New Roman"/>
        </w:rPr>
      </w:pPr>
      <w:r>
        <w:rPr>
          <w:rFonts w:cs="宋体" w:hint="eastAsia"/>
        </w:rPr>
        <w:t>这个人在做别的事时，虽然会显得有点粗枝大叶，可是一遇到厉害的对手，他就会变得比任何人都精明仔细，从十年前他初成名时，他杀人就很少失手过。</w:t>
      </w:r>
    </w:p>
    <w:p w:rsidR="00832346" w:rsidRDefault="00832346" w:rsidP="009B160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大老板虽然闭着眼睛，却仿佛已能看见阿吉在铁虎剑下倒了下去。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倒在他自己的血泊中。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Pr="0016151A" w:rsidRDefault="00832346" w:rsidP="0016151A">
      <w:pPr>
        <w:ind w:firstLine="420"/>
        <w:rPr>
          <w:rFonts w:cs="Times New Roman"/>
          <w:b/>
          <w:bCs/>
          <w:sz w:val="24"/>
          <w:szCs w:val="24"/>
        </w:rPr>
      </w:pPr>
      <w:r w:rsidRPr="0016151A">
        <w:rPr>
          <w:rFonts w:cs="宋体" w:hint="eastAsia"/>
          <w:b/>
          <w:bCs/>
          <w:sz w:val="24"/>
          <w:szCs w:val="24"/>
        </w:rPr>
        <w:t>决战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屋子里舒服而干净。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大老板从不苛待自己的手下，阿勇也还没有完全失去他的利用价值。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只不过他的手还被包扎着，而且痛得要命。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铁虎进来的时候，他正躺在床上，希望韩大奶奶能替他找个处女来冲冲霉气。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可是他知道现在来的一定是铁虎。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敢不敲门就闯进他屋子的，一向只有铁虎一个人。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对这一点他心里虽然很不满意，却从未说出来过。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他需要铁虎这么样一个朋友，尤其是现在更需要，可是铁虎如果死了，他也绝不会掉一滴眼泪。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100" w:firstLine="31680"/>
        <w:rPr>
          <w:rFonts w:cs="Times New Roman"/>
        </w:rPr>
      </w:pPr>
      <w:r>
        <w:rPr>
          <w:rFonts w:cs="宋体" w:hint="eastAsia"/>
        </w:rPr>
        <w:t xml:space="preserve">　铁虎看着这只被白布密密包扎住的手，紧紧皱着眉问：“你伤得很重？”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阿勇苦笑。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他伤得当然很重，这只手很可能永远不能用了，可是这一点他必须保守秘密。</w:t>
      </w:r>
    </w:p>
    <w:p w:rsidR="00832346" w:rsidRDefault="00832346" w:rsidP="0016151A">
      <w:pPr>
        <w:ind w:firstLine="420"/>
        <w:rPr>
          <w:rFonts w:cs="Times New Roman"/>
        </w:rPr>
      </w:pPr>
    </w:p>
    <w:p w:rsidR="00832346" w:rsidRDefault="00832346" w:rsidP="0016151A">
      <w:pPr>
        <w:ind w:firstLine="420"/>
        <w:rPr>
          <w:rFonts w:cs="Times New Roman"/>
        </w:rPr>
      </w:pPr>
      <w:r>
        <w:rPr>
          <w:rFonts w:cs="宋体" w:hint="eastAsia"/>
        </w:rPr>
        <w:t>他知道大老板绝不会长期养着一个已没有希望的废物。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铁虎道：“打伤你的人是谁？”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阿勇道：“他自己说他叫阿吉，没有用的阿吉。”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铁虎道：“但他却打伤了你，杀死了大刚。”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阿勇苦笑道：“也许他在别的地方没有用，可是他的武功却绝对有用。”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铁虎道：“他是用什么打伤你的？”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阿勇道：“就用他的手！”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他本来想说是被铁器打伤的，但是他不敢说谎，当时在场亲眼目睹这件事的人还有很多。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铁虎的浓眉皱得更紧。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他知道阿勇的铁掌功夫使得很不错，无论谁要赤手打伤他这只铁掌都很不容易。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阿勇道：“我知道你一定是想来问我，他用的是什么功夫？”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铁虎承认，他本就不是来探病的。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阿勇道：“只可惜我也不知道他用的是哪一门哪一派的武功。”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铁虎目中现出怒意，道：“你练武练了二三十年，杀过的人也有不少，在江湖中也混得不错，现在别人把你打得这么惨，你却连别人是用什么功夫打伤你的都不知道。”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阿勇道：“他的出手实在太快．，”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铁虎冷笑，忽然抓起了他那只被打伤的手，去解手上包扎着的白布。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阿勇脸色立刻变了：“你想干什么？”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铁虎道：“我想看看。”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阿勇勉强笑道：“一只破手有什么好看的？”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阿勇道：“章宝堂的大夫说，他们替我包扎得很好，叫我这两天千万不能去动它。”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铁虎道：“去他妈的蛋！”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阿勇闭上了嘴，因为他手上包扎着的布已完全被解开。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4AA">
      <w:pPr>
        <w:ind w:firstLine="420"/>
        <w:rPr>
          <w:rFonts w:cs="Times New Roman"/>
        </w:rPr>
      </w:pPr>
      <w:r>
        <w:rPr>
          <w:rFonts w:cs="宋体" w:hint="eastAsia"/>
        </w:rPr>
        <w:t>看见他这只手，铁虎的脸色也变了。</w:t>
      </w:r>
    </w:p>
    <w:p w:rsidR="00832346" w:rsidRDefault="00832346" w:rsidP="00D644AA">
      <w:pPr>
        <w:ind w:firstLine="420"/>
        <w:rPr>
          <w:rFonts w:cs="Times New Roman"/>
        </w:rPr>
      </w:pPr>
    </w:p>
    <w:p w:rsidR="00832346" w:rsidRDefault="00832346" w:rsidP="00D644AA">
      <w:pPr>
        <w:ind w:firstLine="420"/>
        <w:rPr>
          <w:rFonts w:cs="Times New Roman"/>
        </w:rPr>
      </w:pPr>
      <w:r>
        <w:rPr>
          <w:rFonts w:cs="宋体" w:hint="eastAsia"/>
        </w:rPr>
        <w:t>这只练过二十年铁掌功夫的手，现在竟已完全被击碎。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是被三根手指击碎的，他手背上还留着三根紫黑的指印。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那个没有用的阿吉，练的究竟是什么功夫？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铁虎忽然长长叹了口气，道：“不管怎么样，我们总算是朋友。”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阿勇陪笑道：“我们本来就是朋友。”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铁虎道：“所以你放心，这件事我绝不会说出去的。”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阿勇笑得更勉强：“什么事？”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铁虎道：“你这只手已从此废了。”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阿勇的笑容冻结，瞳孔收缩。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铁虎道：“只不过我就算替你保守这秘密，大老板还是迟早总会知道的，所以……你最好还是赶快自己作个打算。”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阿勇垂下头，忽又大声道：“我用另外一只手，还是一样能为大老板杀人！”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铁虎冷笑，道：“杀什么样的人？杀比你还没用的废物？”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他忽然从身上取出叠银票，看也不看，就全部都甩给了阿勇：“这些银子你迟早总有一天会用得着的，你好好的收着，不要一下子就花光。”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91D55">
      <w:pPr>
        <w:ind w:firstLine="420"/>
        <w:rPr>
          <w:rFonts w:cs="Times New Roman"/>
        </w:rPr>
      </w:pPr>
      <w:r>
        <w:rPr>
          <w:rFonts w:cs="宋体" w:hint="eastAsia"/>
        </w:rPr>
        <w:t>说完这句话，他就头也不回的走了出去。</w:t>
      </w:r>
    </w:p>
    <w:p w:rsidR="00832346" w:rsidRDefault="00832346" w:rsidP="00191D5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竹叶青进来的时候，银票还摊在床上。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阿勇正在看着他发怔。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竹叶青柔声道：“我特地来探你的病，刚巧听见你们说的话。”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阿勇道：“你也听见了，听见了最好。”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竹叶青道：“不管怎么样，他对你总算不错。”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阿勇道：“他对我不错，他对我简直好极了，所以叫我把这些钱好好收着。”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他忽然大笑：“收着干什么？难道要我用他这点臭钱去做个小本生意？去开个小店卖牛肉面去？”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他疯狂般大笑，用另一只手抓起银票，用力摔了出去，然后他就倒在床上，失声痛哭了起来。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91D55">
      <w:pPr>
        <w:ind w:firstLine="420"/>
        <w:rPr>
          <w:rFonts w:cs="Times New Roman"/>
        </w:rPr>
      </w:pPr>
      <w:r>
        <w:rPr>
          <w:rFonts w:cs="宋体" w:hint="eastAsia"/>
        </w:rPr>
        <w:t>竹叶青了解他这种心情，让他哭了很久，才柔声道：“你只管放心，好好的养伤，无论出了什么事，我都会想法子替你应付的！”</w:t>
      </w:r>
    </w:p>
    <w:p w:rsidR="00832346" w:rsidRDefault="00832346" w:rsidP="00191D55">
      <w:pPr>
        <w:ind w:firstLine="420"/>
        <w:rPr>
          <w:rFonts w:cs="Times New Roman"/>
        </w:rPr>
      </w:pPr>
    </w:p>
    <w:p w:rsidR="00832346" w:rsidRDefault="00832346" w:rsidP="00191D55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大老板闭着眼，从一只温香柔软的手里，接过碗参汤。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他慢慢的啜了两口，才问：“紫铃呢？”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“已经到叶先生那里去了！”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“叶先生是不是已经跟她……”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“已经有过一次！”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他相信竹叶青一定不敢违抗他的命令，无论大老板要人做什么事，都绝没有人敢违抗。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于是大老板又问：“铁虎呢？”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“他出去了！”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“有没有说是到哪里去？”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“他先去看了阿勇，现在好像是去找韩大奶奶去了。”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大老板皱了皱眉，但立刻就明白了他这么样做的意思、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他当然不会是去找女人的。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阿吉第一次在城里出现，就是在韩大奶奶那地方，要调查阿吉的来历，当然要去找韩大奶奶，她知道的至少要比别人多一点。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741E6">
      <w:pPr>
        <w:ind w:firstLine="420"/>
        <w:rPr>
          <w:rFonts w:cs="Times New Roman"/>
        </w:rPr>
      </w:pPr>
      <w:r>
        <w:rPr>
          <w:rFonts w:cs="宋体" w:hint="eastAsia"/>
        </w:rPr>
        <w:t>能够想到这一点，就证明铁虎出手前的准备，比以前更精明仔细。</w:t>
      </w:r>
    </w:p>
    <w:p w:rsidR="00832346" w:rsidRDefault="00832346" w:rsidP="001741E6">
      <w:pPr>
        <w:ind w:firstLine="420"/>
        <w:rPr>
          <w:rFonts w:cs="Times New Roman"/>
        </w:rPr>
      </w:pPr>
    </w:p>
    <w:p w:rsidR="00832346" w:rsidRDefault="00832346" w:rsidP="001741E6">
      <w:pPr>
        <w:ind w:firstLine="420"/>
        <w:rPr>
          <w:rFonts w:cs="Times New Roman"/>
        </w:rPr>
      </w:pPr>
      <w:r>
        <w:rPr>
          <w:rFonts w:cs="宋体" w:hint="eastAsia"/>
        </w:rPr>
        <w:t>于是大老板笑得更愉快。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741E6">
      <w:pPr>
        <w:ind w:firstLine="420"/>
        <w:rPr>
          <w:rFonts w:cs="Times New Roman"/>
        </w:rPr>
      </w:pPr>
      <w:r>
        <w:rPr>
          <w:rFonts w:cs="宋体" w:hint="eastAsia"/>
        </w:rPr>
        <w:t>现在每件事都已在他控制之下，每个人都已在他掌握之中。</w:t>
      </w:r>
    </w:p>
    <w:p w:rsidR="00832346" w:rsidRDefault="00832346" w:rsidP="001741E6">
      <w:pPr>
        <w:ind w:firstLine="420"/>
        <w:rPr>
          <w:rFonts w:cs="Times New Roman"/>
        </w:rPr>
      </w:pPr>
    </w:p>
    <w:p w:rsidR="00832346" w:rsidRDefault="00832346" w:rsidP="001741E6">
      <w:pPr>
        <w:ind w:firstLine="420"/>
        <w:rPr>
          <w:rFonts w:cs="Times New Roman"/>
        </w:rPr>
      </w:pPr>
      <w:r>
        <w:rPr>
          <w:rFonts w:cs="宋体" w:hint="eastAsia"/>
        </w:rPr>
        <w:t>无论谁冒犯了他，无论谁欺骗了他，都休想逃得过他的惩罚。</w:t>
      </w:r>
    </w:p>
    <w:p w:rsidR="00832346" w:rsidRDefault="00832346" w:rsidP="001741E6">
      <w:pPr>
        <w:ind w:firstLine="420"/>
        <w:rPr>
          <w:rFonts w:cs="Times New Roman"/>
        </w:rPr>
      </w:pPr>
    </w:p>
    <w:p w:rsidR="00832346" w:rsidRDefault="00832346" w:rsidP="001741E6">
      <w:pPr>
        <w:ind w:firstLine="420"/>
        <w:rPr>
          <w:rFonts w:cs="Times New Roman"/>
        </w:rPr>
      </w:pPr>
      <w:r>
        <w:rPr>
          <w:rFonts w:cs="宋体" w:hint="eastAsia"/>
        </w:rPr>
        <w:t>他的惩罚一向很公平，也很可怕。</w:t>
      </w:r>
    </w:p>
    <w:p w:rsidR="00832346" w:rsidRDefault="00832346" w:rsidP="001741E6">
      <w:pPr>
        <w:ind w:firstLine="420"/>
        <w:rPr>
          <w:rFonts w:cs="Times New Roman"/>
        </w:rPr>
      </w:pPr>
    </w:p>
    <w:p w:rsidR="00832346" w:rsidRDefault="00832346" w:rsidP="001741E6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铁虎坐在韩大奶奶对面，盯着她的眼睛，直等他认为她眼睛里的醉意已不太浓，才慢慢的说道：“你应该知道我是为什么来的。”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韩大奶奶的眼睛笑得眯成了一条线：“我知道你这趟差使很辛苦，我这里刚好到了一批新货，其中还有个是原装货！”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铁虎道：“我要找的不是女人！”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韩大奶奶道：“难道虎大爷最近兴趣变了，想找个男人换换口味！”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铁虎沉下脸，冷冷道：“你若醉了，我有法子可以让你清醒清醒。”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韩大奶奶的笑容立刻冻结。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铁虎道：“现在你是不是已经够清醒？”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铁虎道：“现在你是不是已知道我要找的是谁？”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韩大奶奶道：“你要找的一定是阿吉，那个没有用的阿吉。”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铁虎道：“据说他是从你这里出去的！”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韩大奶奶道：“他曾经在我这里呆过一阵子！”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铁虎道：“他是从什么地方来的？”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韩大奶奶道：“谁也不知道他是从什么地方来的，他来的时候就已经醉了。一连醉了好几天，醉得人事不知。”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铁虎盯着她，直到他认为她并没有说谎，才继续问道：“你怎么会收容他的？”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韩大奶奶道：“因为他没钱付账，而且看起来一副可怜兮兮的样子！”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铁虎道：“而且很年轻，长得也不难看！”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韩大奶奶的脸居然有点红了：“可是他跟我一点关系都没有。”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铁虎道：“因为他看不上你！”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韩大奶奶叹了口气，道：“他好像什么女人都看不上。”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铁虎又问：“他在你这里做过些什么比较特别的事？”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他每句话都问得很快，显然早已经过周密的思虑。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F5FC6">
      <w:pPr>
        <w:ind w:firstLine="420"/>
        <w:rPr>
          <w:rFonts w:cs="Times New Roman"/>
        </w:rPr>
      </w:pPr>
      <w:r>
        <w:rPr>
          <w:rFonts w:cs="宋体" w:hint="eastAsia"/>
        </w:rPr>
        <w:t>韩大奶奶却不能不先想想再回答，因为她知道只要答错一句，就很可能有杀身之祸。</w:t>
      </w:r>
    </w:p>
    <w:p w:rsidR="00832346" w:rsidRDefault="00832346" w:rsidP="00AF5FC6">
      <w:pPr>
        <w:ind w:firstLine="420"/>
        <w:rPr>
          <w:rFonts w:cs="Times New Roman"/>
        </w:rPr>
      </w:pPr>
    </w:p>
    <w:p w:rsidR="00832346" w:rsidRDefault="00832346" w:rsidP="00AF5FC6">
      <w:pPr>
        <w:ind w:firstLine="420"/>
        <w:rPr>
          <w:rFonts w:cs="Times New Roman"/>
        </w:rPr>
      </w:pPr>
      <w:r>
        <w:rPr>
          <w:rFonts w:cs="宋体" w:hint="eastAsia"/>
        </w:rPr>
        <w:t>“其实他在这里也没有做什么，只不过替我们洗洗碗，倒倒茶……”她忽然想起了一件比较特别的事：“他还为我挨了几刀。”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铁虎道：“是谁动的刀？”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韩大奶奶道：“好像是车夫的小兄弟！”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铁虎道：“阿吉杀了他们？”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韩大奶奶道：“没有，他根本没有还手。”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铁虎的瞳孔突然收缩：“难道他就站在那里挨那些小鬼的刀？”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韩大奶奶道：“他连动都没有动。”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铁虎的眼角又开始在跳。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他眼角跳的时候，并不一定表示要杀人，有时这也是他自己的凶兆。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F5FC6">
      <w:pPr>
        <w:ind w:firstLine="420"/>
        <w:rPr>
          <w:rFonts w:cs="Times New Roman"/>
        </w:rPr>
      </w:pPr>
      <w:r>
        <w:rPr>
          <w:rFonts w:cs="宋体" w:hint="eastAsia"/>
        </w:rPr>
        <w:t>他是在贫苦中长大的，从小就混迹在市井中，当然也挨过别人的刀。</w:t>
      </w:r>
    </w:p>
    <w:p w:rsidR="00832346" w:rsidRDefault="00832346" w:rsidP="00AF5FC6">
      <w:pPr>
        <w:ind w:firstLine="420"/>
        <w:rPr>
          <w:rFonts w:cs="Times New Roman"/>
        </w:rPr>
      </w:pPr>
    </w:p>
    <w:p w:rsidR="00832346" w:rsidRDefault="00832346" w:rsidP="00AF5FC6">
      <w:pPr>
        <w:ind w:firstLine="420"/>
        <w:rPr>
          <w:rFonts w:cs="Times New Roman"/>
        </w:rPr>
      </w:pPr>
      <w:r>
        <w:rPr>
          <w:rFonts w:cs="宋体" w:hint="eastAsia"/>
        </w:rPr>
        <w:t>他第一次挨刀之前，眼角就在跳。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因为那一次他惹了当地的老大，他知道自己要面对的是个很可怕的对手。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现在他眼角跳得就几乎和那一次差不多。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这次他即将面对的，究竟是个什么样的人？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一个人用三根手指就可以敲碎阿勇的铁掌，为什么要站在那里，挨那些小鬼的刀？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他为什么要忍受这种本来不必忍受的痛苦和羞辱？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韩大奶奶在叹气，又道：“那时候我们连做梦都想不到，他会是这么样一个人。”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铁虎道：“以你看，他是个怎么样的人？”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韩大奶奶道：“看起来他好像真的很没用，不管你怎么样欺负他，他都好像不在乎，不管受了多大的气，他都可以忍下去。”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铁虎道：“他本来可以不必受这种气的！”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韩大奶奶道：“我也听说他昨天晚上杀了铁头大刚。”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铁虎道：“你想他那时候为什么宁可受气挨刀，也不肯出手？”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22754">
      <w:pPr>
        <w:ind w:firstLine="420"/>
        <w:rPr>
          <w:rFonts w:cs="Times New Roman"/>
        </w:rPr>
      </w:pPr>
      <w:r>
        <w:rPr>
          <w:rFonts w:cs="宋体" w:hint="eastAsia"/>
        </w:rPr>
        <w:t>韩大奶奶沉吟着，道：“也许那只因为那时候他不愿让别人知道他会武功，不愿让别人知道他的过去。”</w:t>
      </w:r>
    </w:p>
    <w:p w:rsidR="00832346" w:rsidRDefault="00832346" w:rsidP="00E22754">
      <w:pPr>
        <w:ind w:firstLine="420"/>
        <w:rPr>
          <w:rFonts w:cs="Times New Roman"/>
        </w:rPr>
      </w:pPr>
    </w:p>
    <w:p w:rsidR="00832346" w:rsidRDefault="00832346" w:rsidP="00E22754">
      <w:pPr>
        <w:ind w:firstLine="420"/>
        <w:rPr>
          <w:rFonts w:cs="Times New Roman"/>
        </w:rPr>
      </w:pPr>
      <w:r>
        <w:rPr>
          <w:rFonts w:cs="宋体" w:hint="eastAsia"/>
        </w:rPr>
        <w:t>她想了想，又道：“也许他过去做了些很见不得人的事。”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铁虎道：“不对！”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韩大奶奶道：“不对？”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铁虎道：“他动也不动的站在那里为你挨刀，对他有什么好处？”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韩大奶奶道：“没有好处。”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铁虎道：“因为他不为你挨那几刀，你还是一样对他的！”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韩大奶奶道：“我怎么样对他，他根本也不太在乎。”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铁虎道：“他不惜为了苗子兄妹跟大老板拼命，对他又有什么好处？”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韩大奶奶道：“更没有！”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铁虎道：“像他这样的人，怎么会做出见不得人的事？”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韩大奶奶不说话了，因为她已经知道自己的判断错误。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铁虎道：“他这么样做，一定是受了某种打击，忽然间对一切都变得心灰意冷，他不惜忍受那种痛苦和羞辱，一定是因为他的家世和声名太显赫，现在他既然已变成这样子，就绝不能再让别人知道他的过去。”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这些话他并不是对韩大奶奶说的，只不过是自己在对自己分析阿吉这个人。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可是韩大奶奶每个字都听得很清楚。</w:t>
      </w:r>
    </w:p>
    <w:p w:rsidR="00832346" w:rsidRDefault="00832346" w:rsidP="001573F7">
      <w:pPr>
        <w:ind w:firstLine="420"/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她一直认为铁虎是个凶横而鲁莽的人，从未见到他如此冷静，更从未想到他的思虑如此周密。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她认识铁虎已有多年，直到现在才发现他还有另一面。</w:t>
      </w:r>
    </w:p>
    <w:p w:rsidR="00832346" w:rsidRDefault="00832346" w:rsidP="001573F7">
      <w:pPr>
        <w:ind w:firstLine="420"/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他的凶横和鲁莽，也许都只不过是种掩护，让别人看不出他的机智和深沉，让别人不去提防他。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看到他冷静的脸和锐利的眼，韩大奶奶心里忽然有了种说不出的恐惧。</w:t>
      </w:r>
    </w:p>
    <w:p w:rsidR="00832346" w:rsidRDefault="00832346" w:rsidP="001573F7">
      <w:pPr>
        <w:ind w:firstLine="420"/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直到现在，她才真正发现这个人的可怕，她甚至已经在暗暗的为阿吉担心。</w:t>
      </w:r>
    </w:p>
    <w:p w:rsidR="00832346" w:rsidRDefault="00832346" w:rsidP="001573F7">
      <w:pPr>
        <w:ind w:firstLine="420"/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不管阿吉究竟是个什么样的人，这一次遇到的对手都一定远比他自己意料中更可怕。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这一次很可能就是他最后一战，他以前的声名和光荣，都可能从此随着他永远埋于地下。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也许这就正是他自己心里盼望的结果。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在这里死的只不过是个没有用的阿吉，在远方他的声名和光荣却必将永存。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韩大奶奶从心底叹了口气，抬起头，才发现铁虎的一双锐眼一直在盯着她。</w:t>
      </w:r>
    </w:p>
    <w:p w:rsidR="00832346" w:rsidRDefault="00832346" w:rsidP="001573F7">
      <w:pPr>
        <w:ind w:firstLine="420"/>
        <w:rPr>
          <w:rFonts w:cs="Times New Roman"/>
        </w:rPr>
      </w:pPr>
    </w:p>
    <w:p w:rsidR="00832346" w:rsidRDefault="00832346" w:rsidP="001573F7">
      <w:pPr>
        <w:ind w:firstLine="420"/>
        <w:rPr>
          <w:rFonts w:cs="Times New Roman"/>
        </w:rPr>
      </w:pPr>
      <w:r>
        <w:rPr>
          <w:rFonts w:cs="宋体" w:hint="eastAsia"/>
        </w:rPr>
        <w:t>她的心立刻发冷，直冷到脚底。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铁虎忽然道：“其实你用不着为他担心的！”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铁虎打断她的话，道：“他一出手就杀了铁头，毁了铁手，竟连一点本门功夫都没有露出来，武功能练到这种地步的，我想来想去都不会超出五个人，像他这样年纪的，很可能只有一个！”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韩大奶奶忍不住问：“是哪一个？”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铁虎道：“那个人本来已经死了，可是我一直都认为他绝不会死得那么快！”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韩大奶奶道：“你认为阿吉就是他？”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铁虎慢慢的点了点头，道：“如果阿吉真的就是那个人，这一战死的就必定是我！”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韩大奶奶心里松了口气，脸上却一点都没有表现出来。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她已久历风尘，当然懂得应该在什么时候，用什么方法表示自己对别人的关切。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她轻轻握住了铁虎的手：“那么你为什么一定要去为别人拼命？为什么一定要去找他？”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铁虎看着她肥胖多肉的手，缓缓道：“我并不一定要去。”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这次韩大奶奶真的松了口气。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铁虎接着又道：“可是另外有个人却一定要去。”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韩大奶奶吃了一惊：“你要我去找阿吉？”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铁虎道：“去带他来见我！”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韩大奶奶想勉强笑一笑，却笑不出：“我怎么知道他的人在哪里？”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铁虎的锐眼如鹰，冷冷的盯着她：“你应该知道的，因为现在他只有一个地方可去！”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韩大奶奶道：“什么地方？”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铁虎道：“这里！”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韩大奶奶道：“他为什么一定会到这里来？”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铁虎道：“因为他已跟大老板约好了，今天晚上在这里相见，他当然一定会先来看看这里的情况，看看大老板是不是会布下什么埋伏陷阱？”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他接着道：“城里只有这里是他最熟悉的，这里的每个人好像都对他不错，他可以随便找个地方躲起来，大老板的人一定找不到他，如果是我，也一定会这么样做的！”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韩大奶奶叹道：“可惜他不是虎大爷，他没有虎大爷这么精明仔细！”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铁虎冷笑。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韩大奶奶道：“虎大爷若是不相信，可以随便去搜。”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她勉强笑了笑：“这地方虎大爷岂非也熟得很？”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铁虎盯着她：“他真的没有来？”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韩大奶奶道：“他若来了，我怎么会不知道？”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铁虎又盯着她看了很久，忽然站起来，大步走了出去。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日色已偏西。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韩大奶奶一个人坐在那里怔了半天，直到她确定铁虎已远离此地，才慢慢的站起来，叹息着喃喃自语：“阿吉，阿吉，你究竟是什么人？你替自己找来的麻烦还不够？为什么还要替别人找来这么多麻烦呢？”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厨房后有个破旧的小木屋，木屋里只有一张床，一张桌，一张椅。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这就是哑巴厨子的家，虽然肮脏简陋，对他们说来，却已无异天堂。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他们劳苦工作了一天后，只有这里可以让他们安安静静的躺下来，做他们想做的事。</w:t>
      </w:r>
    </w:p>
    <w:p w:rsidR="00832346" w:rsidRDefault="00832346" w:rsidP="007526B1">
      <w:pPr>
        <w:ind w:firstLine="420"/>
        <w:rPr>
          <w:rFonts w:cs="Times New Roman"/>
        </w:rPr>
      </w:pPr>
    </w:p>
    <w:p w:rsidR="00832346" w:rsidRDefault="00832346" w:rsidP="007526B1">
      <w:pPr>
        <w:ind w:firstLine="420"/>
        <w:rPr>
          <w:rFonts w:cs="Times New Roman"/>
        </w:rPr>
      </w:pPr>
      <w:r>
        <w:rPr>
          <w:rFonts w:cs="宋体" w:hint="eastAsia"/>
        </w:rPr>
        <w:t>就在这张床上，他们度过了这一生中最甜蜜美好的时光。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她的丈夫虽然粗莽丑陋，他的妻子虽然瘦小干枯，但是他们却能尽量使对方欢愉。因为他们都知道只有这才是自己真正拥有的。</w:t>
      </w:r>
    </w:p>
    <w:p w:rsidR="00832346" w:rsidRDefault="00832346" w:rsidP="008012D7">
      <w:pPr>
        <w:ind w:firstLine="420"/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他们能有什么，就尽量享受什么。</w:t>
      </w:r>
    </w:p>
    <w:p w:rsidR="00832346" w:rsidRDefault="00832346" w:rsidP="008012D7">
      <w:pPr>
        <w:ind w:firstLine="420"/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他们对自己的生活已很满意。</w:t>
      </w:r>
    </w:p>
    <w:p w:rsidR="00832346" w:rsidRDefault="00832346" w:rsidP="008012D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现在他们夫妇就并肩坐在他们的床上，一双手还在桌上紧紧相握。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看着他们，阿吉心里在叹息。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为什么我就永远不能过他们这样的日子？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桌上有三碟小菜，居然还有酒。</w:t>
      </w:r>
    </w:p>
    <w:p w:rsidR="00832346" w:rsidRDefault="00832346" w:rsidP="008012D7">
      <w:pPr>
        <w:ind w:firstLine="420"/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哑巴指了指酒瓶，他的妻子道：“这不是好酒，但却是真的酒，哑巴知道你喜欢喝酒！”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阿吉没有开口。</w:t>
      </w:r>
    </w:p>
    <w:p w:rsidR="00832346" w:rsidRDefault="00832346" w:rsidP="008012D7">
      <w:pPr>
        <w:ind w:firstLine="420"/>
        <w:rPr>
          <w:rFonts w:cs="Times New Roman"/>
        </w:rPr>
      </w:pPr>
    </w:p>
    <w:p w:rsidR="00832346" w:rsidRDefault="00832346" w:rsidP="008012D7">
      <w:pPr>
        <w:ind w:firstLine="420"/>
        <w:rPr>
          <w:rFonts w:cs="Times New Roman"/>
        </w:rPr>
      </w:pPr>
      <w:r>
        <w:rPr>
          <w:rFonts w:cs="宋体" w:hint="eastAsia"/>
        </w:rPr>
        <w:t>他的咽喉仿佛已被堵塞，他知道他们过的日子多么辛勤刻苦，为了这两瓶酒，他们很可能就要牺牲一件冬天的棉衣。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A0255">
      <w:pPr>
        <w:ind w:firstLine="420"/>
        <w:rPr>
          <w:rFonts w:cs="Times New Roman"/>
        </w:rPr>
      </w:pPr>
      <w:r>
        <w:rPr>
          <w:rFonts w:cs="宋体" w:hint="eastAsia"/>
        </w:rPr>
        <w:t>他感激他们对他的好意，可是今天他不能喝酒，滴酒都不能沾唇。</w:t>
      </w:r>
    </w:p>
    <w:p w:rsidR="00832346" w:rsidRDefault="00832346" w:rsidP="008A0255">
      <w:pPr>
        <w:ind w:firstLine="420"/>
        <w:rPr>
          <w:rFonts w:cs="Times New Roman"/>
        </w:rPr>
      </w:pPr>
    </w:p>
    <w:p w:rsidR="00832346" w:rsidRDefault="00832346" w:rsidP="008A0255">
      <w:pPr>
        <w:ind w:firstLine="420"/>
        <w:rPr>
          <w:rFonts w:cs="Times New Roman"/>
        </w:rPr>
      </w:pPr>
      <w:r>
        <w:rPr>
          <w:rFonts w:cs="宋体" w:hint="eastAsia"/>
        </w:rPr>
        <w:t>他了解自己，只要一开始喝，就可能永无休止，直喝到烂醉为止。</w:t>
      </w:r>
    </w:p>
    <w:p w:rsidR="00832346" w:rsidRDefault="00832346" w:rsidP="008A0255">
      <w:pPr>
        <w:ind w:firstLine="420"/>
        <w:rPr>
          <w:rFonts w:cs="Times New Roman"/>
        </w:rPr>
      </w:pPr>
    </w:p>
    <w:p w:rsidR="00832346" w:rsidRDefault="00832346" w:rsidP="008A0255">
      <w:pPr>
        <w:ind w:firstLine="420"/>
        <w:rPr>
          <w:rFonts w:cs="Times New Roman"/>
        </w:rPr>
      </w:pPr>
      <w:r>
        <w:rPr>
          <w:rFonts w:cs="宋体" w:hint="eastAsia"/>
        </w:rPr>
        <w:t>今天他若醉了，就一定会死在大老板手里，必死无疑。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哑巴已皱起了眉，他的妻子立刻道：“你为什么不喝？我们的酒虽然不好，至少总不是偷来的。”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A0255">
      <w:pPr>
        <w:ind w:firstLine="420"/>
        <w:rPr>
          <w:rFonts w:cs="Times New Roman"/>
        </w:rPr>
      </w:pPr>
      <w:r>
        <w:rPr>
          <w:rFonts w:cs="宋体" w:hint="eastAsia"/>
        </w:rPr>
        <w:t>她的人看来像是把锥子。</w:t>
      </w:r>
    </w:p>
    <w:p w:rsidR="00832346" w:rsidRDefault="00832346" w:rsidP="008A0255">
      <w:pPr>
        <w:ind w:firstLine="420"/>
        <w:rPr>
          <w:rFonts w:cs="Times New Roman"/>
        </w:rPr>
      </w:pPr>
    </w:p>
    <w:p w:rsidR="00832346" w:rsidRDefault="00832346" w:rsidP="008A0255">
      <w:pPr>
        <w:ind w:firstLine="420"/>
        <w:rPr>
          <w:rFonts w:cs="Times New Roman"/>
        </w:rPr>
      </w:pPr>
      <w:r>
        <w:rPr>
          <w:rFonts w:cs="宋体" w:hint="eastAsia"/>
        </w:rPr>
        <w:t>阿吉并不介意，他知道她也和她的丈夫一样，有一颗充满了温暖和同情的心。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2453C">
      <w:pPr>
        <w:ind w:firstLine="420"/>
        <w:rPr>
          <w:rFonts w:cs="Times New Roman"/>
        </w:rPr>
      </w:pPr>
      <w:r>
        <w:rPr>
          <w:rFonts w:cs="宋体" w:hint="eastAsia"/>
        </w:rPr>
        <w:t>他也知道对他们这样的人，有些事是永远都无法解释的。</w:t>
      </w:r>
    </w:p>
    <w:p w:rsidR="00832346" w:rsidRDefault="00832346" w:rsidP="00E2453C">
      <w:pPr>
        <w:ind w:firstLine="420"/>
        <w:rPr>
          <w:rFonts w:cs="Times New Roman"/>
        </w:rPr>
      </w:pPr>
    </w:p>
    <w:p w:rsidR="00832346" w:rsidRDefault="00832346" w:rsidP="00E2453C">
      <w:pPr>
        <w:ind w:firstLine="420"/>
        <w:rPr>
          <w:rFonts w:cs="Times New Roman"/>
        </w:rPr>
      </w:pPr>
      <w:r>
        <w:rPr>
          <w:rFonts w:cs="宋体" w:hint="eastAsia"/>
        </w:rPr>
        <w:t>所以他只有喝。他永远无法拒绝别人的好意。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看见他干了一杯，哑巴就笑了，立刻又满满的替他倒了一杯，心里虽然有许多话要说，喉咙里却只能发出一两声短促而嘶哑的声音。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幸好他还有个久共患难的妻子，能了解他的心意：“哑巴想告诉你，你肯喝他的酒，就表示你看得起他，把他当做个好朋友，好兄弟！”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62FF">
      <w:pPr>
        <w:ind w:firstLine="420"/>
        <w:rPr>
          <w:rFonts w:cs="Times New Roman"/>
        </w:rPr>
      </w:pPr>
      <w:r>
        <w:rPr>
          <w:rFonts w:cs="宋体" w:hint="eastAsia"/>
        </w:rPr>
        <w:t>阿吉抬头，他看得出哑巴眼睛里充满了对友情的渴望。</w:t>
      </w:r>
    </w:p>
    <w:p w:rsidR="00832346" w:rsidRDefault="00832346" w:rsidP="00C462FF">
      <w:pPr>
        <w:ind w:firstLine="420"/>
        <w:rPr>
          <w:rFonts w:cs="Times New Roman"/>
        </w:rPr>
      </w:pPr>
    </w:p>
    <w:p w:rsidR="00832346" w:rsidRDefault="00832346" w:rsidP="00C462FF">
      <w:pPr>
        <w:ind w:firstLine="420"/>
        <w:rPr>
          <w:rFonts w:cs="Times New Roman"/>
        </w:rPr>
      </w:pPr>
      <w:r>
        <w:rPr>
          <w:rFonts w:cs="宋体" w:hint="eastAsia"/>
        </w:rPr>
        <w:t>这杯酒他怎么能不喝？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哑巴自己也喝了一杯，满足的叹了口气，对他来说，喝酒已是件非常奢侈而难得的事，就正如友情一样。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62FF">
      <w:pPr>
        <w:ind w:firstLine="420"/>
        <w:rPr>
          <w:rFonts w:cs="Times New Roman"/>
        </w:rPr>
      </w:pPr>
      <w:r>
        <w:rPr>
          <w:rFonts w:cs="宋体" w:hint="eastAsia"/>
        </w:rPr>
        <w:t>他喜欢喝酒，却很少有酒喝，他喜欢朋友，却从来没有人将他当做朋友。</w:t>
      </w:r>
    </w:p>
    <w:p w:rsidR="00832346" w:rsidRDefault="00832346" w:rsidP="00C462FF">
      <w:pPr>
        <w:ind w:firstLine="420"/>
        <w:rPr>
          <w:rFonts w:cs="Times New Roman"/>
        </w:rPr>
      </w:pPr>
    </w:p>
    <w:p w:rsidR="00832346" w:rsidRDefault="00832346" w:rsidP="00C462FF">
      <w:pPr>
        <w:ind w:firstLine="420"/>
        <w:rPr>
          <w:rFonts w:cs="Times New Roman"/>
        </w:rPr>
      </w:pPr>
      <w:r>
        <w:rPr>
          <w:rFonts w:cs="宋体" w:hint="eastAsia"/>
        </w:rPr>
        <w:t>现在这两样他都有了，对人生他已别无所求，只有满足和感激。</w:t>
      </w: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感激生命赐给他的一切。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看见他的样子，阿吉的喉头仿佛又被堵塞，只有用酒才能冲下去，许多杯酒。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就在这时，韩大奶奶忽然闯了进来，吃惊的瞪着他手里的空杯：“你又在喝酒？”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阿吉道：“喝了一点。”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韩大奶奶道：“你自己也应该知道今天不该喝酒的，为什么还要喝？”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阿吉道：“因为哑巴是我的朋友。”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韩大奶奶叹了口气，道：“朋友，朋友能值多少钱一斤？难道比自己的命还珍贵？”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A1B0F">
      <w:pPr>
        <w:ind w:firstLine="420"/>
        <w:rPr>
          <w:rFonts w:cs="Times New Roman"/>
        </w:rPr>
      </w:pPr>
      <w:r>
        <w:rPr>
          <w:rFonts w:cs="宋体" w:hint="eastAsia"/>
        </w:rPr>
        <w:t>阿吉没有回答，也不必回答。</w:t>
      </w:r>
    </w:p>
    <w:p w:rsidR="00832346" w:rsidRDefault="00832346" w:rsidP="000A1B0F">
      <w:pPr>
        <w:ind w:firstLine="420"/>
        <w:rPr>
          <w:rFonts w:cs="Times New Roman"/>
        </w:rPr>
      </w:pPr>
    </w:p>
    <w:p w:rsidR="00832346" w:rsidRDefault="00832346" w:rsidP="000A1B0F">
      <w:pPr>
        <w:ind w:firstLine="420"/>
        <w:rPr>
          <w:rFonts w:cs="Times New Roman"/>
        </w:rPr>
      </w:pPr>
      <w:r>
        <w:rPr>
          <w:rFonts w:cs="宋体" w:hint="eastAsia"/>
        </w:rPr>
        <w:t>任何人都应该看得出，他将友情看得远比生命更珍贵。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A1B0F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生命本就是一片空白，本就要许许多多有价值的事去充实它，其中若是缺少了友情，剩下的还有多少？</w:t>
      </w:r>
    </w:p>
    <w:p w:rsidR="00832346" w:rsidRDefault="00832346" w:rsidP="000A1B0F">
      <w:pPr>
        <w:ind w:firstLine="420"/>
        <w:rPr>
          <w:rFonts w:cs="Times New Roman"/>
        </w:rPr>
      </w:pPr>
    </w:p>
    <w:p w:rsidR="00832346" w:rsidRDefault="00832346" w:rsidP="000A1B0F">
      <w:pPr>
        <w:ind w:firstLine="420"/>
        <w:rPr>
          <w:rFonts w:cs="Times New Roman"/>
        </w:rPr>
      </w:pPr>
      <w:r>
        <w:rPr>
          <w:rFonts w:cs="宋体" w:hint="eastAsia"/>
        </w:rPr>
        <w:t>韩大奶奶自己也是喝酒的人，她了解一个酒鬼在戒酒多日后再开始喝的情况。</w:t>
      </w:r>
    </w:p>
    <w:p w:rsidR="00832346" w:rsidRDefault="00832346" w:rsidP="000A1B0F">
      <w:pPr>
        <w:ind w:firstLine="420"/>
        <w:rPr>
          <w:rFonts w:cs="Times New Roman"/>
        </w:rPr>
      </w:pPr>
    </w:p>
    <w:p w:rsidR="00832346" w:rsidRDefault="00832346" w:rsidP="000A1B0F">
      <w:pPr>
        <w:ind w:firstLine="420"/>
        <w:rPr>
          <w:rFonts w:cs="Times New Roman"/>
        </w:rPr>
      </w:pPr>
      <w:r>
        <w:rPr>
          <w:rFonts w:cs="宋体" w:hint="eastAsia"/>
        </w:rPr>
        <w:t>在和大老板、铁虎那样的人决战之前，这种情况就足以令人毁灭。</w:t>
      </w:r>
    </w:p>
    <w:p w:rsidR="00832346" w:rsidRDefault="00832346" w:rsidP="000A1B0F">
      <w:pPr>
        <w:ind w:firstLine="420"/>
        <w:rPr>
          <w:rFonts w:cs="Times New Roman"/>
        </w:rPr>
      </w:pPr>
    </w:p>
    <w:p w:rsidR="00832346" w:rsidRDefault="00832346" w:rsidP="000A1B0F">
      <w:pPr>
        <w:ind w:firstLine="420"/>
        <w:rPr>
          <w:rFonts w:cs="Times New Roman"/>
        </w:rPr>
      </w:pPr>
      <w:r>
        <w:rPr>
          <w:rFonts w:cs="宋体" w:hint="eastAsia"/>
        </w:rPr>
        <w:t>她忽然伸出手，抓起了桌上的酒瓶，把剩下的酒全都喝了下去。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劣酒通常都是烈酒，她眼睛里立刻有了醉意，瞪着阿吉：“你知不知道刚才有什么人来找过你？”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阿吉道：“铁虎？”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韩大奶奶道：“你知不知道他是个怎么样的人？”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阿吉道：“是个很厉害的人！”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韩大奶奶冷笑道：“不但厉害，而且远比你想像中还厉害得多！”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韩大奶奶道：“他不但算准了你一定在这里，而且还猜出了你是谁。”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韩大奶奶道：“是个本来已经应该死了的人！”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阿吉神色不变，淡淡道：“我现在还活着。”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韩大奶奶道：“他也不相信你已死了，可是我相信。”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她大声在叫：“我相信他一定可以让你再死一次！”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阿吉道：“既然我已应该是个死人，再死一次又何妨！”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韩大奶奶叫不出来了。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对这么样一个人，她实在连一点法子都没有，只有叹气：“其实铁虎自己也承认，如果你真的就是那个人，他也不是你的对手，可是你却偏偏要自己毁自己，偏偏要喝酒！”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说着说着，她的火气又上来了，重重的将酒瓶摔在地上：“喝的又是这种可以叫人把老命都喝掉的烧刀子。”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阿吉脸上还是全无表情，只冷冷的说了两个字：“出去！”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韩大奶奶跳了起来；“你知道我是这里的什么人？你叫我出去！”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阿吉道：“我不管你是这里什么人，我只知道这是我朋友的家，不管谁在我朋友家里大吵大闹，我都要请他出去。”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韩大奶奶道；“你知不知道这个家是谁给他的？”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阿吉慢慢的站起来，面对着她：“我只知道我要你出去，你就得出去！”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韩大奶奶吃惊的看着他，一步步往后退。</w:t>
      </w:r>
    </w:p>
    <w:p w:rsidR="00832346" w:rsidRDefault="00832346" w:rsidP="00F70DC1">
      <w:pPr>
        <w:ind w:firstLine="420"/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就在这一瞬间，她才发现这个没有用的阿吉已变成了另一个人，变得说不出的冷醋无情。</w:t>
      </w:r>
    </w:p>
    <w:p w:rsidR="00832346" w:rsidRDefault="00832346" w:rsidP="00F70DC1">
      <w:pPr>
        <w:ind w:firstLine="420"/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他说出来的话，也变成了命令，无论谁都不敢抗拒的命令。</w:t>
      </w:r>
    </w:p>
    <w:p w:rsidR="00832346" w:rsidRDefault="00832346" w:rsidP="00F70DC1">
      <w:pPr>
        <w:ind w:firstLine="420"/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因为现在无论谁都已应该看得出，如果违抗了他的命令，就立刻会后悔的。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一个人绝不会变得这么快的，只有久已习惯于发号施令的人，才会有这种慑人的威严。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直退到门外，韩大奶奶才敢说出她心里想说的话：“你一定就是那个人，一定是！”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只听身后一个人冷冷道：“不是！”</w:t>
      </w:r>
    </w:p>
    <w:p w:rsidR="00832346" w:rsidRDefault="00832346" w:rsidP="00F70DC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韩大奶奶转过身，就看见铁虎。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他的脸看来就像是风化了的岩石，粗糙、冷酷、坚定。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韩大奶奶的脸却已因恐惧而扭曲发抖：“你……你说他不是？”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铁虎道：“不管他以前是什么人，现在都已变了，变成了个没有用的酒鬼。”</w:t>
      </w:r>
    </w:p>
    <w:p w:rsidR="00832346" w:rsidRDefault="00832346" w:rsidP="00F70DC1">
      <w:pPr>
        <w:ind w:firstLine="420"/>
        <w:rPr>
          <w:rFonts w:cs="Times New Roman"/>
        </w:rPr>
      </w:pPr>
    </w:p>
    <w:p w:rsidR="00832346" w:rsidRDefault="00832346" w:rsidP="00F70DC1">
      <w:pPr>
        <w:ind w:firstLine="420"/>
        <w:rPr>
          <w:rFonts w:cs="Times New Roman"/>
        </w:rPr>
      </w:pPr>
      <w:r>
        <w:rPr>
          <w:rFonts w:cs="宋体" w:hint="eastAsia"/>
        </w:rPr>
        <w:t>韩大奶奶道：“他不是，不是酒鬼！”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铁虎道：“不管什么人，在决战之前还敢喝酒的，都一定是个酒鬼！”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韩大奶奶道：“可是我知道江湖中也有不少酒侠，一定要喝醉了才有本事！”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铁虎冷笑，道：“那些酒侠的故事，只能去骗骗孩子！”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韩大奶奶道：“可是我每次喝过酒之后，就会觉得胆子变大了。”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铁虎道；“真正的好汉，用不着酒来壮胆。”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韩大奶奶道：“我喝过酒之后，力气也会变得大些。”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铁虎道：“高手相争，斗的不是力。”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韩大奶奶并不是没有见过世面的人，当然也明白这道理。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她根本就是在故意跟铁虎鬼扯，好分散他的注意力，造成阿吉的机会。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3F6F">
      <w:pPr>
        <w:ind w:firstLine="420"/>
        <w:rPr>
          <w:rFonts w:cs="Times New Roman"/>
        </w:rPr>
      </w:pPr>
      <w:r>
        <w:rPr>
          <w:rFonts w:cs="宋体" w:hint="eastAsia"/>
        </w:rPr>
        <w:t>不管是想逃走，还是想出手，现在她都已帮阿吉造成了机会。</w:t>
      </w:r>
    </w:p>
    <w:p w:rsidR="00832346" w:rsidRDefault="00832346" w:rsidP="00DA3F6F">
      <w:pPr>
        <w:ind w:firstLine="420"/>
        <w:rPr>
          <w:rFonts w:cs="Times New Roman"/>
        </w:rPr>
      </w:pPr>
    </w:p>
    <w:p w:rsidR="00832346" w:rsidRDefault="00832346" w:rsidP="00DA3F6F">
      <w:pPr>
        <w:ind w:firstLine="420"/>
        <w:rPr>
          <w:rFonts w:cs="Times New Roman"/>
        </w:rPr>
      </w:pPr>
      <w:r>
        <w:rPr>
          <w:rFonts w:cs="宋体" w:hint="eastAsia"/>
        </w:rPr>
        <w:t>可是阿吉却连动都没有动。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铁虎道；“酒却可以令人的反应迟钝，判断错误，高手相争，只要有一点疏忽错误，就必败无疑。”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这些话他已不是对韩大奶奶说的，他的一双锐眼已盯在阿吉身上，一字字接着道：“高手相争，只要有一招败笔，就必死无救！”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阿吉脸上还是连一点表情都没有，只淡淡的问了句；“你是高手？”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铁虎道：“既然我已知道你是谁，你也应该知道我是谁！”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阿吉道：“我只知道你是请我吃过碗牛肉面的人，只可惜你并没有掏钱，付账的还是我。”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他淡淡的接着道：“我虽然不是什么高手，却也不是吃白食的人！”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铁虎盯着他，全身每一个骨节忽然全都爆竹般响起，一连串响个不停。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这正是外功中登峰造极的“一串鞭”，能练成这种功夫的，天下只有两个人。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纵横辽北，生平从末遇见过敌手的“风云雷虎”雷震天。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57A9C">
      <w:pPr>
        <w:ind w:firstLine="420"/>
        <w:rPr>
          <w:rFonts w:cs="Times New Roman"/>
        </w:rPr>
      </w:pPr>
      <w:r>
        <w:rPr>
          <w:rFonts w:cs="宋体" w:hint="eastAsia"/>
        </w:rPr>
        <w:t>雄踞祁连山垂二十年的绿林大豪“玉霸王”白云城。</w:t>
      </w:r>
    </w:p>
    <w:p w:rsidR="00832346" w:rsidRDefault="00832346" w:rsidP="00A57A9C">
      <w:pPr>
        <w:ind w:firstLine="420"/>
        <w:rPr>
          <w:rFonts w:cs="Times New Roman"/>
        </w:rPr>
      </w:pPr>
    </w:p>
    <w:p w:rsidR="00832346" w:rsidRDefault="00832346" w:rsidP="00A57A9C">
      <w:pPr>
        <w:ind w:firstLine="420"/>
        <w:rPr>
          <w:rFonts w:cs="Times New Roman"/>
        </w:rPr>
      </w:pPr>
      <w:r>
        <w:rPr>
          <w:rFonts w:cs="宋体" w:hint="eastAsia"/>
        </w:rPr>
        <w:t>“玉霸王”的霸业已成，足迹已很少再入江湖。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“风云雷虎”的行踪本来就极诡秘，近年来更连消息都没有了，有人说他已死在一位极有名的剑客手下，有人说他已和这位剑客同归于尽。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传言中的这位剑客，据说就是天下无敌的燕十三。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另外还有一种说法是，雷震天已加入了江湖中一个极秘密的组织，成为这个组织中的八位首脑之一。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据说他们的组织远比昔年的“青龙会”还严密，势力也更庞大。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骨节响过，铁虎魁伟的身材彷佛又变得高大了些，突然吐气开声，大喝道：“你还不知道我是谁！”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阿吉叹了口气，道：“我只有一点想不通。”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铁虎道：“那一点？”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阿吉道：“你本该已死在燕十三剑下的，又怎会到了这种地方来做别人的奴才走狗？”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铁虎盯着他，忽然也长长叹了口气，道：“果然是你，我果然没有看错。”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阿吉道：“你有把握？”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铁虎道：“放眼天下，除了你之外，还有谁敢对雷震天如此无礼？”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阿吉道：“你那大老板也不敢？”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铁虎不回答，又道：“近七年来，我时时刻刻都想与你决一死战，可是我最不想见到的人也是你，因为我从无把握能胜你！”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阿吉道：“你根本全无机会！”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铁虎道：“可是今天我的机会已来了，最近你的酒喝得太多，功夫练得太少。”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铁虎道：“就算我今日死在你的剑下，我也算求仁得仁，死得不冤，只不过</w:t>
      </w:r>
      <w:r w:rsidRPr="004527D6">
        <w:rPr>
          <w:rFonts w:cs="宋体" w:hint="eastAsia"/>
        </w:rPr>
        <w:t>……</w:t>
      </w:r>
      <w:r>
        <w:rPr>
          <w:rFonts w:cs="宋体" w:hint="eastAsia"/>
        </w:rPr>
        <w:t>”</w:t>
      </w:r>
    </w:p>
    <w:p w:rsidR="00832346" w:rsidRDefault="00832346" w:rsidP="004527D6">
      <w:pPr>
        <w:ind w:firstLine="420"/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他的锐眼中突然露出杀机：“只不过今日你我这一战，无论是谁胜谁负，谁死谁活，都绝不容第三者将我们的秘密泄漏出去。”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阿吉的睑色变了。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铁虎已霍然转身，一拳击出，韩大奶奶立刻被打得飞了出去。</w:t>
      </w:r>
    </w:p>
    <w:p w:rsidR="00832346" w:rsidRDefault="00832346" w:rsidP="004527D6">
      <w:pPr>
        <w:ind w:firstLine="420"/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她已绝对不能再出卖任何女孩子的青春和肉体，也绝不会再泄漏任何人的杷密。</w:t>
      </w:r>
    </w:p>
    <w:p w:rsidR="00832346" w:rsidRDefault="00832346" w:rsidP="004527D6">
      <w:pPr>
        <w:ind w:firstLine="420"/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阿吉的睑色惨白，却没有出手拦阻。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铁虎吐出囗气，新力又生，道：“屋子里的两个人，真是你的朋友？”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铁虎道：“我不想杀你的朋友，可是这两人却非死不可！”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铁虎冷冷道；“这世上能击败雷震天的有几个？”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阿吉道：“不多。”</w:t>
      </w:r>
    </w:p>
    <w:p w:rsidR="00832346" w:rsidRDefault="00832346" w:rsidP="004527D6">
      <w:pPr>
        <w:ind w:firstLine="420"/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铁虎道：“你若胜了，想必也不愿别人将这一战的结果泄漏出去。”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阿吉不能否认。</w:t>
      </w:r>
    </w:p>
    <w:p w:rsidR="00832346" w:rsidRDefault="00832346" w:rsidP="004527D6">
      <w:pPr>
        <w:ind w:firstLine="420"/>
        <w:rPr>
          <w:rFonts w:cs="Times New Roman"/>
        </w:rPr>
      </w:pPr>
    </w:p>
    <w:p w:rsidR="00832346" w:rsidRDefault="00832346" w:rsidP="004527D6">
      <w:pPr>
        <w:ind w:firstLine="420"/>
        <w:rPr>
          <w:rFonts w:cs="Times New Roman"/>
        </w:rPr>
      </w:pPr>
      <w:r>
        <w:rPr>
          <w:rFonts w:cs="宋体" w:hint="eastAsia"/>
        </w:rPr>
        <w:t>只要没有别人泄漏也们的秘密，他若胜了，击败的只不过是大老板手下的一个奴才而已，他若败了，死的也只不过是个没有用的阿吉。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阿吉活着又如何，死了又何妨？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铁虎道：“我们的死活都无妨，我们的秘密，却是绝不能泄漏的。”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阿吉闭著嘴，脸色更苍白。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铁虎道：“那么你为何还不自己去动手？”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阿吉沉默了很久，才缓缓道：“我不能去，他们是我的朋友。”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铁虎盯着他，忽然狂笑：“想当年你一剑纵横，无敌于天下时，又有谁的性命被你看在过眼里，为了求胜，有什么事是你做不出的？可是现在你却连这么样两个人都不忍下手？”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他仰面狂笑：“我知道你自己也曾说过，要做天下无敌的剑客，就一定要无情，现在呢？现在你已变了，你已不再是那天下无敌的剑客，这一战你必败无疑。”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阿吉的双拳突然握紧，瞳孔也在收缩。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铁虎道：“其实你是否去杀他们，我根本不在乎，只要能杀了你，他们能往哪里走？”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阿吉沉默。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铁虎道：“你的人虽然变了，可是你的人仍在，你的剑呢？”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阿吉默默的俯下身，拾起了一段枯枝。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铁虎道：“这就是你的剑？”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阿吉淡淡道：“我的人变了，我的剑也变了！”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“好”字说出口，他全身骨节突又响起。他用的功夫就是外功中登峰造极，天下无双的绝技。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2A87">
      <w:pPr>
        <w:ind w:firstLine="420"/>
        <w:rPr>
          <w:rFonts w:cs="Times New Roman"/>
        </w:rPr>
      </w:pPr>
      <w:r>
        <w:rPr>
          <w:rFonts w:cs="宋体" w:hint="eastAsia"/>
        </w:rPr>
        <w:t>他的人就是纵横江湖，从无敌手的雷震天。</w:t>
      </w:r>
    </w:p>
    <w:p w:rsidR="00832346" w:rsidRDefault="00832346" w:rsidP="00B92A87">
      <w:pPr>
        <w:ind w:firstLine="420"/>
        <w:rPr>
          <w:rFonts w:cs="Times New Roman"/>
        </w:rPr>
      </w:pPr>
    </w:p>
    <w:p w:rsidR="00832346" w:rsidRDefault="00832346" w:rsidP="00B92A87">
      <w:pPr>
        <w:ind w:firstLine="420"/>
        <w:rPr>
          <w:rFonts w:cs="Times New Roman"/>
        </w:rPr>
      </w:pPr>
      <w:r>
        <w:rPr>
          <w:rFonts w:cs="宋体" w:hint="eastAsia"/>
        </w:rPr>
        <w:t>他心里充满了信心。</w:t>
      </w:r>
    </w:p>
    <w:p w:rsidR="00832346" w:rsidRDefault="00832346" w:rsidP="00B92A87">
      <w:pPr>
        <w:ind w:firstLine="420"/>
        <w:rPr>
          <w:rFonts w:cs="Times New Roman"/>
        </w:rPr>
      </w:pPr>
    </w:p>
    <w:p w:rsidR="00832346" w:rsidRDefault="00832346" w:rsidP="00B92A87">
      <w:pPr>
        <w:ind w:firstLine="420"/>
        <w:rPr>
          <w:rFonts w:cs="Times New Roman"/>
        </w:rPr>
      </w:pPr>
      <w:r>
        <w:rPr>
          <w:rFonts w:cs="宋体" w:hint="eastAsia"/>
        </w:rPr>
        <w:t>对这一战，他几乎已有绝对的把握。</w:t>
      </w:r>
    </w:p>
    <w:p w:rsidR="00832346" w:rsidRDefault="00832346" w:rsidP="00B92A87">
      <w:pPr>
        <w:ind w:firstLine="420"/>
        <w:rPr>
          <w:rFonts w:cs="Times New Roman"/>
        </w:rPr>
      </w:pPr>
    </w:p>
    <w:p w:rsidR="00832346" w:rsidRPr="00B92A87" w:rsidRDefault="00832346" w:rsidP="00B92A87">
      <w:pPr>
        <w:ind w:firstLine="420"/>
        <w:rPr>
          <w:rFonts w:cs="Times New Roman"/>
          <w:b/>
          <w:bCs/>
          <w:sz w:val="24"/>
          <w:szCs w:val="24"/>
        </w:rPr>
      </w:pPr>
      <w:r w:rsidRPr="00B92A87">
        <w:rPr>
          <w:rFonts w:cs="宋体" w:hint="eastAsia"/>
          <w:b/>
          <w:bCs/>
          <w:sz w:val="24"/>
          <w:szCs w:val="24"/>
        </w:rPr>
        <w:t>阿吉的剑</w:t>
      </w:r>
    </w:p>
    <w:p w:rsidR="00832346" w:rsidRDefault="00832346" w:rsidP="00B92A87">
      <w:pPr>
        <w:ind w:firstLine="420"/>
        <w:rPr>
          <w:rFonts w:cs="Times New Roman"/>
        </w:rPr>
      </w:pPr>
    </w:p>
    <w:p w:rsidR="00832346" w:rsidRDefault="00832346" w:rsidP="00B92A87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夕阳红如血。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血还未流出。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2A87">
      <w:pPr>
        <w:ind w:firstLine="420"/>
        <w:rPr>
          <w:rFonts w:cs="Times New Roman"/>
        </w:rPr>
      </w:pPr>
      <w:r>
        <w:rPr>
          <w:rFonts w:cs="宋体" w:hint="eastAsia"/>
        </w:rPr>
        <w:t>阿吉的剑仍在手。</w:t>
      </w:r>
    </w:p>
    <w:p w:rsidR="00832346" w:rsidRDefault="00832346" w:rsidP="00B92A87">
      <w:pPr>
        <w:ind w:firstLine="420"/>
        <w:rPr>
          <w:rFonts w:cs="Times New Roman"/>
        </w:rPr>
      </w:pPr>
    </w:p>
    <w:p w:rsidR="00832346" w:rsidRDefault="00832346" w:rsidP="00B92A87">
      <w:pPr>
        <w:ind w:firstLine="420"/>
        <w:rPr>
          <w:rFonts w:cs="Times New Roman"/>
        </w:rPr>
      </w:pPr>
      <w:r>
        <w:rPr>
          <w:rFonts w:cs="宋体" w:hint="eastAsia"/>
        </w:rPr>
        <w:t>虽然这并不是一把真的剑，只不过是段从柴綑中漏出的枯枝，可是一到他手里就变了，变成种不可思议的杀人利器。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就在雷震天一串鞭的神功刚刚开始发动，全身都充满了劲力和信心时，阿吉的剑已刺出，点在刚刚响起的一处骨节上。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他的出手很轻，轻飘飘的点上去，这段枯枝就随着骨节的响声震动，从左手无名指上的第二个骨节一路跳跃过去，跳过左肘，肩井，脊椎……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一串鞭的神功一发，就正如蛰雷惊起，一发便不可收拾。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铁虎的人却似被这段枯枝黏住，连动都已不能动。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枯枝跳过他左肩时，他脸上已无血色，满头冷汗如雨。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等到他全身每一处骨节都响过，停在他右手小指最后一处骨节上的枯枝，就突然化成了粉末，散入了秋风里。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他的人却还是动也不动的站在那里，脸上的冷汗忽又干透，连嘴角都已干裂，锐眼中也布满血丝，盯着阿吉看了很久，才问出了一句话。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他的声音也变得低沉而嘶哑，一字字问道：“这是什么剑法？”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阿吉道：“这就是专破一串鞭的剑法。”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铁虎道：“好，好……”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第二个“好”字说出口，这个就在一瞬间之前还像山岳般屹立不倒的铁汉，就突然开始软瘫，崩溃……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他那金刚不坏般的身子，在一刹那间就变得像是一滩泥。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枯枝化成的粉末，还在风中飞散，他的人却已不能动了！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Pr="00F4370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夕阳也淡了。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阿吉慢慢的摊开掌心，被他手掌握着的一段枯枝，立刻也化成灰末，散入风中。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这是多么可怕的力量，不但将枯枝震成了粉末，也震麻了他的手。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可是他自己并没有用一点力。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力量全是由铁虎的骨节间发出的，他只不过因力借力，用铁虎第一个骨节间发出来的力量和震动，打碎他自己的第二个骨节。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现在他全身骨节都已被击碎</w:t>
      </w:r>
      <w:r>
        <w:t>——</w:t>
      </w:r>
      <w:r>
        <w:rPr>
          <w:rFonts w:cs="宋体" w:hint="eastAsia"/>
        </w:rPr>
        <w:t>被他自己的力量击碎。</w:t>
      </w:r>
    </w:p>
    <w:p w:rsidR="00832346" w:rsidRDefault="00832346" w:rsidP="00F43706">
      <w:pPr>
        <w:ind w:firstLine="420"/>
        <w:rPr>
          <w:rFonts w:cs="Times New Roman"/>
        </w:rPr>
      </w:pPr>
    </w:p>
    <w:p w:rsidR="00832346" w:rsidRPr="00F43706" w:rsidRDefault="00832346" w:rsidP="00F43706">
      <w:pPr>
        <w:ind w:firstLine="420"/>
        <w:rPr>
          <w:rFonts w:cs="Times New Roman"/>
        </w:rPr>
      </w:pPr>
      <w:r>
        <w:rPr>
          <w:rFonts w:cs="宋体" w:hint="eastAsia"/>
        </w:rPr>
        <w:t>阿吉若是也出了力，这股力量很可能就会反激出来。穿过枯枝，穿过手臂，直打入他的心脏。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高手相争，斗的不是力。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铁虎明白这道理，只可惜他低估了阿吉。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你已变了，已不再是那天下无双的剑客，这一战你已必败无疑。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骄傲岂非也像是酒一样，不但能令人的判断错误，也能令人醉。</w:t>
      </w:r>
    </w:p>
    <w:p w:rsidR="00832346" w:rsidRDefault="00832346" w:rsidP="00C4155D">
      <w:pPr>
        <w:rPr>
          <w:rFonts w:cs="Times New Roman"/>
        </w:rPr>
      </w:pPr>
    </w:p>
    <w:p w:rsidR="00832346" w:rsidRPr="00B61D2C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阿吉喝了酒，也给他喝了一壶</w:t>
      </w:r>
      <w:r>
        <w:t>——</w:t>
      </w:r>
      <w:r>
        <w:rPr>
          <w:rFonts w:cs="宋体" w:hint="eastAsia"/>
        </w:rPr>
        <w:t>一壶“骄傲”。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阿吉没有醉，他却醉了。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高手相争，斗的不仅是力与技，还得要斗智。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不管怎么样，胜总比败好，为了求胜，本就可以不择手段的。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风迎面吹过来，阿吉默默的在风中佇立良久，才发现哑巴夫妇正站在木屋外看着他。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哑巴眼睛里带着种很奇怪的表情，他的妻子却在冷笑：“现在我们总算知道你是个什么样的人了。”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阿吉没有开口，因为他也正在问自己：“我究竟是个什么样的人？”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哑巴的妻子道：“你本来不该喝酒的，却偏偏要喝，只因为你早就算准铁虎会来的，你也想杀了我们，却偏偏不动手，只因为你知道我们根本逃不了，否则你为什么要让铁虎杀了韩大奶奶？”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她说的话永远比锥子还尖锐：“你故意这么样做，只因为你要让铁虎认为你已变了，故意要让他瞧不起你，现在你既然已杀了他，为什么还不过来杀了我们夫妻两个人？难道你不怕我们把你的秘密泄漏出去？”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阿吉慢慢的走过去。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哑巴的妻子掏出一锭银子，用力摔在地上：“饭锅里不会长出银子来，我们也不想要你的银子，现在你既不欠我们的，我们也不欠你的。”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阿吉慢慢的伸出手。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可是他并没有去捡地上的银子，也没有杀他们，他只不过握住了哑巴的手。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C687E">
      <w:pPr>
        <w:ind w:firstLine="420"/>
        <w:rPr>
          <w:rFonts w:cs="Times New Roman"/>
        </w:rPr>
      </w:pPr>
      <w:r>
        <w:rPr>
          <w:rFonts w:cs="宋体" w:hint="eastAsia"/>
        </w:rPr>
        <w:t>哑巴也握住了他。</w:t>
      </w:r>
    </w:p>
    <w:p w:rsidR="00832346" w:rsidRDefault="00832346" w:rsidP="00BC687E">
      <w:pPr>
        <w:ind w:firstLine="420"/>
        <w:rPr>
          <w:rFonts w:cs="Times New Roman"/>
        </w:rPr>
      </w:pPr>
    </w:p>
    <w:p w:rsidR="00832346" w:rsidRDefault="00832346" w:rsidP="00BC687E">
      <w:pPr>
        <w:ind w:firstLine="420"/>
        <w:rPr>
          <w:rFonts w:cs="Times New Roman"/>
        </w:rPr>
      </w:pPr>
      <w:r>
        <w:rPr>
          <w:rFonts w:cs="宋体" w:hint="eastAsia"/>
        </w:rPr>
        <w:t>两个人都没有开口，世上本就有很多事，很多情感都不是言语所能表达的。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C687E">
      <w:pPr>
        <w:ind w:firstLine="420"/>
        <w:rPr>
          <w:rFonts w:cs="Times New Roman"/>
        </w:rPr>
      </w:pPr>
      <w:r>
        <w:rPr>
          <w:rFonts w:cs="宋体" w:hint="eastAsia"/>
        </w:rPr>
        <w:t>男人们之间，也本就有很多事，不是女人所能了解的。</w:t>
      </w:r>
    </w:p>
    <w:p w:rsidR="00832346" w:rsidRDefault="00832346" w:rsidP="00BC687E">
      <w:pPr>
        <w:ind w:firstLine="420"/>
        <w:rPr>
          <w:rFonts w:cs="Times New Roman"/>
        </w:rPr>
      </w:pPr>
    </w:p>
    <w:p w:rsidR="00832346" w:rsidRDefault="00832346" w:rsidP="00BC687E">
      <w:pPr>
        <w:ind w:firstLine="420"/>
        <w:rPr>
          <w:rFonts w:cs="Times New Roman"/>
        </w:rPr>
      </w:pPr>
      <w:r>
        <w:rPr>
          <w:rFonts w:cs="宋体" w:hint="eastAsia"/>
        </w:rPr>
        <w:t>就算一个女人已经跟一个男人患难与共，厮守了多年，也还是未必能完全了解那个男人的思想和情感。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男人又何尝能真正了解女人？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阿吉终于道：“虽然你不会说话，可是你心里想说的话我都知道。”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哑巴点点头，目中已有热泪盈眶。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阿吉道：“我相信你绝不会泄漏我的秘密，我绝对信任你。”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他又用力握了握哑巴的手，就头也不回的走了。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75261">
      <w:pPr>
        <w:ind w:firstLine="420"/>
        <w:rPr>
          <w:rFonts w:cs="Times New Roman"/>
        </w:rPr>
      </w:pPr>
      <w:r>
        <w:rPr>
          <w:rFonts w:cs="宋体" w:hint="eastAsia"/>
        </w:rPr>
        <w:t>他不忍回头，因为他也知道这对平凡朴实的夫妇，只怕从此都不能再过他们以前那种虽艰苦却平静的日子了。</w:t>
      </w:r>
    </w:p>
    <w:p w:rsidR="00832346" w:rsidRDefault="00832346" w:rsidP="00475261">
      <w:pPr>
        <w:ind w:firstLine="420"/>
        <w:rPr>
          <w:rFonts w:cs="Times New Roman"/>
        </w:rPr>
      </w:pPr>
    </w:p>
    <w:p w:rsidR="00832346" w:rsidRDefault="00832346" w:rsidP="00475261">
      <w:pPr>
        <w:ind w:firstLine="420"/>
        <w:rPr>
          <w:rFonts w:cs="Times New Roman"/>
        </w:rPr>
      </w:pPr>
      <w:r>
        <w:rPr>
          <w:rFonts w:cs="宋体" w:hint="eastAsia"/>
        </w:rPr>
        <w:t>他又不禁在心里问自己：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我究竟是个什么样的人？为什么总是要为别人带来这许多烦恼？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75261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我这么做，究竟是对，还是错？</w:t>
      </w:r>
    </w:p>
    <w:p w:rsidR="00832346" w:rsidRDefault="00832346" w:rsidP="0047526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看着他走远，哑巴目中的热泪终于忍不住夺眶而出。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他的妻子却在嘀咕：“他带给我们的只有麻烦，你为什么还要这样对他？”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哑巴心里在呐喊：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因为他没有看不起我，因为他把我当做他的朋友，除了他之外，从来没有人真正把我当作朋友。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75261">
      <w:pPr>
        <w:ind w:firstLine="420"/>
        <w:rPr>
          <w:rFonts w:cs="Times New Roman"/>
        </w:rPr>
      </w:pPr>
      <w:r>
        <w:rPr>
          <w:rFonts w:cs="宋体" w:hint="eastAsia"/>
        </w:rPr>
        <w:t>这一次他的妻子没有听见他心里的呐喊，因为她永远无法了解“友情”这两个字的份量，在一个男人心里占得有多重。</w:t>
      </w:r>
    </w:p>
    <w:p w:rsidR="00832346" w:rsidRDefault="00832346" w:rsidP="00475261">
      <w:pPr>
        <w:ind w:firstLine="420"/>
        <w:rPr>
          <w:rFonts w:cs="Times New Roman"/>
        </w:rPr>
      </w:pPr>
    </w:p>
    <w:p w:rsidR="00832346" w:rsidRDefault="00832346" w:rsidP="00475261">
      <w:pPr>
        <w:ind w:firstLine="420"/>
        <w:rPr>
          <w:rFonts w:cs="Times New Roman"/>
        </w:rPr>
      </w:pPr>
      <w:r>
        <w:rPr>
          <w:rFonts w:cs="宋体" w:hint="eastAsia"/>
        </w:rPr>
        <w:t>一个真正的男人，一个真正的男子汉。</w:t>
      </w:r>
    </w:p>
    <w:p w:rsidR="00832346" w:rsidRDefault="00832346" w:rsidP="00475261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铁虎的尸体是用一块门板抬回来的，此刻就摆在花园中的六角亭里。</w:t>
      </w:r>
    </w:p>
    <w:p w:rsidR="00832346" w:rsidRDefault="00832346" w:rsidP="004A2B7E">
      <w:pPr>
        <w:ind w:firstLine="420"/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暮色已深，亭柱间的灯笼已燃起。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竹叶青背负着双手，静静的凝视着门板上的尸体，脸上连一点表情都没有。</w:t>
      </w:r>
    </w:p>
    <w:p w:rsidR="00832346" w:rsidRDefault="00832346" w:rsidP="004A2B7E">
      <w:pPr>
        <w:ind w:firstLine="420"/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对这件事，他竟似丝毫不觉惊异。</w:t>
      </w:r>
    </w:p>
    <w:p w:rsidR="00832346" w:rsidRDefault="00832346" w:rsidP="004A2B7E">
      <w:pPr>
        <w:ind w:firstLine="420"/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直等到大老板匆匆赶来，他脸上才有了些哀伤悲戚之色。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大老板却已经跳了起来。</w:t>
      </w:r>
    </w:p>
    <w:p w:rsidR="00832346" w:rsidRDefault="00832346" w:rsidP="004A2B7E">
      <w:pPr>
        <w:ind w:firstLine="420"/>
        <w:rPr>
          <w:rFonts w:cs="Times New Roman"/>
        </w:rPr>
      </w:pPr>
    </w:p>
    <w:p w:rsidR="00832346" w:rsidRDefault="00832346" w:rsidP="004A2B7E">
      <w:pPr>
        <w:ind w:firstLine="420"/>
        <w:rPr>
          <w:rFonts w:cs="Times New Roman"/>
        </w:rPr>
      </w:pPr>
      <w:r>
        <w:rPr>
          <w:rFonts w:cs="宋体" w:hint="eastAsia"/>
        </w:rPr>
        <w:t>一看见铁虎的尸体他就跳起来大吼：“又是那个阿吉下的毒手？”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竹叶青垂下头，黯然道：“我想不到他这么快就能找到阿吉，更想不到他会死得这么惨。”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大老板看不出他身上的伤，所以竹叶青又解释：“他还没有死之前，全身的骨节就已全都被打碎了。”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“是被什么东西打碎的？”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“我看不出。”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竹叶青沉吟着，又道：“我只看出阿吉用的绝不是刀剑，也不是铁器。”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大老板立刻问：“你凭哪点看出的？”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竹叶青道：“铁虎衣服上并没有被铁器打过的痕迹，也没有被划破，只留着些木屑。”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大老板瞪起了眼，道：“难道那个阿吉用的只不过是根木棍？”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竹叶青道：“很可能。”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大老板道：“你知不知道铁虎练的是什么功夫？”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竹叶青道：“好像是金钟罩，铁布衫，十三太保横练一类的外门功夫。”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大老板道：“你有没有看过他的真功夫？”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大老板道：“我看过，就因为他功夫实在太强，所以我连他的来历都没有十分追究，就将他收容下来。后来我才知道，他就是昔年也曾在辽北横行过一时的‘云中金刚’崔老三。”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竹叶青道：“我也听大老板说过。”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大老板道：“虽然他曾经被雷震天逼得无路可走，可是我保证他的功夫绝不比那个姓雷的差太多，也绝不会比祁连山那个玉霸王差到哪里去。”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竹叶青不敢反驳。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没有人敢怀疑大老板的眼力，经过大老板法眼鉴定的事，当然绝不会错。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大老板道：“可是现在你居然说那个没有用的阿吉，只凭一根木棍就能将他的全身骨节打碎？”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竹叶青不敢开口。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大老板用力握紧拳头，又问道：“他的尸身是在哪里找到的？”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竹叶青道：“是在韩大奶奶那里。”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大老板道：“那里又不是坟场，总有几个人看见他们交手的。”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竹叶青道：“他们交手的地方，是在厨房后面一个堆垃圾和木柴的小院子里。姑娘们都很少到那里去，所以当时在场的除了阿吉和铁虎外，最多只有三个人。”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大老板道：“哪三个？”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竹叶青道：“韩大奶奶，和一对烧饭的哑巴厨子夫妻。”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大老板道：“现在你是不是已经把他们的人带了回来？”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大老板怒道：“为什么？”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竹叶青道：“因为他们已经被阿吉杀了灭口！”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大老板额上的青筋凸起，咬着牙道：“好，好，我养了你们这么多人，养了你们这么多年，你们竟连一个挑粪的小子都对付不了。”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他忽又跳起来大吼：“你们为什么还不都卷起铺盖来走路？”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等他的火气稍平，竹叶青才压低声音，道：“因为我们还要等几个人。”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大老板道：“等谁？”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竹叶青的声音更低：“等几个可以去对付阿吉的人。”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大老板眼睛里立刻发出了光，也压低声音，道：“你有把握？”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大老板道：“先说一个人的名字给我听。”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竹叶青弯下腰，在他耳边轻轻说了两个字。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大老板的眼睛更亮了。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竹叶青又从衣袖中拿出个纸卷，道：“这就是他开给我的名单，他负责将人全都带来。”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大老板接过纸卷，立刻又问：“他们什么时候可以到？”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竹叶青道：“最迟明天下午。”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大老板长长吐出口气，道：“好，替我安排，明天下午见阿吉。”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大老板又拍了拍他的肩：“我就知道无论什么事你都会替我安排好的。”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他脸上又露出微笑：“今天晚上，你可以好好睡一觉了，明天也不妨迟些起来，那个女人……”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他没有说下去，竹叶青已弯身陪笑道：“我知道，我绝不会辜负大老板对我的好意！”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大老板大笑：“好，好极了！”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08CB">
      <w:pPr>
        <w:ind w:firstLine="420"/>
        <w:rPr>
          <w:rFonts w:cs="Times New Roman"/>
        </w:rPr>
      </w:pPr>
      <w:r>
        <w:rPr>
          <w:rFonts w:cs="宋体" w:hint="eastAsia"/>
        </w:rPr>
        <w:t>铁虎的尸身还在那里，可是他却连看都不再看一眼了。</w:t>
      </w:r>
    </w:p>
    <w:p w:rsidR="00832346" w:rsidRDefault="00832346" w:rsidP="00E708C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大老板刚走，铁手阿勇就冲了进来，跪在铁虎尸体前，放声恸哭。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竹叶青皱起眉，道：“大丈夫有泪不轻弹，人死也不能复生，你哭什么？”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阿勇道：“我哭的不是他，是我自己。”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他咬紧牙，握紧拳：“因为我总算看见了替大老板做事的人，会有什么样的下场！”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竹叶青道：“大老板待人并不错。”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阿勇道：“可是现在铁虎死了，大老板至少也应该安排安排他的后事才对……”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竹叶青打断他的话，道：“大老板知道我会替他安排的。”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阿勇道：“你？铁虎是为大老板死的？还是为了你？”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竹叶青立刻掩住他的嘴，可是肃立在六角亭内外的二十几条大汉，脸色都已变了。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谁都知道铁虎对大老板的忠心，谁都不愿有他这样的下场。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15E5F">
      <w:pPr>
        <w:ind w:firstLine="420"/>
        <w:rPr>
          <w:rFonts w:cs="Times New Roman"/>
        </w:rPr>
      </w:pPr>
      <w:r>
        <w:rPr>
          <w:rFonts w:cs="宋体" w:hint="eastAsia"/>
        </w:rPr>
        <w:t>竹叶青却在轻轻叹息，道：“我不管铁虎是为谁死的，我只知道大老板若是现在叫我去死，我还是会立刻就去。”</w:t>
      </w:r>
    </w:p>
    <w:p w:rsidR="00832346" w:rsidRDefault="00832346" w:rsidP="00515E5F">
      <w:pPr>
        <w:ind w:firstLine="420"/>
        <w:rPr>
          <w:rFonts w:cs="Times New Roman"/>
        </w:rPr>
      </w:pPr>
    </w:p>
    <w:p w:rsidR="00832346" w:rsidRDefault="00832346" w:rsidP="00515E5F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夜色已临。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竹叶青穿过六角亭后的小径，从后墙的角门走出去，走入墙外的窄巷。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窄巷转角处，有扇小门。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他轻敲三声，又轻敲两声，门就开了，阴暗的小院中全无灯光。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一个驼背老人已掩起门，上了栓。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竹叶青沉声问：“人呢？”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驼背老人不开口，只搬起墙角一个水缸，掀起一块石板。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水缸和石板都不轻，他搬起来时却好像并没有费什么力气。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石板下居然有微弱的灯光露出，照着几级石阶，竹叶青已背负着双手，慢慢的从石阶上走了下去。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地窖中潮湿而阴森，角落里缩着两个人，赫然竟是哑巴夫妻。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他们当然还没有死，阿吉并没有杀他们灭口，可是谁也不知道他们怎么会到这里来的。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连他们自己都不知道。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他们只记得脑后忽然受到一下重击，醒来时人已在这里。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哑巴脸上带着怒意，因为一醒来他的妻子就开始嘀咕：“我就知道他给我们带来的只有麻烦和霉运，我就知道这次……”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她没有说下去，她已经看见一个人从石阶上走下来，脸上虽带着微笑，可是在这种微弱的灯光下看来，却带着种说不出的诡秘之意。</w:t>
      </w:r>
    </w:p>
    <w:p w:rsidR="00832346" w:rsidRDefault="00832346" w:rsidP="00CD30F1">
      <w:pPr>
        <w:ind w:firstLine="420"/>
        <w:rPr>
          <w:rFonts w:cs="Times New Roman"/>
        </w:rPr>
      </w:pPr>
    </w:p>
    <w:p w:rsidR="00832346" w:rsidRDefault="00832346" w:rsidP="00CD30F1">
      <w:pPr>
        <w:ind w:firstLine="420"/>
        <w:rPr>
          <w:rFonts w:cs="Times New Roman"/>
        </w:rPr>
      </w:pPr>
      <w:r>
        <w:rPr>
          <w:rFonts w:cs="宋体" w:hint="eastAsia"/>
        </w:rPr>
        <w:t>她忍不住机伶伶打了个寒噤，紧紧握住她丈夫粗糙宽厚的手。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竹叶青微笑着，看着他们，柔声道：“你们不要害怕，我不是来害你们的，只不过想来问你们几句话！”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他随手取出一叠金叶子和两锭白银：“只要你们老实回答，这些金银就是你们的，已足够你们开间很像样的小饭馆了！”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哑巴闭着嘴，他的妻子眼睛里却已不禁露出贪婪之色。</w:t>
      </w:r>
    </w:p>
    <w:p w:rsidR="00832346" w:rsidRDefault="00832346" w:rsidP="009802CA">
      <w:pPr>
        <w:ind w:firstLine="420"/>
        <w:rPr>
          <w:rFonts w:cs="Times New Roman"/>
        </w:rPr>
      </w:pPr>
    </w:p>
    <w:p w:rsidR="00832346" w:rsidRDefault="00832346" w:rsidP="009802CA">
      <w:pPr>
        <w:ind w:firstLine="420"/>
      </w:pPr>
      <w:r>
        <w:rPr>
          <w:rFonts w:cs="宋体" w:hint="eastAsia"/>
        </w:rPr>
        <w:t>她这一生中，还没有看见过这么多金子</w:t>
      </w:r>
      <w:r>
        <w:t>——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有几个女人不喜欢黄金？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竹叶青笑容更温和。</w:t>
      </w:r>
    </w:p>
    <w:p w:rsidR="00832346" w:rsidRDefault="00832346" w:rsidP="009802CA">
      <w:pPr>
        <w:ind w:firstLine="420"/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他喜欢看别人在他面前暴露出自己的弱点，也已看出自己这方法用得绝对正确有效。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所以他立刻问：“他们在交手之前，有没有说过话？”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“说过！”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“铁虎本来的名字，是不是叫雷震天？‘风云雷虎’雷震天？”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“好像是的！”哑巴的妻子道：“我好像听他自己在说，江湖中能击败雷震天的人并不多！”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这件事铁虎虽然骗过了大老板，却没有骗过他。</w:t>
      </w:r>
    </w:p>
    <w:p w:rsidR="00832346" w:rsidRDefault="00832346" w:rsidP="009802CA">
      <w:pPr>
        <w:ind w:firstLine="420"/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没有人能骗得过他。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于是他又问：“阿吉有没有说出自己的名字来？”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“没有！”哑巴的妻子道：“可是铁虎好像已认出他是什么人……”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一直在瞪着她，目中充满愤怒，忽然一巴掌掴在她脸上，打得她整个人都跳了起来，泼妇般大叫：“我跟你吃了一辈子苦，现在有了这机会，为什么要放过，我凭什么要为你那倒霉朋友保守秘密，他给了我们什么好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哑巴气得全身发抖。</w:t>
      </w:r>
    </w:p>
    <w:p w:rsidR="00832346" w:rsidRDefault="00832346" w:rsidP="009802CA">
      <w:pPr>
        <w:ind w:firstLine="420"/>
        <w:rPr>
          <w:rFonts w:cs="Times New Roman"/>
        </w:rPr>
      </w:pPr>
    </w:p>
    <w:p w:rsidR="00832346" w:rsidRDefault="00832346" w:rsidP="009802CA">
      <w:pPr>
        <w:ind w:firstLine="420"/>
        <w:rPr>
          <w:rFonts w:cs="Times New Roman"/>
        </w:rPr>
      </w:pPr>
      <w:r>
        <w:rPr>
          <w:rFonts w:cs="宋体" w:hint="eastAsia"/>
        </w:rPr>
        <w:t>现在这女人已不再是他温驯的妻子，已是个为了黄金不惜出卖一切的贪心妇人。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为了黄金连丈夫都不认了的女人，她并不是第一个，也绝不会是最后一个。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他忽然发现她以前跟着他吃苦，只不过因为她从未有过这样的机会而已，否则很可能早已背弃了他。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这想法就像是一根针，直刺入他的心。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她还在叫：“你不让我说，我偏要说，你若不愿意享福，可以滚，滚得越远越好，我……”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她没有说完这句话，哑巴已扑上去，用力捏住了她的脖子，手臂上青筋一根根凸起。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竹叶青连一点拉他的意思都没有，只是面带微笑，冷冷的在旁边看着。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等到哑巴发现自己的力气用得太大，发现他的妻子呼吸已停顿，再放开手时，就已太迟了。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他吃惊的看着自己的一双手，再看看他的妻子，眼泪和冷汗就一起雨点般落下。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竹叶青微笑道：“好，好汉子，这世上能一下子就把自己老婆捏死的好汉还不多，我佩服你！”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哑巴喉咙里发出野兽般的低吼，转身向他扑了过去。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竹叶青衣袖轻拂，就挡了出去，冷冷道：“杀你老婆的又不是我，你扑过来干什么？”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他头也不回的走了出去，刚走上石阶，就听见“咚”的一声响。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只有一个人用脑袋撞在石壁上时，才会发出这种声音。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02A65">
      <w:pPr>
        <w:ind w:firstLine="420"/>
        <w:rPr>
          <w:rFonts w:cs="Times New Roman"/>
        </w:rPr>
      </w:pPr>
      <w:r>
        <w:rPr>
          <w:rFonts w:cs="宋体" w:hint="eastAsia"/>
        </w:rPr>
        <w:t>竹叶青还是没有回头。</w:t>
      </w:r>
    </w:p>
    <w:p w:rsidR="00832346" w:rsidRDefault="00832346" w:rsidP="00B02A65">
      <w:pPr>
        <w:ind w:firstLine="420"/>
        <w:rPr>
          <w:rFonts w:cs="Times New Roman"/>
        </w:rPr>
      </w:pPr>
    </w:p>
    <w:p w:rsidR="00832346" w:rsidRDefault="00832346" w:rsidP="00B02A65">
      <w:pPr>
        <w:ind w:firstLine="420"/>
        <w:rPr>
          <w:rFonts w:cs="Times New Roman"/>
        </w:rPr>
      </w:pPr>
      <w:r>
        <w:rPr>
          <w:rFonts w:cs="宋体" w:hint="eastAsia"/>
        </w:rPr>
        <w:t>对这种事，他既不觉意外，也不感悲伤。</w:t>
      </w:r>
    </w:p>
    <w:p w:rsidR="00832346" w:rsidRDefault="00832346" w:rsidP="00B02A65">
      <w:pPr>
        <w:ind w:firstLine="420"/>
        <w:rPr>
          <w:rFonts w:cs="Times New Roman"/>
        </w:rPr>
      </w:pPr>
    </w:p>
    <w:p w:rsidR="00832346" w:rsidRDefault="00832346" w:rsidP="00B02A65">
      <w:pPr>
        <w:ind w:firstLine="420"/>
        <w:rPr>
          <w:rFonts w:cs="Times New Roman"/>
        </w:rPr>
      </w:pPr>
      <w:r>
        <w:rPr>
          <w:rFonts w:cs="宋体" w:hint="eastAsia"/>
        </w:rPr>
        <w:t>他不但早已算准了他们的下场，还有很多别的人，命运也已在他掌握之中。</w:t>
      </w:r>
    </w:p>
    <w:p w:rsidR="00832346" w:rsidRDefault="00832346" w:rsidP="00B02A65">
      <w:pPr>
        <w:ind w:firstLine="420"/>
        <w:rPr>
          <w:rFonts w:cs="Times New Roman"/>
        </w:rPr>
      </w:pPr>
    </w:p>
    <w:p w:rsidR="00832346" w:rsidRDefault="00832346" w:rsidP="00B02A65">
      <w:pPr>
        <w:ind w:firstLine="420"/>
        <w:rPr>
          <w:rFonts w:cs="Times New Roman"/>
        </w:rPr>
      </w:pPr>
      <w:r>
        <w:rPr>
          <w:rFonts w:cs="宋体" w:hint="eastAsia"/>
        </w:rPr>
        <w:t>他对自己觉得很满意，他一定要想个法子好好的奖励自己。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02A65">
      <w:pPr>
        <w:ind w:firstLine="420"/>
        <w:rPr>
          <w:rFonts w:cs="Times New Roman"/>
        </w:rPr>
      </w:pPr>
      <w:r>
        <w:rPr>
          <w:rFonts w:cs="宋体" w:hint="eastAsia"/>
        </w:rPr>
        <w:t>他想到了紫铃。</w:t>
      </w:r>
    </w:p>
    <w:p w:rsidR="00832346" w:rsidRDefault="00832346" w:rsidP="00B02A65">
      <w:pPr>
        <w:ind w:firstLine="420"/>
        <w:rPr>
          <w:rFonts w:cs="Times New Roman"/>
        </w:rPr>
      </w:pPr>
    </w:p>
    <w:p w:rsidR="00832346" w:rsidRDefault="00832346" w:rsidP="00B02A65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紫铃光滑柔软的胴体，颤动得就像一条响尾蛇，直等他完全满足，颤动才平息。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她嘴唇还是冰冷的，鼻尖上的汗珠在灯下看来晶莹如珠。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一个有经验的男人只要看见她脸上的表情，就应该看得出她已完全被征服。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竹叶青是个有经验的男人，这种征服感总是能让他感到骄傲而愉快。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他故意叹了口气：“看来大老板还是比我强得多！”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紫铃的媚眼如丝：“为什么？”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竹叶青道：“因为像你这样的女人，我是死也舍不得送给别人的。”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紫铃笑了，用春葱般的指尖，轻戳他的鼻子：“不管怎么样，灌米汤的本事，你总可以算天下第一。”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竹叶青道：“别的本事难道我就比别人差了？”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紫铃媚笑道：“你若不比别人强，我怎么会死心塌地的跟着你？”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她的笑声如铃：“我只笑那个老乌龟，居然叫我到你这里来做奸细，他若知道我们的事，不气得跳楼才怪！”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竹叶青也笑了：“那也只因为你实在太会做戏，居然能让他以为你最讨厌我，居然能让他做了活王八还在自鸣得意。”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紫铃的指尖已落在他胸膛上，轻轻的划着圈子：“可是我也弄不懂你究竟在搞什么鬼？”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竹叶青道：“我搞了什么鬼？”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紫铃道：“你是不是又替那老乌龟约了一批帮手来？”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紫铃道：“你约的是些什么人？”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竹叶青道：“你有没有听过‘黑杀’这两个字？”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紫铃摇摇头，反问道：“黑杀是一个人？”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竹叶青道：“不是一个人，是一群人。”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紫铃道：“他们为什么要替自己取这么不吉祥的名字？”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竹叶青道：“因为他们本来就像是瘟疫一样，无论谁遇着他们，都很难保住性命！”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紫铃道：“他们是些什么样的人？”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竹叶青道：“各式各样的人都有，有的出身下五门，也有些是从武当、少林这些名门正派中被逐出的弟子，甚至还有些是从东海扶桑岛上，流落到中土来的浪人！”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紫铃道：“难道他们每个人都有一身好功夫？”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竹叶青点点头，道：“可是他们真正可怕的地方，不是他们的武功！”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竹叶青道：“是他们既不要脸，也不要命。”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紫铃叹了口气，也不能不承认：“这种人的确很难对付。”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竹叶青道：“所以你才奇怪，我为什么要找他们来帮那老乌龟对付阿吉？”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竹叶青微笑道：“你为什么不想想，现在连铁虎都已死了，若没有这些人来保护他，他怎么敢去见阿吉？阿吉若连他的面都见不到，怎么能要他死？”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紫铃立刻明白了他的意思，却又忍不住问：“有了这些人来保护他，他还会死？”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竹叶青道：“只有死得更快些。”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紫铃道：“难道连这些人都不是阿吉的对手？”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竹叶青道：“绝不是。”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紫铃道：“所以这次他们死定了。”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竹叶青道：“大概是的。”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紫铃跳起来，压在他身上，忽又皱起眉，道：“可是你还忘了一点。”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紫铃道：“大老板死了后，阿吉要对付的人就是你了。”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竹叶青道：“很可能。”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紫铃道：“到了那时候，你准备怎么办？”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竹叶青微笑不语。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紫铃道：“难道你已经有了对付他的法子？”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竹叶青并不否认。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紫铃道：“你有把握？”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竹叶青道：“我几时做过没把握的事？”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紫铃松了口气，用眼角瞟着他：“等到这件事一过去，你当然就是大老板了，我呢？”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竹叶青笑道：“你当然就是老板娘！”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紫铃笑了，整个人压下去，轻轻咬住了他的耳朵：“你最好记住，老板娘只能有一个，否则……”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她的话还没有说完，竹叶青忽然掩住她的嘴，压低声音问：“谁？”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窗外人影一闪，一个沙哑冷酷的声音回答：“是我，崔老三。”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竹叶青吐出口气：“请进来！”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窗外人影又一闪，窗户“格”的一响，灯光也一闪，已有个人到了他们面前，灯光恰巧照着他铁青的脸，和残酷的嘴。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他的一双眼睛，却藏在斗笠下的阴影里，盯着紫铃赤裸的肩。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紫铃大半个人虽已缩进被里，可是无论谁看见她露出被外的一部分，都可以想像到她整个人都一定是完全赤裸的，也可以想像到她整个胴体都一定和她的肩同样光滑柔软。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B3C69">
      <w:pPr>
        <w:ind w:firstLine="420"/>
        <w:rPr>
          <w:rFonts w:cs="Times New Roman"/>
        </w:rPr>
      </w:pPr>
      <w:r>
        <w:rPr>
          <w:rFonts w:cs="宋体" w:hint="eastAsia"/>
        </w:rPr>
        <w:t>她当然也知道男人们在看着她的时候，心里在想什么？</w:t>
      </w:r>
    </w:p>
    <w:p w:rsidR="00832346" w:rsidRDefault="00832346" w:rsidP="00DB3C69">
      <w:pPr>
        <w:ind w:firstLine="420"/>
        <w:rPr>
          <w:rFonts w:cs="Times New Roman"/>
        </w:rPr>
      </w:pPr>
    </w:p>
    <w:p w:rsidR="00832346" w:rsidRDefault="00832346" w:rsidP="00DB3C69">
      <w:pPr>
        <w:ind w:firstLine="420"/>
        <w:rPr>
          <w:rFonts w:cs="Times New Roman"/>
        </w:rPr>
      </w:pPr>
      <w:r>
        <w:rPr>
          <w:rFonts w:cs="宋体" w:hint="eastAsia"/>
        </w:rPr>
        <w:t>可是她并没有把露在被外的那部分缩进去。</w:t>
      </w:r>
    </w:p>
    <w:p w:rsidR="00832346" w:rsidRDefault="00832346" w:rsidP="00DB3C69">
      <w:pPr>
        <w:ind w:firstLine="420"/>
        <w:rPr>
          <w:rFonts w:cs="Times New Roman"/>
        </w:rPr>
      </w:pPr>
    </w:p>
    <w:p w:rsidR="00832346" w:rsidRDefault="00832346" w:rsidP="00DB3C69">
      <w:pPr>
        <w:ind w:firstLine="420"/>
        <w:rPr>
          <w:rFonts w:cs="Times New Roman"/>
        </w:rPr>
      </w:pPr>
      <w:r>
        <w:rPr>
          <w:rFonts w:cs="宋体" w:hint="eastAsia"/>
        </w:rPr>
        <w:t>她喜欢男人看她。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崔老三将头上的斗笠又压低了些，冷冷的问：“这个女人是谁？”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竹叶青道：“她是我们自己人，没关系。”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紫铃的嘴角扬了扬，忽然也问道：“这个崔老三，就是那个‘云中金刚’崔老三？”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竹叶青微笑着点头，道：“我们多年前在辽北道上就已认得。”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紫铃道：“所以你早就知道铁虎不是他。”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一提起铁虎，崔老三的双拳立刻握紧。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竹叶青笑道：“现在不管铁虎是谁，都没关系了，我已经替你杀了他。”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崔老三道：“他的尸体还在不在？”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竹叶青道：“就在外面，你随时都可以带走！”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B3C69">
      <w:pPr>
        <w:ind w:firstLine="420"/>
        <w:rPr>
          <w:rFonts w:cs="Times New Roman"/>
        </w:rPr>
      </w:pPr>
      <w:r>
        <w:rPr>
          <w:rFonts w:cs="宋体" w:hint="eastAsia"/>
        </w:rPr>
        <w:t>崔老三“哼”了一声。</w:t>
      </w:r>
    </w:p>
    <w:p w:rsidR="00832346" w:rsidRDefault="00832346" w:rsidP="00DB3C69">
      <w:pPr>
        <w:ind w:firstLine="420"/>
        <w:rPr>
          <w:rFonts w:cs="Times New Roman"/>
        </w:rPr>
      </w:pPr>
    </w:p>
    <w:p w:rsidR="00832346" w:rsidRDefault="00832346" w:rsidP="00DB3C69">
      <w:pPr>
        <w:ind w:firstLine="420"/>
        <w:rPr>
          <w:rFonts w:cs="Times New Roman"/>
        </w:rPr>
      </w:pPr>
      <w:r>
        <w:rPr>
          <w:rFonts w:cs="宋体" w:hint="eastAsia"/>
        </w:rPr>
        <w:t>人死了之后，连尸体他都不肯放过，可见他们之间的怨毒之深。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竹叶青又问：“我要的人呢？”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崔老三道：“我说过负责带他们来，他们就一定会来。”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竹叶青道：“九个人都来？”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崔老三道：“一个都不会少！”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竹叶青道：“在哪里见面？”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崔老三道：“他们也喜欢女人，他们都听说过这里有个韩大奶奶。”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竹叶青微笑，道：“现在韩大奶奶虽已不在了，我还是保证可以让他们满意。”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崔老三的眼睛刀一般在斗笠下盯着他，冷冷道：“你应该让他们满意，因为这已是他们最后一次。”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竹叶青皱眉道：“怎么会是最后一次？”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崔老三冷笑道：“你自己应该知道，他们这次来，并不是来杀人，而是来送死的。”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竹叶青道：“送死？”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崔老三道：“那个阿吉既然能杀铁虎，就一定也可以杀他们！”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竹叶青又笑了：“看来我好像什么事都瞒不过你。”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崔老三冷冷道：“我能够活到现在，并不是全靠运气。”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竹叶青道：“所以你一定还能活下去！”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竹叶青道：“而且我保证你一定会活得比以前更逍遥自在。”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崔老三道：“哦？”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竹叶青道：“所以别人就算不幸死了，你也不必太伤心。”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崔老三又盯着他看了很久，才缓缓道：“我虽然也入了黑杀，那些人却不是我的朋友。”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竹叶青道：“他们还不配做你的朋友。”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崔老三道：“我根本就没有朋友，连一个朋友都没有，因为我从不相信任何人！”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竹叶青立刻明白：“所以我说的话，你也不太相信？”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崔老三冷笑。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竹叶青道：“但是我可以给你保证！”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崔老三道：“什么保证？”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竹叶青道：“你要什么都行。”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崔老三道：“我要你亲笔写一张字据，说明你要我做了些什么事。”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竹叶青想也不想，立刻道：“行！”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崔老三道：“我要你在明天中午之前，把十万两现银存入‘利源’银号我的账户里去。”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崔老三目光忽又落在紫铃赤裸的肩头上：“我还要这个女人。”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竹叶青又笑了：“这一点更容易，你现在就可以把她带走！”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他忽然掀起紫铃身上的被，冷风从窗外吹进来，她身子又开始像蛇一般颤抖。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崔老三忽然觉得喉头涌起一阵热意，这女人身上的其他部分，远比他想像中更美好。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5F8B">
      <w:pPr>
        <w:ind w:firstLine="420"/>
        <w:rPr>
          <w:rFonts w:cs="Times New Roman"/>
        </w:rPr>
      </w:pPr>
      <w:r>
        <w:rPr>
          <w:rFonts w:cs="宋体" w:hint="eastAsia"/>
        </w:rPr>
        <w:t>她的身子颤抖时，双腿已夹紧。</w:t>
      </w:r>
    </w:p>
    <w:p w:rsidR="00832346" w:rsidRDefault="00832346" w:rsidP="00E75F8B">
      <w:pPr>
        <w:ind w:firstLine="420"/>
        <w:rPr>
          <w:rFonts w:cs="Times New Roman"/>
        </w:rPr>
      </w:pPr>
    </w:p>
    <w:p w:rsidR="00832346" w:rsidRDefault="00832346" w:rsidP="00E75F8B">
      <w:pPr>
        <w:ind w:firstLine="420"/>
        <w:rPr>
          <w:rFonts w:cs="Times New Roman"/>
        </w:rPr>
      </w:pPr>
      <w:r>
        <w:rPr>
          <w:rFonts w:cs="宋体" w:hint="eastAsia"/>
        </w:rPr>
        <w:t>他的咽喉仿佛也已被夹紧。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就在这时，掀起的棉被忽然有剑光一闪，一柄剑闪电般飞出，刺入了他的咽喉。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他的双睛立刻凸出，瞪着竹叶青。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竹叶青面不改色，淡淡道：“你一定想不到我还会用剑！”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崔老三喉咙里“格格”的响，却已连一个字都说不出来。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5F8B">
      <w:pPr>
        <w:ind w:firstLine="420"/>
        <w:rPr>
          <w:rFonts w:cs="Times New Roman"/>
        </w:rPr>
      </w:pPr>
      <w:r>
        <w:rPr>
          <w:rFonts w:cs="宋体" w:hint="eastAsia"/>
        </w:rPr>
        <w:t>他能活到现在并不容易，死得却容易极了。</w:t>
      </w:r>
    </w:p>
    <w:p w:rsidR="00832346" w:rsidRDefault="00832346" w:rsidP="00E75F8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剑尖还带着血。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紫铃忽又叹了口气，道：“非但他想不到，连我都想不到。”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竹叶青道：“想不到我会用剑？”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紫铃道：“你非但会用剑，而且还一定是高手。”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竹叶青冷冷道：“现在你总该已明白了，我不但是高手，而且还是高手中的高手！”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紫铃目中忽然露出恐惧之色，忽然扑过去抱住他，用赤裸的胴体紧贴着他：“可是你一定知道我绝不会泄漏你的秘密，就好像我早就知道你绝不会把我送给别人一样。”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竹叶青沉默了很久，终于伸手搂住了她的腰，柔声道：“我知道。”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紫铃吐出口气道：“只要你信任我，什么事我都替你做！”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竹叶青道：“现在我就有样事要你做！”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竹叶青道：“去替韩大奶奶招呼黑杀的兄弟，想法子要他们一切满意，他们才会为大老板拼命，拼命去杀阿吉，阿吉就绝不会放过他们了！”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328F6">
      <w:pPr>
        <w:ind w:firstLine="420"/>
        <w:rPr>
          <w:rFonts w:cs="Times New Roman"/>
        </w:rPr>
      </w:pPr>
      <w:r>
        <w:rPr>
          <w:rFonts w:cs="宋体" w:hint="eastAsia"/>
        </w:rPr>
        <w:t>他忽又笑了笑：“只不过这都是明天下午的事，现在我们当然还有别的事要做。”</w:t>
      </w:r>
    </w:p>
    <w:p w:rsidR="00832346" w:rsidRDefault="00832346" w:rsidP="00F328F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328F6">
      <w:pPr>
        <w:ind w:firstLine="420"/>
        <w:rPr>
          <w:rFonts w:cs="Times New Roman"/>
        </w:rPr>
      </w:pPr>
      <w:r>
        <w:rPr>
          <w:rFonts w:cs="宋体" w:hint="eastAsia"/>
        </w:rPr>
        <w:t>如果你真正征服了一个女人，她的确是什么事都肯为你做的。</w:t>
      </w:r>
    </w:p>
    <w:p w:rsidR="00832346" w:rsidRDefault="00832346" w:rsidP="00F328F6">
      <w:pPr>
        <w:ind w:firstLine="420"/>
        <w:rPr>
          <w:rFonts w:cs="Times New Roman"/>
        </w:rPr>
      </w:pPr>
    </w:p>
    <w:p w:rsidR="00832346" w:rsidRDefault="00832346" w:rsidP="00F328F6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紫铃醒来时，只觉得全身无力，腰肢酸疼，几乎连眼睛都睁不开。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等她张开眼睛，才发现枕畔的竹叶青已不见了，地上的血渍和尸身也不见了。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她又缩在被里呆了很久，仿佛还在回味着昨夜的疯狂和刺激。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可是等到她已能确定竹叶青不在屋里时，她就很快的跳了起来，只披上件长衫，就赤着足奔出去。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她推开门就怔住。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一个白发苍苍的驼背老人，正在门外看着他，一张满布刀疤的脸上，带着种阴森而诡秘的笑意。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紫铃失声道：“你是什么人？”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驼背老人的声音远比崔老三还沙哑冷酷：“我是来报讯的！”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紫铃长长吸一口气：“是什么事？”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驼背老人道：“黑杀的兄弟已提早到了，正在韩大奶奶那里等着姑娘去！”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紫铃道：“你是不是要陪我去？”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驼背老人笑得更可怕，道：“叶先生再三吩咐．只要我离开姑娘一步，我这两条腿就要被砍掉喂狗。”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A2534E">
      <w:pPr>
        <w:ind w:firstLineChars="224" w:firstLine="31680"/>
        <w:rPr>
          <w:rFonts w:cs="Times New Roman"/>
          <w:b/>
          <w:bCs/>
          <w:sz w:val="24"/>
          <w:szCs w:val="24"/>
        </w:rPr>
      </w:pPr>
      <w:r w:rsidRPr="00913C80">
        <w:rPr>
          <w:rFonts w:cs="宋体" w:hint="eastAsia"/>
          <w:b/>
          <w:bCs/>
          <w:sz w:val="24"/>
          <w:szCs w:val="24"/>
        </w:rPr>
        <w:t>黑杀</w:t>
      </w:r>
    </w:p>
    <w:p w:rsidR="00832346" w:rsidRDefault="00832346" w:rsidP="00913C80">
      <w:pPr>
        <w:ind w:firstLine="420"/>
        <w:rPr>
          <w:rFonts w:cs="Times New Roman"/>
          <w:b/>
          <w:bCs/>
          <w:sz w:val="24"/>
          <w:szCs w:val="24"/>
        </w:rPr>
      </w:pPr>
    </w:p>
    <w:p w:rsidR="00832346" w:rsidRPr="00913C80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不是杨柳岸，没有晓风残月。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阿吉也没有醉。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昨夜他几乎已醉了，却没有醉。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他走过许多卖酒的地方，他有许多次想停下来买醉，可是他忍住。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一直忍到午夜，他已将忍不住时，他就去找娃娃和苗子。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他相信这时候去找他们一定已经很安全。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因为大牛虽然不是个很正常的人，他的家庭却是个很正常的家庭。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正常而平凡。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像这样的家庭，在午夜时，都已应该睡了，都不应该再有访客。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那么他就可以悄悄的溜进去，去握一握苗子的手，看一看娃娃的眼睛，纵然惊醒了大牛的妻子，他也可以说一声道歉再溜走。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他见过大牛的妻子，那也是个平凡而拙朴的妇人，只要自己的丈夫和儿女过得好，她就已心满意足。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她们的家，就是她凭着这种爱心，节省，和一双会做针线的手买下来的。</w:t>
      </w:r>
    </w:p>
    <w:p w:rsidR="00832346" w:rsidRDefault="00832346" w:rsidP="00913C80">
      <w:pPr>
        <w:ind w:firstLine="420"/>
        <w:rPr>
          <w:rFonts w:cs="Times New Roman"/>
        </w:rPr>
      </w:pPr>
    </w:p>
    <w:p w:rsidR="00832346" w:rsidRDefault="00832346" w:rsidP="00913C80">
      <w:pPr>
        <w:ind w:firstLine="420"/>
        <w:rPr>
          <w:rFonts w:cs="Times New Roman"/>
        </w:rPr>
      </w:pPr>
      <w:r>
        <w:rPr>
          <w:rFonts w:cs="宋体" w:hint="eastAsia"/>
        </w:rPr>
        <w:t>那是栋很简陋的平房，三间房，一个厅，丫头住最小的一间，她和幺儿陪丈夫住最大的一间，剩下的一间让她的长子和女儿同住。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她的长子才十一岁。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阿吉到他们家去过一次，送娃娃和苗子去的。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看了他们的家庭，阿吉心里不但有很多感触，也很奇怪</w:t>
      </w:r>
      <w:r>
        <w:t>——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为什么一个人有了这么样一个家之后，还会去做那种事。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“我为了养家！”大牛解释：“为了要活下去，让大家活下去，我什么事都做。”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他说的也许是真话，也许不是，阿吉听了心里却觉得有点酸酸的。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经过了这一段艰辛的日子后，他才发觉一个人要活下去确实并不像他以前想像中那么容易，确实要被迫做某些自己并不想做的事。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虽然他只去过一次，这个家庭却已让他留下了很深刻的印象，所以这次他再去的时候，还特地买了些糖果给他们的子女。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可是现在糖果却已掉落在地上！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因为大牛夫妻都不在，他们的子女也不在，甚至连丫头都不在。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事实上，这栋屋子里，只有一个人在</w:t>
      </w:r>
      <w:r>
        <w:t>——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D43FED">
      <w:pPr>
        <w:ind w:firstLine="420"/>
        <w:rPr>
          <w:rFonts w:cs="Times New Roman"/>
        </w:rPr>
      </w:pPr>
      <w:r>
        <w:rPr>
          <w:rFonts w:cs="宋体" w:hint="eastAsia"/>
        </w:rPr>
        <w:t>只有苗子一个人痴痴的坐在客厅里，面对着一张摆满酒菜的桌子，两眼发直。</w:t>
      </w:r>
    </w:p>
    <w:p w:rsidR="00832346" w:rsidRDefault="00832346" w:rsidP="00D43FE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客厅里布置得也很简陋，神龛里供着的是两位无论什么地方都没有相同之处的神衹</w:t>
      </w:r>
      <w:r>
        <w:t>——</w:t>
      </w:r>
      <w:r>
        <w:rPr>
          <w:rFonts w:cs="宋体" w:hint="eastAsia"/>
        </w:rPr>
        <w:t>观世音菩萨和关夫子。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7B9B">
      <w:pPr>
        <w:ind w:firstLine="420"/>
        <w:rPr>
          <w:rFonts w:cs="Times New Roman"/>
        </w:rPr>
      </w:pPr>
      <w:r>
        <w:rPr>
          <w:rFonts w:cs="宋体" w:hint="eastAsia"/>
        </w:rPr>
        <w:t>神龛就在这张桌子前面的墙上。</w:t>
      </w:r>
    </w:p>
    <w:p w:rsidR="00832346" w:rsidRDefault="00832346" w:rsidP="00EB7B9B">
      <w:pPr>
        <w:ind w:firstLine="420"/>
        <w:rPr>
          <w:rFonts w:cs="Times New Roman"/>
        </w:rPr>
      </w:pPr>
    </w:p>
    <w:p w:rsidR="00832346" w:rsidRDefault="00832346" w:rsidP="00EB7B9B">
      <w:pPr>
        <w:ind w:firstLine="420"/>
        <w:rPr>
          <w:rFonts w:cs="Times New Roman"/>
        </w:rPr>
      </w:pPr>
      <w:r>
        <w:rPr>
          <w:rFonts w:cs="宋体" w:hint="eastAsia"/>
        </w:rPr>
        <w:t>一张很破旧简陋的桌子，现在却摆着桌很丰富奢侈的酒菜，绝不是他们这种人家所能负担的酒菜。</w:t>
      </w:r>
    </w:p>
    <w:p w:rsidR="00832346" w:rsidRDefault="00832346" w:rsidP="00EB7B9B">
      <w:pPr>
        <w:ind w:firstLine="420"/>
        <w:rPr>
          <w:rFonts w:cs="Times New Roman"/>
        </w:rPr>
      </w:pPr>
    </w:p>
    <w:p w:rsidR="00832346" w:rsidRDefault="00832346" w:rsidP="00EB7B9B">
      <w:pPr>
        <w:ind w:firstLine="420"/>
        <w:rPr>
          <w:rFonts w:cs="Times New Roman"/>
        </w:rPr>
      </w:pPr>
      <w:r>
        <w:rPr>
          <w:rFonts w:cs="宋体" w:hint="eastAsia"/>
        </w:rPr>
        <w:t>二十年陈的竹叶青，再加上从阳澄湖快马运来的大闸蟹和红烧鱼翅。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苗子正对着这一桌酒菜发怔，一双眼睛里空空洞洞的，完全没有表情。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阿吉的心立刻沉了下去。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他已从这双空空洞洞的眼睛里，看出了某种不祥的预兆和灾祸。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苗子只抬头看了他一眼，忽然道：“坐。”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他对面有个空位，阿吉就坐了下去。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苗子忽又举杯，道：“喝！”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座前有杯，杯中有酒，阿吉却没有喝。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苗子板着脸，道：“这桌菜是特地为你准备的，酒也是特地为你准备的！”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阿吉道：“所以我一定要喝？”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苗子道：“一定！”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阿吉迟疑着，终于举杯，一饮而尽：“这是竹叶青。”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苗子道：“竹叶青是好酒。”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阿吉道：“虽然是好酒，却不是好人！”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苗子的脸立刻抽紧，耳上的铜环也开始在不停的抖动。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阿吉道：“你已见到过竹叶青这个人？”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苗子咬咬牙，忽然拈起个大闸蟹，抛到他面前，道：“吃！”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刚蒸透的大闸蟹，满满一壳蟹黄几乎还是滚烫的。</w:t>
      </w:r>
    </w:p>
    <w:p w:rsidR="00832346" w:rsidRDefault="00832346" w:rsidP="00A65F05">
      <w:pPr>
        <w:ind w:firstLine="420"/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这桌酒菜显然刚摆上来还不久。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难道竹叶青早已算准了阿吉要来，所以就摆好这桌酒菜在等着他？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阿吉忍不住问：“现在他的人在哪里？”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阿吉道：“竹叶青。”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苗子拿起了满满的一壶酒，道：“这就是竹叶青，竹叶青就在这里。”</w:t>
      </w:r>
    </w:p>
    <w:p w:rsidR="00832346" w:rsidRDefault="00832346" w:rsidP="00A65F05">
      <w:pPr>
        <w:ind w:firstLine="420"/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他的手也在抖，抖得几乎连酒壶都拿不稳。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阿吉接下酒壶，才发现自己的手竟比这锡壶还冷。</w:t>
      </w:r>
    </w:p>
    <w:p w:rsidR="00832346" w:rsidRDefault="00832346" w:rsidP="00A65F05">
      <w:pPr>
        <w:ind w:firstLine="420"/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他已发现自己的判断错误，因为他低估了竹叶青。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这错误虽未必能令他致命，却已一定害了别人。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又满满的喝了一杯酒下去，他才有勇气问：“娃娃呢？”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苗子双拳虽握紧，还是抖得很可怕，忽然大声道：“你还想不想见她？”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苗子道：“那么你就最好听我的，多吃，多喝，少问。”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阿吉果然连一句话都不再问。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苗子叫他吃，他就猛吃，苗子叫他喝，他就猛喝，芳香甘美的竹叶青喝到他嘴里，竟似已变得又酸又苦。</w:t>
      </w:r>
    </w:p>
    <w:p w:rsidR="00832346" w:rsidRDefault="00832346" w:rsidP="00A65F05">
      <w:pPr>
        <w:ind w:firstLine="420"/>
        <w:rPr>
          <w:rFonts w:cs="Times New Roman"/>
        </w:rPr>
      </w:pPr>
    </w:p>
    <w:p w:rsidR="00832346" w:rsidRDefault="00832346" w:rsidP="00A65F05">
      <w:pPr>
        <w:ind w:firstLine="420"/>
        <w:rPr>
          <w:rFonts w:cs="Times New Roman"/>
        </w:rPr>
      </w:pPr>
      <w:r>
        <w:rPr>
          <w:rFonts w:cs="宋体" w:hint="eastAsia"/>
        </w:rPr>
        <w:t>可是无论多酸多苦的酒，他都要喝下去，就算是毒酒，他也要喝下去。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苗子看着他，一双空空洞洞的眼睛里，忽然有了泪光。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阿吉却不忍看他，也不敢看他。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苗子自己也连干了几杯，忽然又道：“后面屋里有床！”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苗子道：“吃饱了，喝足了，才睡得好！”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苗子道：“睡得好才有精神力气，才能去杀人。”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阿吉道：“杀大老板？”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苗子点点头，道：“杀了大老板，才能见得到娃娃！”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这句话说完，他眼中的泪已几乎忍不住要流下。</w:t>
      </w:r>
    </w:p>
    <w:p w:rsidR="00832346" w:rsidRDefault="00832346" w:rsidP="00C4155D">
      <w:pPr>
        <w:rPr>
          <w:rFonts w:cs="Times New Roman"/>
        </w:rPr>
      </w:pPr>
    </w:p>
    <w:p w:rsidR="00832346" w:rsidRPr="008F3A7B" w:rsidRDefault="00832346" w:rsidP="008F3A7B">
      <w:pPr>
        <w:ind w:firstLine="420"/>
        <w:rPr>
          <w:rFonts w:cs="Times New Roman"/>
        </w:rPr>
      </w:pPr>
      <w:r>
        <w:rPr>
          <w:rFonts w:cs="宋体" w:hint="eastAsia"/>
        </w:rPr>
        <w:t>阿吉的瞳孔在收缩，将这句话又重复一遍：“杀了大老板，才能见得到娃娃！”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F3A7B">
      <w:pPr>
        <w:ind w:firstLine="420"/>
        <w:rPr>
          <w:rFonts w:cs="Times New Roman"/>
        </w:rPr>
      </w:pPr>
      <w:r>
        <w:rPr>
          <w:rFonts w:cs="宋体" w:hint="eastAsia"/>
        </w:rPr>
        <w:t>说完了这句话，他立刻又开始猛吃猛喝。</w:t>
      </w:r>
    </w:p>
    <w:p w:rsidR="00832346" w:rsidRDefault="00832346" w:rsidP="008F3A7B">
      <w:pPr>
        <w:ind w:firstLine="420"/>
        <w:rPr>
          <w:rFonts w:cs="Times New Roman"/>
        </w:rPr>
      </w:pPr>
    </w:p>
    <w:p w:rsidR="00832346" w:rsidRDefault="00832346" w:rsidP="008F3A7B">
      <w:pPr>
        <w:ind w:firstLine="420"/>
        <w:rPr>
          <w:rFonts w:cs="Times New Roman"/>
        </w:rPr>
      </w:pPr>
      <w:r>
        <w:rPr>
          <w:rFonts w:cs="宋体" w:hint="eastAsia"/>
        </w:rPr>
        <w:t>苗子喝得也绝不比他慢，吃得也绝不比他少。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两个人一言不发，一坛酒，一桌菜，很快就被他们一扫而空。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阿吉道：“现在我已该去睡了！”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苗子道：“你去！”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F3A7B">
      <w:pPr>
        <w:ind w:firstLine="420"/>
        <w:rPr>
          <w:rFonts w:cs="Times New Roman"/>
        </w:rPr>
      </w:pPr>
      <w:r>
        <w:rPr>
          <w:rFonts w:cs="宋体" w:hint="eastAsia"/>
        </w:rPr>
        <w:t>阿吉慢慢的站起来，走入后房，走到门口，又忍不住回头去看一眼，才发现苗子已泪流满面。</w:t>
      </w:r>
    </w:p>
    <w:p w:rsidR="00832346" w:rsidRDefault="00832346" w:rsidP="008F3A7B">
      <w:pPr>
        <w:ind w:firstLine="420"/>
        <w:rPr>
          <w:rFonts w:cs="Times New Roman"/>
        </w:rPr>
      </w:pPr>
    </w:p>
    <w:p w:rsidR="00832346" w:rsidRDefault="00832346" w:rsidP="008F3A7B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大老板在灯下展开竹叶青交给他的纸卷，上面有九个人的名字。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白木。武当弟子，被逐出门墙后仍喜着道装，佩剑，身长六尺八寸，面黄体瘦，眉角有痣。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土和尚。出身少林，头陀打扮，身长八尺，擅伏虎罗汉神拳，天生神力。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黑鬼。关西浪子，使刀，好杀人，身长六尺，终年着黑衣。刀为缅刀，可作腰带。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佐佐木。东瀛岛，九洲国浪人，所使东洋刀长八尺，残酷好杀。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江岛。佐佐木之弟，擅轻功暗器，本为扶桑忍者“伊贺”传人。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丁二郎。本为关中豪富子，败尽家财，流浪江湖，好酒色，使剑。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青蛇。机智善变，身长六尺三寸。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老柴。年纪最长，络腮胡子，好酒常醉，早年即为刺客，杀人无数，近来却常因贪杯误事。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斧头。九尺大汉，使大斧，粗鲁健壮，性如烈火。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看完了这九个人的名字，大老板才轻轻叹了口气，抬头问：“你看怎么样？”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他问的是垂手肃立在他对面的一个人，这人年纪很轻，可是满面精悍之色。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平时很少有人在大老板身边看到他，当然也不会知道他在大老板心目中的地位已日渐重要，所以人人都叫他“小弟”，他自己似也忘记了本来的名字。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他一向很少说话，只有在大老板问他的时候才开口：“看来这九个人都是杀人的好手。”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大老板同意：“他们杀的人都不少。”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大老板又问：“你看他们能不能对付那个没有用的阿吉？”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小弟迟疑着，道：“他们有九个人，阿吉只有一双手，他们杀的人也一定比阿吉多！”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大老板微笑，将纸卷交给他：“明天一早就叫人分头去接他们，只要他们的人一到，就送到韩大奶奶那里去！”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大老板道：“他们一定是分批来的，这么样九个人聚在一起，太引人注意。”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大老板道：“要杀人，就不能引人注意。”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大老板微笑着，将刚才说的话又重复一次：“你一定要记住，要杀人，就不能引人注意。”</w:t>
      </w:r>
    </w:p>
    <w:p w:rsidR="00832346" w:rsidRDefault="00832346" w:rsidP="007D3E50">
      <w:pPr>
        <w:ind w:firstLine="420"/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凌晨。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早市已开，正是茶馆里最热闹的时候，茶馆里也正是大老板的小兄弟们最活跃的地方。</w:t>
      </w:r>
    </w:p>
    <w:p w:rsidR="00832346" w:rsidRDefault="00832346" w:rsidP="007D3E50">
      <w:pPr>
        <w:ind w:firstLine="420"/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那其中有些人甚至连大老板的面都未见过，可是每个人都肯为大老板效命。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大老板能够在这里站得住脚，就因为有这些亡命的小伙子做他的基层部属。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所以他们听到有人问起大老板的时候，就全都跳了起来。</w:t>
      </w:r>
    </w:p>
    <w:p w:rsidR="00832346" w:rsidRDefault="00832346" w:rsidP="007D3E5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问起大老板的这个人看来就像是一杆枪，腰上佩着的却是一柄剑。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他很高，很瘦，穿着紧身的黑色衣服，行动矫健而剽悍。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他是骑快马来的。</w:t>
      </w:r>
    </w:p>
    <w:p w:rsidR="00832346" w:rsidRDefault="00832346" w:rsidP="007D3E50">
      <w:pPr>
        <w:ind w:firstLine="420"/>
        <w:rPr>
          <w:rFonts w:cs="Times New Roman"/>
        </w:rPr>
      </w:pPr>
    </w:p>
    <w:p w:rsidR="00832346" w:rsidRDefault="00832346" w:rsidP="007D3E50">
      <w:pPr>
        <w:ind w:firstLine="420"/>
        <w:rPr>
          <w:rFonts w:cs="Times New Roman"/>
        </w:rPr>
      </w:pPr>
      <w:r>
        <w:rPr>
          <w:rFonts w:cs="宋体" w:hint="eastAsia"/>
        </w:rPr>
        <w:t>跟他一起来的还有另外两个人，看他们脸上的风尘之色，无疑赶过远路。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快马一停，他的人就箭一般窜入，兀鹰般的目光在人群中一扫，立刻问：“这里有谁是大老板的兄弟？”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当然有。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一听见这句话，茶馆里至少有十来个人跳了起来。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黑衣人道：“你们都是？”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这附近一带兄弟们的老大叫“长三”，立刻反问道：“你找大老板干什么？”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黑衣人道：“我有点东西要卖给他！”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长三道：“什么东西？”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黑衣人道：“我们这三条命。”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长三道：“你们准备卖多少？”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黑衣人道：“十万两。”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长三笑了，道：“三条命十万两并不贵。”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黑衣人道：“本来就不贵。”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长三沉下脸，道：“但我却看不出你们凭什么能值十万两。”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黑衣人道：“就凭我这柄剑！”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“剑”字出口，剑已出鞘，只听“嗤”的一声，剑风破空，接着又是“叮”的一响，桌上已有三只茶杯被剑锋贯穿。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长剑挑起了茶杯，茶杯居然没有碎，这一剑的力量和速度，就算不会用剑的人也该看得出。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长三的脸色变了。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长三道：“好，好快的剑！”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黑衣人道：“比起那个阿吉来怎么样？”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黑衣人道：“听说这里出了个叫阿吉的人，时常要跟大老板过不去。”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长三道：“你们就是来替大老板办这件事的？”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黑衣人道：“好货总得卖给识货的。”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长三松了口气，陪笑道：“我保证大老板绝对是个识货的人。”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只听一个人冷冷道：“只可惜这三位仁兄却不是好货。”</w:t>
      </w: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这句话并不是他的兄弟们说出来的。</w:t>
      </w:r>
    </w:p>
    <w:p w:rsidR="00832346" w:rsidRDefault="00832346" w:rsidP="00291D8D">
      <w:pPr>
        <w:ind w:firstLine="420"/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说话的人就在黑衣人身后。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刚才他身后明明只有两个跟他一起来的伙伴，现在忽然已变成了三个。</w:t>
      </w:r>
    </w:p>
    <w:p w:rsidR="00832346" w:rsidRDefault="00832346" w:rsidP="00291D8D">
      <w:pPr>
        <w:ind w:firstLine="420"/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谁也没看清多出来的这个人是几时来的？是从哪里来的？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这个人也穿着身黑衣服，身材却比这黑衣人瘦小些，站在他两个高大健壮的伙伴之间，就好像随时都可能被挤扁。</w:t>
      </w:r>
    </w:p>
    <w:p w:rsidR="00832346" w:rsidRDefault="00832346" w:rsidP="00291D8D">
      <w:pPr>
        <w:ind w:firstLine="420"/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可是他这两个高大的伙伴，却偏偏连动也没有动。</w:t>
      </w:r>
    </w:p>
    <w:p w:rsidR="00832346" w:rsidRDefault="00832346" w:rsidP="00291D8D">
      <w:pPr>
        <w:ind w:firstLine="420"/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他们本来并不是那种受了别人侮辱却不敢出头的人。</w:t>
      </w:r>
    </w:p>
    <w:p w:rsidR="00832346" w:rsidRDefault="00832346" w:rsidP="00291D8D">
      <w:pPr>
        <w:ind w:firstLine="420"/>
        <w:rPr>
          <w:rFonts w:cs="Times New Roman"/>
        </w:rPr>
      </w:pPr>
    </w:p>
    <w:p w:rsidR="00832346" w:rsidRDefault="00832346" w:rsidP="00291D8D">
      <w:pPr>
        <w:ind w:firstLine="420"/>
        <w:rPr>
          <w:rFonts w:cs="Times New Roman"/>
        </w:rPr>
      </w:pPr>
      <w:r>
        <w:rPr>
          <w:rFonts w:cs="宋体" w:hint="eastAsia"/>
        </w:rPr>
        <w:t>他们都已跟随这黑衣人多年，也曾出生入死，身经百战。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黑衣人听见背后的人声，还没有回头，人已窜出，厉声道：“拿下来！”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55E14">
      <w:pPr>
        <w:ind w:firstLine="420"/>
        <w:rPr>
          <w:rFonts w:cs="Times New Roman"/>
        </w:rPr>
      </w:pPr>
      <w:r>
        <w:rPr>
          <w:rFonts w:cs="宋体" w:hint="eastAsia"/>
        </w:rPr>
        <w:t>他的两个伙伴却连一点反应都没有，只不过脸色有些变了，变得很奇怪。</w:t>
      </w:r>
    </w:p>
    <w:p w:rsidR="00832346" w:rsidRDefault="00832346" w:rsidP="00F55E14">
      <w:pPr>
        <w:ind w:firstLine="420"/>
        <w:rPr>
          <w:rFonts w:cs="Times New Roman"/>
        </w:rPr>
      </w:pPr>
    </w:p>
    <w:p w:rsidR="00832346" w:rsidRDefault="00832346" w:rsidP="00F55E14">
      <w:pPr>
        <w:ind w:firstLine="420"/>
        <w:rPr>
          <w:rFonts w:cs="Times New Roman"/>
        </w:rPr>
      </w:pPr>
      <w:r>
        <w:rPr>
          <w:rFonts w:cs="宋体" w:hint="eastAsia"/>
        </w:rPr>
        <w:t>黑衣人回过头，脸色也变了。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他的两个伙伴不但脸上的颜色变了，连五官的部位都已变了，变得丑恶而扭曲，然后鲜血就从他们的耳朵、眼睛、鼻子和嘴里同时流了出来。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站在他们中间的这个瘦小黑衣人，脸上却连一点表情都没有。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他的脸很小，眼睛也很小，眼睛里却带着种毒蛇般恶毒的笑意。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毒蛇不会笑，可是如果毒蛇会笑，一定就是他这样子。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看见他这双眼睛，黑衣人竟忍不住机伶伶打了个冷颤，厉声问：“是你杀了他们？”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这个有一双毒蛇般恶眼的黑衣人冷冷道：“除了我还有谁？”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黑衣人道：“你是谁？”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这人道：“黑杀，黑鬼！”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听见了这四个字，黑衣人脸色变得更可怕：“我姓杜，杜方！”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黑鬼道：“黑煞剑杜方？”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杜方点点头，道：“我们一向河水不犯井水，你……”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黑鬼打断了他的话，道：“那么你们就不该到这里来。”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杜方道：“难道这件事你们已接了下来？”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黑鬼道：“难道我们不能接？”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杜方道：“我知道只要是黑杀接下来的事，就没有人能插手。”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黑鬼道：“你知道就很好！”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杜方道：“但是我并不知道你们已插手！”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杜方道：“所以你一定要杀人。”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黑鬼道：“一定要杀！”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黑鬼道：“我喜欢杀人。”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55E14">
      <w:pPr>
        <w:ind w:firstLine="420"/>
        <w:rPr>
          <w:rFonts w:cs="Times New Roman"/>
        </w:rPr>
      </w:pPr>
      <w:r>
        <w:rPr>
          <w:rFonts w:cs="宋体" w:hint="eastAsia"/>
        </w:rPr>
        <w:t>他说的是真话。</w:t>
      </w:r>
    </w:p>
    <w:p w:rsidR="00832346" w:rsidRDefault="00832346" w:rsidP="00F55E14">
      <w:pPr>
        <w:ind w:firstLine="420"/>
        <w:rPr>
          <w:rFonts w:cs="Times New Roman"/>
        </w:rPr>
      </w:pPr>
    </w:p>
    <w:p w:rsidR="00832346" w:rsidRDefault="00832346" w:rsidP="00F55E14">
      <w:pPr>
        <w:ind w:firstLine="420"/>
        <w:rPr>
          <w:rFonts w:cs="Times New Roman"/>
        </w:rPr>
      </w:pPr>
      <w:r>
        <w:rPr>
          <w:rFonts w:cs="宋体" w:hint="eastAsia"/>
        </w:rPr>
        <w:t>无论谁只要看见他的眼睛，就应该看得出他喜欢杀人。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杜方在看着他的眼睛，两个人的瞳孔同时收缩，杜方的剑已刺出。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55E14">
      <w:pPr>
        <w:ind w:firstLine="420"/>
        <w:rPr>
          <w:rFonts w:cs="Times New Roman"/>
        </w:rPr>
      </w:pPr>
      <w:r>
        <w:rPr>
          <w:rFonts w:cs="宋体" w:hint="eastAsia"/>
        </w:rPr>
        <w:t>这一剑的力量比刚才贯穿茶杯时更强，速度也更快，刺的是黑鬼胸膛，不是咽喉，因为胸膛的目标更大，更不易闪避。</w:t>
      </w:r>
    </w:p>
    <w:p w:rsidR="00832346" w:rsidRDefault="00832346" w:rsidP="00F55E14">
      <w:pPr>
        <w:ind w:firstLine="420"/>
        <w:rPr>
          <w:rFonts w:cs="Times New Roman"/>
        </w:rPr>
      </w:pPr>
    </w:p>
    <w:p w:rsidR="00832346" w:rsidRDefault="00832346" w:rsidP="00F55E14">
      <w:pPr>
        <w:ind w:firstLine="420"/>
        <w:rPr>
          <w:rFonts w:cs="Times New Roman"/>
        </w:rPr>
      </w:pPr>
      <w:r>
        <w:rPr>
          <w:rFonts w:cs="宋体" w:hint="eastAsia"/>
        </w:rPr>
        <w:t>可是黑鬼闪开了。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他的人一闪开，两旁的大汉立刻迎面向杜方倒了下来。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杜方一惊抬手，黑鬼已到了他肋下。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没有人看见黑鬼出手，只看见杜方的脸突然变了，就像是他那两个伙伴一样，不但脸色改变，眼鼻五官的位置也已改变，变得丑恶而扭曲，然后鲜血就从他七窍中同时流出。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茶馆中立刻散出一阵臭气，两个人红着脸蹲下，裤裆已湿透。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可是没有人笑他们，因为每个人都已几乎吓破了胆。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74B74">
      <w:pPr>
        <w:ind w:firstLine="420"/>
        <w:rPr>
          <w:rFonts w:cs="Times New Roman"/>
        </w:rPr>
      </w:pPr>
      <w:r>
        <w:rPr>
          <w:rFonts w:cs="宋体" w:hint="eastAsia"/>
        </w:rPr>
        <w:t>杀人并不可怕，可怕的是他这种杀人的方式。</w:t>
      </w:r>
    </w:p>
    <w:p w:rsidR="00832346" w:rsidRDefault="00832346" w:rsidP="00574B74">
      <w:pPr>
        <w:ind w:firstLine="420"/>
        <w:rPr>
          <w:rFonts w:cs="Times New Roman"/>
        </w:rPr>
      </w:pPr>
    </w:p>
    <w:p w:rsidR="00832346" w:rsidRDefault="00832346" w:rsidP="00574B74">
      <w:pPr>
        <w:ind w:firstLine="420"/>
        <w:rPr>
          <w:rFonts w:cs="Times New Roman"/>
        </w:rPr>
      </w:pPr>
      <w:r>
        <w:rPr>
          <w:rFonts w:cs="宋体" w:hint="eastAsia"/>
        </w:rPr>
        <w:t>对他来说，杀人已不仅是杀人。而是一种艺术，一种享受。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直到杜方的身子完全冰冷，黑鬼还紧贴在他肋下，享受着另一人逐渐死亡的滋味。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如果你也能感觉到紧贴在你身上的一个人身子逐渐冰冷僵硬时，你才会了解那是种什么样的滋味。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也不知过了多久，长三才能移动自己的脚。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黑鬼忽然抬头，看着他，道：“现在你已知道我是谁？”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长三垂头道：“是。”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他不敢面对这个人，他的衣服也已被冷汗湿透。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黑鬼道：“你怕我？”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长三不能否认，也不敢否认。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黑鬼道：“我知道你一定也杀过人，为什么要怕我？”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长三道：“因为……因为……”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黑鬼道：“是因为我杀人的方法可怕，还是因为我喜欢杀人？”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长三不能回答，也不敢回答。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黑鬼忽然问道：“你见过白木没有？”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黑鬼道：“你若能见到他杀人，才会明白要怎么样杀人才能真正算杀人。”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长三的手里又捏起把冷汗。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难道白木杀人还能比他更准确，更冷酷？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黑鬼又问：“你有没有见过江岛和佐佐木？”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黑鬼道：“你若见到他们，才会明白要什么样的人才能算喜欢杀人。”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他淡淡的接着道：“我杀人至少还有原因，他们杀人却只不过为了自己高兴。”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长三忍不住道：“只要他们高兴，随时都会杀人？”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74B74">
      <w:pPr>
        <w:ind w:firstLine="420"/>
        <w:rPr>
          <w:rFonts w:cs="Times New Roman"/>
        </w:rPr>
      </w:pPr>
      <w:r>
        <w:rPr>
          <w:rFonts w:cs="宋体" w:hint="eastAsia"/>
        </w:rPr>
        <w:t>黑鬼道：“随时随地，随便什么人！”</w:t>
      </w:r>
    </w:p>
    <w:p w:rsidR="00832346" w:rsidRDefault="00832346" w:rsidP="00574B7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杜方也已倒下。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他倒下去后，大家才能看见他肋下的衣服已被鲜血染红，却还是看不见黑鬼的刀。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只有长三看见刀光一闪，就入了衣袖。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衣袖上也有血。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黑鬼忽又问道：“你知不知道血是什么味道？”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长三立刻摇头。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黑鬼伸出手，将衣袖送到他面前：“你只要尝一尝，就会知道了。”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长三又摇头，不停的摇头，只觉得胃在收缩，几乎已忍不住要呕吐。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黑鬼冷笑道：“难道大老板手下，都是你这种连血都不敢尝的脓包？”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“不是的！”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说话的人本来在门外，忽然就到了他身后。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黑鬼霍然转身，就看见了一个长身玉立的青衫少年。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他本来年纪一定还很轻，但面上已因苦难的磨练而有了皱纹，所以看起来远比他的实际年龄要大得多。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黑鬼道：“你也是大老板的手下？”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这人道：“我也是，我叫小弟。”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黑鬼道：“你尝过血是什么味道？”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23FC">
      <w:pPr>
        <w:ind w:firstLine="420"/>
        <w:rPr>
          <w:rFonts w:cs="Times New Roman"/>
        </w:rPr>
      </w:pPr>
      <w:r>
        <w:rPr>
          <w:rFonts w:cs="宋体" w:hint="eastAsia"/>
        </w:rPr>
        <w:t>小弟弯下腰，拾起了杜方的剑，在血泊中一刺，剑尖沾血。</w:t>
      </w:r>
    </w:p>
    <w:p w:rsidR="00832346" w:rsidRDefault="00832346" w:rsidP="008023FC">
      <w:pPr>
        <w:ind w:firstLine="420"/>
        <w:rPr>
          <w:rFonts w:cs="Times New Roman"/>
        </w:rPr>
      </w:pPr>
    </w:p>
    <w:p w:rsidR="00832346" w:rsidRDefault="00832346" w:rsidP="008023FC">
      <w:pPr>
        <w:ind w:firstLine="420"/>
        <w:rPr>
          <w:rFonts w:cs="Times New Roman"/>
        </w:rPr>
      </w:pPr>
      <w:r>
        <w:rPr>
          <w:rFonts w:cs="宋体" w:hint="eastAsia"/>
        </w:rPr>
        <w:t>他舐净了，忽又反手，将自己左臂划破道血口，鲜血涌出时，他的嘴已凑上去，然后才慢慢的抬起头，神色不变，淡淡道：“活人的血是咸的，死人的血就咸的发苦。”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黑鬼的脸色却不禁有点变了，冷冷道：“我并没有问你这么多。”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小弟道：“要做一件事，就要做得确实道地。”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黑鬼道：“这话是谁说的？”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小弟道：“大老板说的。”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黑鬼忽然大笑：“好，能够为他这种人做事，我们这趟来得就不算冤枉了。”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小弟躬身道：“那么就请随我来。”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他转身走出去时，每个人脸上都已不禁露出尊敬之色。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只有长三的眼睛里却充满了羞愧与痛苦。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23FC">
      <w:pPr>
        <w:ind w:firstLine="420"/>
        <w:rPr>
          <w:rFonts w:cs="Times New Roman"/>
        </w:rPr>
      </w:pPr>
      <w:r>
        <w:rPr>
          <w:rFonts w:cs="宋体" w:hint="eastAsia"/>
        </w:rPr>
        <w:t>他知道自己已经完了。</w:t>
      </w:r>
    </w:p>
    <w:p w:rsidR="00832346" w:rsidRDefault="00832346" w:rsidP="008023FC">
      <w:pPr>
        <w:ind w:firstLine="420"/>
        <w:rPr>
          <w:rFonts w:cs="Times New Roman"/>
        </w:rPr>
      </w:pPr>
    </w:p>
    <w:p w:rsidR="00832346" w:rsidRDefault="00832346" w:rsidP="008023FC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上午。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闹市中的人声突然安静，只听见“踢跶踢跶”的木屐声，由远而近，两个人穿着五寸高的木屐，大摇大摆的走了过来。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两个发髻蓬松，相貌狞恶的扶桑浪人，宽袍大袖，其中一个人，七寸宽的纯丝腰带上，斜插着一柄八尺长刀，双手却缩在衣袖里。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另一人黑袍木屐，连脸色都是乌黑的，看来更诡秘可怖。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江岛和佐佐木也来了。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023FC">
      <w:pPr>
        <w:ind w:firstLine="420"/>
        <w:rPr>
          <w:rFonts w:cs="Times New Roman"/>
        </w:rPr>
      </w:pPr>
      <w:r>
        <w:rPr>
          <w:rFonts w:cs="宋体" w:hint="eastAsia"/>
        </w:rPr>
        <w:t>看见了他们，每个人都闭上了嘴，虽然没有人认得他们，可是每个人都能感觉到他们身上带着的那种邪恶的杀气。</w:t>
      </w:r>
    </w:p>
    <w:p w:rsidR="00832346" w:rsidRDefault="00832346" w:rsidP="008023FC">
      <w:pPr>
        <w:ind w:firstLine="420"/>
        <w:rPr>
          <w:rFonts w:cs="Times New Roman"/>
        </w:rPr>
      </w:pPr>
    </w:p>
    <w:p w:rsidR="00832346" w:rsidRDefault="00832346" w:rsidP="008023FC">
      <w:pPr>
        <w:ind w:firstLine="420"/>
        <w:rPr>
          <w:rFonts w:cs="Times New Roman"/>
        </w:rPr>
      </w:pPr>
      <w:r>
        <w:rPr>
          <w:rFonts w:cs="宋体" w:hint="eastAsia"/>
        </w:rPr>
        <w:t>连孩子们都能感觉得到。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B4868">
      <w:pPr>
        <w:ind w:firstLine="420"/>
        <w:rPr>
          <w:rFonts w:cs="Times New Roman"/>
        </w:rPr>
      </w:pPr>
      <w:r>
        <w:rPr>
          <w:rFonts w:cs="宋体" w:hint="eastAsia"/>
        </w:rPr>
        <w:t>一个体态丰盈的少妇，正抱着她五个月大的孩子从“瑞德翔”的后室中走出来。</w:t>
      </w:r>
    </w:p>
    <w:p w:rsidR="00832346" w:rsidRDefault="00832346" w:rsidP="006B4868">
      <w:pPr>
        <w:ind w:firstLine="420"/>
        <w:rPr>
          <w:rFonts w:cs="Times New Roman"/>
        </w:rPr>
      </w:pPr>
    </w:p>
    <w:p w:rsidR="00832346" w:rsidRDefault="00832346" w:rsidP="006B4868">
      <w:pPr>
        <w:ind w:firstLine="420"/>
        <w:rPr>
          <w:rFonts w:cs="Times New Roman"/>
        </w:rPr>
      </w:pPr>
      <w:r>
        <w:rPr>
          <w:rFonts w:cs="宋体" w:hint="eastAsia"/>
        </w:rPr>
        <w:t>瑞德翔是家很大的绸布庄。</w:t>
      </w:r>
    </w:p>
    <w:p w:rsidR="00832346" w:rsidRDefault="00832346" w:rsidP="006B4868">
      <w:pPr>
        <w:ind w:firstLine="420"/>
        <w:rPr>
          <w:rFonts w:cs="Times New Roman"/>
        </w:rPr>
      </w:pPr>
    </w:p>
    <w:p w:rsidR="00832346" w:rsidRDefault="00832346" w:rsidP="006B4868">
      <w:pPr>
        <w:ind w:firstLine="420"/>
        <w:rPr>
          <w:rFonts w:cs="Times New Roman"/>
        </w:rPr>
      </w:pPr>
      <w:r>
        <w:rPr>
          <w:rFonts w:cs="宋体" w:hint="eastAsia"/>
        </w:rPr>
        <w:t>这少妇就是少掌柜的新婚夫人，本来就是花一样的年华，刚经过女人一生中最辉煌美丽的时期，就像是一块本就肥腴的土地，刚经过春雨的滋润。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一看见她，江岛和佐佐木的眼睛立刻发了直。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佐佐木道：“花姑娘大大的漂亮！”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江岛道：“大大的好。”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少妇本在逗着怀里的孩子，看见了他们，一张苹果般的脸立刻吓得惨白。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佐佐木已冲了进去．店里一个伙计刚陪着笑迎上来，刀光一闪，左臂已被削断。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孩子吓哭了，妈妈的腿已吓得发软。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佐佐木手里还握着滴血的刀，狞笑道：“花姑娘不怕，我喜欢花姑娘！”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B4868">
      <w:pPr>
        <w:ind w:firstLine="420"/>
        <w:rPr>
          <w:rFonts w:cs="Times New Roman"/>
        </w:rPr>
      </w:pPr>
      <w:r>
        <w:rPr>
          <w:rFonts w:cs="宋体" w:hint="eastAsia"/>
        </w:rPr>
        <w:t>他又准备扑上去，这次已没有人敢来阻拦。</w:t>
      </w:r>
    </w:p>
    <w:p w:rsidR="00832346" w:rsidRDefault="00832346" w:rsidP="006B4868">
      <w:pPr>
        <w:ind w:firstLine="420"/>
        <w:rPr>
          <w:rFonts w:cs="Times New Roman"/>
        </w:rPr>
      </w:pPr>
    </w:p>
    <w:p w:rsidR="00832346" w:rsidRDefault="00832346" w:rsidP="006B4868">
      <w:pPr>
        <w:ind w:firstLine="420"/>
        <w:rPr>
          <w:rFonts w:cs="Times New Roman"/>
        </w:rPr>
      </w:pPr>
      <w:r>
        <w:rPr>
          <w:rFonts w:cs="宋体" w:hint="eastAsia"/>
        </w:rPr>
        <w:t>可是他的腰带却忽然被江岛一把抓住，反手一提，手肘一撞，他的人就飞了出去。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江岛大笑，道：“花姑娘是我的，你……”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一句话还没有说完，佐佐木已凌空翻身，一刀砍了下来。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这一刀又狠又准又快，用的正是扶桑剑道中最具威力的“迎风一刀斩”，就好像恨不得一刀就将他弟弟的脑袋砍成两半。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这个人果然是随时随地都会杀人，而且随便什么人都杀！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可是江岛也不差，就地一滚，从刀锋下滚了出去，反手打出了三枚铁角乌星，正是伊贺忍者们用的独家暗器。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这兄弟两人竟为了一个别人的妻子，就真的拼起命来。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佐佐木长刀霍霍，每一刀砍的都是江岛要害，江岛的身法更怪异，满地翻滚，各式各样的暗器，层出不穷。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突听“叮”的一声，三枚铁星被削落，长刀也被挡住。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又高又瘦的蓝袍道人，发髻上横插着一根白木簪，手里一柄青铜剑，削落了暗器，架住了长刀，一脚将江岛踢出五丈开外，顺手给了佐佐木三个耳光，冷冷道：“要找花姑娘，到韩大奶奶那里去，有孩子的女人不是花姑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这两个横行霸道，穷凶恶极的扶桑浪人，见了他居然服服帖帖，垂头丧气的站起来，连屁都不敢放。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人丛中却突然传出了一声冷笑：“这道士想必就是被人从武当山赶下来的白木了，想不到现在还有这样的威风。”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另一人笑声更难听：“在自己人面前不发威，你叫他到哪里发威去？”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白木面不改色，眉角的一颗痣却突然开始不停跳动，冷冷道：“看来这地方倒真热闹得很，居然连朱家兄弟也到了！”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人丛中又传出一阵大笑：“这老杂毛好灵的耳朵。”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笑声中，两道剑光飞出，如惊虹交剪，一左一右刺了过来。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白木没有动。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江岛、佐佐木却迎了上去。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BB1">
      <w:pPr>
        <w:ind w:firstLine="420"/>
        <w:rPr>
          <w:rFonts w:cs="Times New Roman"/>
        </w:rPr>
      </w:pPr>
      <w:r>
        <w:rPr>
          <w:rFonts w:cs="宋体" w:hint="eastAsia"/>
        </w:rPr>
        <w:t>可是他们也没有机会出手。</w:t>
      </w:r>
    </w:p>
    <w:p w:rsidR="00832346" w:rsidRDefault="00832346" w:rsidP="000F6BB1">
      <w:pPr>
        <w:ind w:firstLine="420"/>
        <w:rPr>
          <w:rFonts w:cs="Times New Roman"/>
        </w:rPr>
      </w:pPr>
    </w:p>
    <w:p w:rsidR="00832346" w:rsidRDefault="00832346" w:rsidP="000F6BB1">
      <w:pPr>
        <w:ind w:firstLine="420"/>
        <w:rPr>
          <w:rFonts w:cs="Times New Roman"/>
        </w:rPr>
      </w:pPr>
      <w:r>
        <w:rPr>
          <w:rFonts w:cs="宋体" w:hint="eastAsia"/>
        </w:rPr>
        <w:t>两道剑光中的人影后，还有两条人影，就像是影子般紧贴着他们。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朱家兄弟仗剑飞出，这两个人也跟着飞了出来。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只听一声惨呼，剑光中血花四溅，两个人平空跌下，背后一柄短刀直没至柄。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另外两个人凌空一个翻身，才轻飘飘的落下，落在血泊中，一个人脸色发青，另一人脸上还带着酒意，正是丁二郎和青蛇。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丁二郎还在叹着气，看着地上的两个死人，喃喃道：“原来朱家双剑也不过如此，我们一直盯在他们后面，他们竟像死人一样，完全不知道。”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青蛇淡淡道：“所以现在他们才会真的变成死人。”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白木冷峻的脸上露出微笑，道：“青蛇轻功一向是好的，想不到二郎的轻功也有了精进。”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丁二郎道：“那只因为我暂时还不想死。”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在这种行业中，你若不想死，就得随时随地磨练自己。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白木微笑道：“好，说得好，这件事办得也好。”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丁二郎眨了眨眼，忽然问道：“最好的是什么？”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白木抚长剑，傲然道：“最好的当然还是我这把剑。”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剑已入鞘。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没有人敢反驳这骄傲的道人，因为没有人能抵挡他的剑。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他自己也很明白这一点，而且随时随地都不会忘记提醒别人。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在黑杀中，他永远是高高在上的。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忽然间．人丛中一阵惊呼骚动，四散而开，一条血淋淋的大汉，手持板斧，飞奔而来。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青蛇皱眉道：“不知道斧头又闯了什么祸？”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白木冷笑，道：“闯祸的只怕不是他。”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看见他们，斧头立刻停住脚，面露喜色，道：“我总算赶上你们了。”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斧头道：“老柴又喝醉了酒，在城外和一批河北道上的镖师干了起来。”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白木冷笑道：“闯祸的果然又是他。”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斧头道：“我看见的时候，他已经挨了两下子，想不到连我加上去都不行，只好杀开一条血路闯出来找救兵。”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斧头道：“那批镖师实在扎手得很，大家再不赶去，老柴只怕就死定了。”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白木冷冷道：“那么就让他去死吧！”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斧头吃了一惊：“让他去死？”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白木道：“我们这次是来杀人的，不是来救人的。”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白木居然真的走了。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大家当然也都跟着走。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斧头站在那里发了半天怔，终于也赶了上去。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他们当街杀人，扬长而去，街上大大小小几百个人，却只能眼睁睁的看着。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没有人敢惹他们，因为他们有的不要脸，有的不要命。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还有的又不要脸，又不要命！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直到他们都走远，又有个胖大头陀，挑着根比鸭蛋还粗的精钢禅杖，施施然从瑞德翔对面一家酒楼走了出来。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那少妇惊魂初定，刚放下孩子，坐在柜台里喘气，突听“砰”的一声响，坚木做成的柜台，已被这和尚一禅杖打得粉碎。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这一杖竟似有千斤之力，再反手横扫出去，力量更惊人。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这家已有三百年字号的绸布庄，竟被他两三下就打得稀烂，店里十二个伙计，有的断手，有的断腿，也没有几个还能站得起来。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那少妇已吓得晕了过去。</w:t>
      </w:r>
    </w:p>
    <w:p w:rsidR="00832346" w:rsidRDefault="00832346" w:rsidP="00C143BE">
      <w:pPr>
        <w:ind w:firstLine="420"/>
        <w:rPr>
          <w:rFonts w:cs="Times New Roman"/>
        </w:rPr>
      </w:pPr>
    </w:p>
    <w:p w:rsidR="00832346" w:rsidRDefault="00832346" w:rsidP="00C143BE">
      <w:pPr>
        <w:ind w:firstLine="420"/>
        <w:rPr>
          <w:rFonts w:cs="Times New Roman"/>
        </w:rPr>
      </w:pPr>
      <w:r>
        <w:rPr>
          <w:rFonts w:cs="宋体" w:hint="eastAsia"/>
        </w:rPr>
        <w:t>和尚一伸手，就把她像小鸡般抓了起来，挟在肋下，大步飞奔而去。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看见他刚才的凶横和神力，有谁敢拦他？</w:t>
      </w:r>
    </w:p>
    <w:p w:rsidR="00832346" w:rsidRDefault="00832346" w:rsidP="006A63AF">
      <w:pPr>
        <w:ind w:firstLine="420"/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和尚肋下虽然挟着一个人，还是健步如飞，顷刻间就已赶上他的同伴，转过脸，咧开大嘴，对着白木一笑，就越过了他们，走得踪影不见。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青蛇皱眉道：“这和尚是不是疯了？”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白木冷冷道：“他本来就有疯病，每隔三两天，就要犯一次。”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佐佐木道：“他抱着的那个女人，好像是刚才那花姑娘。”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江岛一句话都不说，拔脚就追。</w:t>
      </w:r>
    </w:p>
    <w:p w:rsidR="00832346" w:rsidRDefault="00832346" w:rsidP="006A63AF">
      <w:pPr>
        <w:ind w:firstLine="420"/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佐佐木也绝不肯落后。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突听前面横巷中传出一声惨呼，竟像是和尚的声音。</w:t>
      </w:r>
    </w:p>
    <w:p w:rsidR="00832346" w:rsidRDefault="00832346" w:rsidP="006A63AF">
      <w:pPr>
        <w:ind w:firstLine="420"/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等大家赶过去时，和尚一个百把多斤重的身子，竟已被人悬空吊了起来，吊在一棵大树上，眼睛凸出，裤裆湿透，眼泪、鼻涕、口水、大小便都一起流了出来，臭得巷子外面都可以嗅到。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这和尚不但天生神力，一身外门功夫也练得很不错，却在这片刻之间就已被人吊死在树上，杀他的人已连影子都看不见。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白木反手握紧了剑柄，掌心已被冷汗湿透，不停的冷笑道：“好，好快的身手！”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青蛇皱眉道：“想不到附近居然还有这样的高人，出手居然比我们还毒。”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丁二郎弯着腰，仿佛已忍不住要呕吐。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斧头在大吼：“你既然有种杀人，为什么没种出来跟老子们见见面？”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深巷中寂无回声，连个鬼影子都看不见。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佐佐木关心的却不是这些，忽然问：“那个花姑娘呢？”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大家这才发现，刚才还被和尚挟在肋下的女人已不见了。</w:t>
      </w:r>
    </w:p>
    <w:p w:rsidR="00832346" w:rsidRDefault="00832346" w:rsidP="006A63AF">
      <w:pPr>
        <w:ind w:firstLine="420"/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那条用百炼精钢打成，和尚连睡觉都舍不得放手的禅杖也不见了。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难道这女人竟是个深藏不露的高手？</w:t>
      </w:r>
    </w:p>
    <w:p w:rsidR="00832346" w:rsidRDefault="00832346" w:rsidP="006A63AF">
      <w:pPr>
        <w:ind w:firstLine="420"/>
        <w:rPr>
          <w:rFonts w:cs="Times New Roman"/>
        </w:rPr>
      </w:pPr>
    </w:p>
    <w:p w:rsidR="00832346" w:rsidRPr="006A63AF" w:rsidRDefault="00832346" w:rsidP="006A63AF">
      <w:pPr>
        <w:ind w:firstLine="420"/>
        <w:rPr>
          <w:rFonts w:cs="Times New Roman"/>
          <w:b/>
          <w:bCs/>
          <w:sz w:val="24"/>
          <w:szCs w:val="24"/>
        </w:rPr>
      </w:pPr>
      <w:r w:rsidRPr="006A63AF">
        <w:rPr>
          <w:rFonts w:cs="宋体" w:hint="eastAsia"/>
          <w:b/>
          <w:bCs/>
          <w:sz w:val="24"/>
          <w:szCs w:val="24"/>
        </w:rPr>
        <w:t>以牙还牙</w:t>
      </w:r>
    </w:p>
    <w:p w:rsidR="00832346" w:rsidRDefault="00832346" w:rsidP="006A63AF">
      <w:pPr>
        <w:ind w:firstLine="420"/>
        <w:rPr>
          <w:rFonts w:cs="Times New Roman"/>
        </w:rPr>
      </w:pPr>
    </w:p>
    <w:p w:rsidR="00832346" w:rsidRDefault="00832346" w:rsidP="006A63AF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大老板高高的坐在一张特地从他公馆搬来的虎皮交椅上，看看他面前的七个人，面带微笑，不住点头，显然觉得很满意。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竹叶青当然也笑容满面，只要大老板高兴，他一定也很高兴。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白木这些人却好像有点笑不出，看见了那和尚的惨死，大家心里都很不舒服。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究竟是谁杀了他？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是不是那个女人扮猪吃了老虎？还是这附近另有高手？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竹叶青微笑道：“据说各位一进城，就做了几件惊人的事，真是好极了。”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白木冷冷道：“一点都不好。”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竹叶青道：“可是现在城里的人，已没有一个不知各位的厉害了。”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0544">
      <w:pPr>
        <w:ind w:firstLine="420"/>
        <w:rPr>
          <w:rFonts w:cs="Times New Roman"/>
        </w:rPr>
      </w:pPr>
      <w:r>
        <w:rPr>
          <w:rFonts w:cs="宋体" w:hint="eastAsia"/>
        </w:rPr>
        <w:t>白木闭上嘴。</w:t>
      </w:r>
    </w:p>
    <w:p w:rsidR="00832346" w:rsidRDefault="00832346" w:rsidP="00820544">
      <w:pPr>
        <w:ind w:firstLine="420"/>
        <w:rPr>
          <w:rFonts w:cs="Times New Roman"/>
        </w:rPr>
      </w:pPr>
    </w:p>
    <w:p w:rsidR="00832346" w:rsidRDefault="00832346" w:rsidP="00820544">
      <w:pPr>
        <w:ind w:firstLine="420"/>
        <w:rPr>
          <w:rFonts w:cs="Times New Roman"/>
        </w:rPr>
      </w:pPr>
      <w:r>
        <w:rPr>
          <w:rFonts w:cs="宋体" w:hint="eastAsia"/>
        </w:rPr>
        <w:t>他的同伴也全都闭着嘴，虽然每个人都有一肚子苦水，却连一口都吐不出。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0544">
      <w:pPr>
        <w:ind w:firstLine="420"/>
        <w:rPr>
          <w:rFonts w:cs="Times New Roman"/>
        </w:rPr>
      </w:pPr>
      <w:r>
        <w:rPr>
          <w:rFonts w:cs="宋体" w:hint="eastAsia"/>
        </w:rPr>
        <w:t>他们本来的确是想显点威风，先给这城市一个下马威的，想不到自己的同伴反而先糊里糊涂的死了一个。</w:t>
      </w:r>
    </w:p>
    <w:p w:rsidR="00832346" w:rsidRDefault="00832346" w:rsidP="00820544">
      <w:pPr>
        <w:ind w:firstLine="420"/>
        <w:rPr>
          <w:rFonts w:cs="Times New Roman"/>
        </w:rPr>
      </w:pPr>
    </w:p>
    <w:p w:rsidR="00832346" w:rsidRDefault="00832346" w:rsidP="00820544">
      <w:pPr>
        <w:ind w:firstLine="420"/>
        <w:rPr>
          <w:rFonts w:cs="Times New Roman"/>
        </w:rPr>
      </w:pPr>
      <w:r>
        <w:rPr>
          <w:rFonts w:cs="宋体" w:hint="eastAsia"/>
        </w:rPr>
        <w:t>这种事若是说出来，岂非长了他人的志气，灭了自己的威风？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斧头忽然大吼：“气死我了！”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竹叶青道：“斧头兄为何生气？”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斧头刚想说，看见白木青蛇都在瞪他，立刻改口道：“我自己喜欢生气，一高兴就要生气！”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竹叶青笑道：“那更好极了！”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斧头瞪眼道：“那有什么好？”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竹叶青道：“就凭阁下这一股怒气，就足以令人心寒胆破！”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丁二郎道：“可是我就从来不生气。”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竹叶青道：“那也好！”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丁二郎道：“有什么好？”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竹叶青道：“平时静如处子，动时必如脱免，平时若是不发，一发必定惊人。”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丁二郎笑了：“看来不管我们怎么说，你总有法子称赞我们几句，这倒也是本事。”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竹叶青微笑道：“在下既没有各位这样的功夫，就只有靠这点本事混混饭吃。”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大老板一直带着微笑在听，忽然问道：“各位的人已到齐了么？”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白木道：“到齐了。”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大老板道：“我却记得这次来的好像应该是九位。”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大老板道：“还有两位呢？”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白木冷冷道：“那两个人来不来都一样。”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白木道：“有我们七个人来了，无论做什么事都已足够。”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大老板道：“对付阿吉也已足够？”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白木道：“不管对付什么人都已足够。”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大老板笑了：“我知道近来道长的剑术又有精进，其余的几位也都是好手，只不过有件事却总是让我放心不下。”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大老板微笑着挥了挥手，门外立刻出现了两个人，抬着根精钢禅杖大步走了进来。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白木的脸色变了。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黑杀的兄弟们脸色全都变了。</w:t>
      </w:r>
    </w:p>
    <w:p w:rsidR="00832346" w:rsidRDefault="00832346" w:rsidP="00FA77B1">
      <w:pPr>
        <w:ind w:firstLine="420"/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大老板道：“各位想必是认得这根禅杖的。”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他们当然认得。</w:t>
      </w:r>
    </w:p>
    <w:p w:rsidR="00832346" w:rsidRDefault="00832346" w:rsidP="00FA77B1">
      <w:pPr>
        <w:ind w:firstLine="420"/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这正是土和尚成名的兵器，他们已不知亲眼看过多少人死在这根禅杖下。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大老板道：“据说这根禅杖一向和土和尚寸步不离，却不知怎会到了别人手里？”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白木变色道：“贫道正想请教，这根禅杖是从哪里来的？”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大老板道：“有个人特地送来，要我转交给各位。”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白木道：“他的人还在不在？”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大老板道：“还在。”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大老板道：“就在那里。”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他伸手一指，每个人都随着他手指看了过去，就看见了一个人站在门外，一个体态丰盈，柔若无骨的女人，赫然竟是“瑞德翔”绸布庄的少奶奶。</w:t>
      </w:r>
    </w:p>
    <w:p w:rsidR="00832346" w:rsidRDefault="00832346" w:rsidP="00FA77B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难道这女人真的是位深藏不露的高手，竟能在刹那间将土和尚吊死在树上？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谁也看不出，谁也不相信，却又不能不信。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江岛突然狂吼，就地一滚，扑了上去，扬手发出了三枚乌星。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少奶奶的身子一闪，已缩在门后，江岛却又一声狂吼，仰面跌倒，胸膛上并排钉着三枚铁星，正是他刚才自己打出去的。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白木的脸色惨白，他的同伴们手足都已冰冷。</w:t>
      </w:r>
    </w:p>
    <w:p w:rsidR="00832346" w:rsidRDefault="00832346" w:rsidP="00FA77B1">
      <w:pPr>
        <w:ind w:firstLine="420"/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门外又有个人慢慢的走了出来，赫然又是那刚生过孩子的少奶奶。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佐佐木吃惊的看着她，喃喃道：“这花姑娘果然不是花姑娘，是个女妖怪。”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少奶奶居然对他笑了笑，道：“你喜不喜欢女妖怪？”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她的声音虽然有点发抖，这一笑却笑得甜极了。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佐佐木看得眼睛发红，双手紧握着刀柄，一步步走过去。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白木低叱道：“小心。”</w:t>
      </w:r>
    </w:p>
    <w:p w:rsidR="00832346" w:rsidRDefault="00832346" w:rsidP="00FA77B1">
      <w:pPr>
        <w:ind w:firstLine="420"/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只可惜他的警告已太迟了。</w:t>
      </w:r>
    </w:p>
    <w:p w:rsidR="00832346" w:rsidRDefault="00832346" w:rsidP="00FA77B1">
      <w:pPr>
        <w:ind w:firstLine="420"/>
        <w:rPr>
          <w:rFonts w:cs="Times New Roman"/>
        </w:rPr>
      </w:pPr>
    </w:p>
    <w:p w:rsidR="00832346" w:rsidRDefault="00832346" w:rsidP="00FA77B1">
      <w:pPr>
        <w:ind w:firstLine="420"/>
        <w:rPr>
          <w:rFonts w:cs="Times New Roman"/>
        </w:rPr>
      </w:pPr>
      <w:r>
        <w:rPr>
          <w:rFonts w:cs="宋体" w:hint="eastAsia"/>
        </w:rPr>
        <w:t>佐佐木已伸开双臂扑上去，想去搂她的腰。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他扑了个空。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少奶奶的身子又缩到门后，他刚追出去，突然一声惨呼，一步步向后退，别人还没有看见他的脸，已看见一截刀尖从他后背上露出，鲜血也箭一般标出。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等他仰面倒下来时，大家才看见这柄刀。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1687">
      <w:pPr>
        <w:ind w:firstLine="420"/>
        <w:rPr>
          <w:rFonts w:cs="Times New Roman"/>
        </w:rPr>
      </w:pPr>
      <w:r>
        <w:rPr>
          <w:rFonts w:cs="宋体" w:hint="eastAsia"/>
        </w:rPr>
        <w:t>八尺长的倭刀，从他的前胸刺入，后背穿出，又赫然正是他自己的随身武器。</w:t>
      </w:r>
    </w:p>
    <w:p w:rsidR="00832346" w:rsidRDefault="00832346" w:rsidP="00DD168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少奶奶又出现在门口，盯着他们，美丽的眼睛里充满悲愤与恐惧。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这次已没有人再敢扑上去，连竹叶青的脸色都变了。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只有大老板依旧不动声色，淡淡道：“这就是你特地请来保护我的人？”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这句话他是在问竹叶青。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竹叶青垂下了头，不敢开口。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大老板道：“凭他们就能够对付阿吉？”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竹叶青脸色发白，头垂得更低。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大老板叹了口气，道：“我看他们连一个女人都对付不了，怎么能……”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白木忽然打断了他的话，厉声道：“朋友既然来了，为何躲在门外，不敢露面？”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大老板道：“你是在跟谁说话？”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白木道：“门外的那位朋友。”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大老板道：“门外有你的朋友？”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他自己摇头，替自己回答：“绝没有，我可以保证绝对没有。”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1687">
      <w:pPr>
        <w:ind w:firstLine="420"/>
        <w:rPr>
          <w:rFonts w:cs="Times New Roman"/>
        </w:rPr>
      </w:pPr>
      <w:r>
        <w:rPr>
          <w:rFonts w:cs="宋体" w:hint="eastAsia"/>
        </w:rPr>
        <w:t>门外的确寂无回应。</w:t>
      </w:r>
    </w:p>
    <w:p w:rsidR="00832346" w:rsidRDefault="00832346" w:rsidP="00DD1687">
      <w:pPr>
        <w:ind w:firstLine="420"/>
        <w:rPr>
          <w:rFonts w:cs="Times New Roman"/>
        </w:rPr>
      </w:pPr>
    </w:p>
    <w:p w:rsidR="00832346" w:rsidRDefault="00832346" w:rsidP="00DD1687">
      <w:pPr>
        <w:ind w:firstLine="420"/>
        <w:rPr>
          <w:rFonts w:cs="Times New Roman"/>
        </w:rPr>
      </w:pPr>
      <w:r>
        <w:rPr>
          <w:rFonts w:cs="宋体" w:hint="eastAsia"/>
        </w:rPr>
        <w:t>惟一站在门外的，就是那位绸布庄的少奶奶。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她刚才还在片刻间手刃了两个人，现在却又像是怕得要命。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1687">
      <w:pPr>
        <w:ind w:firstLine="420"/>
        <w:rPr>
          <w:rFonts w:cs="Times New Roman"/>
        </w:rPr>
      </w:pPr>
      <w:r>
        <w:rPr>
          <w:rFonts w:cs="宋体" w:hint="eastAsia"/>
        </w:rPr>
        <w:t>白木冷笑，向他的同伴们打了个眼色。</w:t>
      </w:r>
    </w:p>
    <w:p w:rsidR="00832346" w:rsidRDefault="00832346" w:rsidP="00DD1687">
      <w:pPr>
        <w:ind w:firstLine="420"/>
        <w:rPr>
          <w:rFonts w:cs="Times New Roman"/>
        </w:rPr>
      </w:pPr>
    </w:p>
    <w:p w:rsidR="00832346" w:rsidRDefault="00832346" w:rsidP="00DD1687">
      <w:pPr>
        <w:ind w:firstLine="420"/>
        <w:rPr>
          <w:rFonts w:cs="Times New Roman"/>
        </w:rPr>
      </w:pPr>
      <w:r>
        <w:rPr>
          <w:rFonts w:cs="宋体" w:hint="eastAsia"/>
        </w:rPr>
        <w:t>丁二郎和青蛇立刻飞身而起，一左一右，穿出了窗户。身法轻灵如飞燕。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斧头抡起大斧，虎吼着冲过去，眼前人影一闪，黑鬼已抢在他前面。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少奶奶又不见了。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02417">
      <w:pPr>
        <w:ind w:firstLine="420"/>
        <w:rPr>
          <w:rFonts w:cs="Times New Roman"/>
        </w:rPr>
      </w:pPr>
      <w:r>
        <w:rPr>
          <w:rFonts w:cs="宋体" w:hint="eastAsia"/>
        </w:rPr>
        <w:t>四个人前后左右包抄，行动配合得准确而严密。</w:t>
      </w:r>
    </w:p>
    <w:p w:rsidR="00832346" w:rsidRDefault="00832346" w:rsidP="00B02417">
      <w:pPr>
        <w:ind w:firstLine="420"/>
        <w:rPr>
          <w:rFonts w:cs="Times New Roman"/>
        </w:rPr>
      </w:pPr>
    </w:p>
    <w:p w:rsidR="00832346" w:rsidRDefault="00832346" w:rsidP="00B02417">
      <w:pPr>
        <w:ind w:firstLine="420"/>
        <w:rPr>
          <w:rFonts w:cs="Times New Roman"/>
        </w:rPr>
      </w:pPr>
      <w:r>
        <w:rPr>
          <w:rFonts w:cs="宋体" w:hint="eastAsia"/>
        </w:rPr>
        <w:t>不管门后面是不是躲着人，不管这个人是谁，都很难再逃得出他们的围扑。</w:t>
      </w:r>
    </w:p>
    <w:p w:rsidR="00832346" w:rsidRDefault="00832346" w:rsidP="00B02417">
      <w:pPr>
        <w:ind w:firstLine="420"/>
        <w:rPr>
          <w:rFonts w:cs="Times New Roman"/>
        </w:rPr>
      </w:pPr>
    </w:p>
    <w:p w:rsidR="00832346" w:rsidRDefault="00832346" w:rsidP="00B02417">
      <w:pPr>
        <w:ind w:firstLine="420"/>
        <w:rPr>
          <w:rFonts w:cs="Times New Roman"/>
        </w:rPr>
      </w:pPr>
      <w:r>
        <w:rPr>
          <w:rFonts w:cs="宋体" w:hint="eastAsia"/>
        </w:rPr>
        <w:t>尤其是黑鬼的剑，一剑穿喉，绝少失手。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奇怪的是，四个人出去了很久，外面还是连一点反应都没有。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白木手握剑柄，额上已泌出冷汗。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就在这时，“砰”的一声响，左面的窗户被震开，一个人飞了进来。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右面的窗户几乎也在同一瞬间被震开，也有个人飞了进来。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两个人同时落下，“叭”的一声，就像是两口麻袋被人重重的摔在地上，赫然竟是刚才燕子般飞出去的青蛇和丁二郎。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就在他们倒下去时，斧头和黑鬼也回来了，可是斧头已没有头，黑鬼已真的做了鬼。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斧头的头是被他自己的斧头砍下去的，黑鬼手里已没有剑，咽喉上却多了个血洞。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白木的手还握住剑柄，额上的冷汗却已如雨点般落下。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大老板淡淡道：“我早就说过，门外绝没有你们的朋友，最多只不过有一两个要来向你们催魂索命的厉鬼而已。”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白木握剑的手背上青筋如盘蛇般凸起，忽然道：“好，很好。”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他的声音已嘶哑：“想不到‘以牙还牙，以血还血’居然也到了。”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门外突然发出了一声短促的冷笑：“你错了！”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白木道：“来的难道是茅大先生？”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门外一个人道：“这次你对了。”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白木冷笑道：“好，好功夫，‘以子之矛，攻子之盾’，果然不愧是江南慕容的亲传嫡系！”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说到“江南慕容”这四个字，门外忽又响起一声野兽般的怒吼。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门内剑光一闪，白木已飞身而出，剑光如流云般护住了全身。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竹叶青不敢跟出去，连动都不敢动，也看不见门外的人，却听见“格”的一声响，一道寒光飞入，钉在墙上，竟是一截剑尖。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接着又是“格格格”三声响，又有三截断剑飞入，钉在墙上。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然后白木就一步步退了回来，脸上全无人色，手里的剑已只剩下一段剑柄。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那柄百炼精钢长剑，竟已被人一截截拗断。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门外一个人冷笑道：“我不用慕容家的功夫，也一样能杀你！”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白木想说话，又忍住，忽然张口喷出了一口鲜血，倒下去时惨白的脸已变成乌黑。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大老板微笑道：“这果然不是慕容家的功夫，这是黑砂掌。”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门外的人道：“好眼力。”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大老板道：“这一次辛苦了茅大先生。”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茅大先生在门外道：“杀这么样几个无名鼠辈，怎么能算辛苦，若换了仇二，这些人死得更快。”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大老板道：“仇二先生是不是也快来了？”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茅大先生道：“他会来的。”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大老板长长吐出口气，道：“仇二先生的剑法天下无双，在下也早已久仰得很！”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茅大先生道：“他的剑法虽然未必一定是天下无敌，能胜过他的人只怕也不多。”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大老板大笑，忽然转脸看着竹叶青。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竹叶青脸如死灰。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大老板道：“你听见了么？”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竹叶青道：“听见了。”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大老板道：“有了茅大先生和仇二先生拔刀相助，阿吉想要我的命，只怕还不太容易。”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大老板淡淡道：“你若想要我的命，只怕也不太容易。”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大老板忽然沉下脸，冷冷道：“你的好意我知道，可是我若真的要靠你请来的这几位高手保护，今日岂非就死定了。”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竹叶青不敢再开口。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他跪了下去，笔笔直直的跪了下去，跪在大老板面前。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他已发现这个人远比他想像中更厉害得多。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大老板却连一眼都不再看他，挥手道：“你累了，不妨出去。”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77E5">
      <w:pPr>
        <w:ind w:firstLine="420"/>
        <w:rPr>
          <w:rFonts w:cs="Times New Roman"/>
        </w:rPr>
      </w:pPr>
      <w:r>
        <w:rPr>
          <w:rFonts w:cs="宋体" w:hint="eastAsia"/>
        </w:rPr>
        <w:t>竹叶青不敢动。</w:t>
      </w:r>
    </w:p>
    <w:p w:rsidR="00832346" w:rsidRDefault="00832346" w:rsidP="008277E5">
      <w:pPr>
        <w:ind w:firstLine="420"/>
        <w:rPr>
          <w:rFonts w:cs="Times New Roman"/>
        </w:rPr>
      </w:pPr>
    </w:p>
    <w:p w:rsidR="00832346" w:rsidRDefault="00832346" w:rsidP="008277E5">
      <w:pPr>
        <w:ind w:firstLine="420"/>
        <w:rPr>
          <w:rFonts w:cs="Times New Roman"/>
        </w:rPr>
      </w:pPr>
      <w:r>
        <w:rPr>
          <w:rFonts w:cs="宋体" w:hint="eastAsia"/>
        </w:rPr>
        <w:t>就在这道门外，就有个追魂索命的人在等着，他怎么敢出去？</w:t>
      </w:r>
    </w:p>
    <w:p w:rsidR="00832346" w:rsidRDefault="00832346" w:rsidP="008277E5">
      <w:pPr>
        <w:ind w:firstLine="420"/>
        <w:rPr>
          <w:rFonts w:cs="Times New Roman"/>
        </w:rPr>
      </w:pPr>
    </w:p>
    <w:p w:rsidR="00832346" w:rsidRDefault="00832346" w:rsidP="008277E5">
      <w:pPr>
        <w:ind w:firstLine="420"/>
        <w:rPr>
          <w:rFonts w:cs="Times New Roman"/>
        </w:rPr>
      </w:pPr>
      <w:r>
        <w:rPr>
          <w:rFonts w:cs="宋体" w:hint="eastAsia"/>
        </w:rPr>
        <w:t>可是他也知道，大老板说出来的话，就是命令，违抗了大老板的命令，就只有死！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77E5">
      <w:pPr>
        <w:ind w:firstLine="420"/>
        <w:rPr>
          <w:rFonts w:cs="Times New Roman"/>
        </w:rPr>
      </w:pPr>
      <w:r>
        <w:rPr>
          <w:rFonts w:cs="宋体" w:hint="eastAsia"/>
        </w:rPr>
        <w:t>幸好这时院子里已有人高呼：“阿吉来了！”</w:t>
      </w:r>
    </w:p>
    <w:p w:rsidR="00832346" w:rsidRDefault="00832346" w:rsidP="008277E5">
      <w:pPr>
        <w:ind w:firstLine="420"/>
        <w:rPr>
          <w:rFonts w:cs="Times New Roman"/>
        </w:rPr>
      </w:pPr>
    </w:p>
    <w:p w:rsidR="00832346" w:rsidRDefault="00832346" w:rsidP="008277E5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夜，冷夜。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冷风迎面吹过来，阿吉慢慢的走入了窄巷。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就在半个月前，他从这条窄巷走出去时，还不知道自己将来该走哪条路。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现在他已知道。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是什么样的人，就得走什么样的路。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他面前只有一条路可走，根本就没有选择的余地。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开了大门，就可以看见一条路，蜿蜒曲折，穿入花丛。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一个精悍而斯文的年轻人垂手肃立在门口，态度诚恳而恭敬：“阁下来找什么人？”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阿吉道：“找你们的大老板！”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年轻人只抬头看了他一眼，立刻又垂下：“阁下就是……”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阿吉道：“我就是阿吉，就是那个没有用的阿吉。”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年轻人的态度更恭敬：“大老板正在花厅相候，请。”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阿吉盯着他，忽然道：“我以前好像没有看见过你。”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年轻人道：“没有。”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阿吉道：“你叫什么？”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年轻人道：“我叫小弟。”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他忽然笑了笑：“我才真的是个没有用的小弟，一点用都没有。”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小弟在前面带路，阿吉慢慢的在后面跟着。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他不愿让这个年轻人走在他背后。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他已感觉到这个没有用的小弟一定远比大多数人都有用。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走完这条花径，就可以看见花厅左面那扇被撞碎的窗户。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窗户里仿佛有刀光闪起。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刀在竹叶青手里。</w:t>
      </w:r>
    </w:p>
    <w:p w:rsidR="00832346" w:rsidRDefault="00832346" w:rsidP="001612CB">
      <w:pPr>
        <w:ind w:firstLine="420"/>
        <w:rPr>
          <w:rFonts w:cs="Times New Roman"/>
        </w:rPr>
      </w:pPr>
    </w:p>
    <w:p w:rsidR="00832346" w:rsidRDefault="00832346" w:rsidP="001612CB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违抗了大老板的命令，就只有死！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竹叶青忽然拔起了钉在佐佐木身上的刀</w:t>
      </w:r>
      <w:r>
        <w:t>——</w:t>
      </w:r>
      <w:r>
        <w:rPr>
          <w:rFonts w:cs="宋体" w:hint="eastAsia"/>
        </w:rPr>
        <w:t>既然要死，就不如死在自己手里。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他反手横过刀，去割自己的咽喉。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忽然间，“叮”的一声，火星四溅，他手里的刀竟被打得飞了出去，“嘟”的钉在窗框上，一样东西落下来，却是块小石子。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大老板冷笑，道：“好腕力，看来阿吉果然已到了。”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4604">
      <w:pPr>
        <w:ind w:firstLine="420"/>
        <w:rPr>
          <w:rFonts w:cs="Times New Roman"/>
        </w:rPr>
      </w:pPr>
      <w:r>
        <w:rPr>
          <w:rFonts w:cs="宋体" w:hint="eastAsia"/>
        </w:rPr>
        <w:t>这句话说完，他就看见了阿吉。</w:t>
      </w:r>
    </w:p>
    <w:p w:rsidR="00832346" w:rsidRDefault="00832346" w:rsidP="001D460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虽然已睡了一整天，而且睡得很沉，阿吉还是显得很疲倦。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一种从心底深处生出来的疲倦，就像是一棵已在心里生了根的毒草。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4604">
      <w:pPr>
        <w:ind w:firstLine="420"/>
        <w:rPr>
          <w:rFonts w:cs="Times New Roman"/>
        </w:rPr>
      </w:pPr>
      <w:r>
        <w:rPr>
          <w:rFonts w:cs="宋体" w:hint="eastAsia"/>
        </w:rPr>
        <w:t>他身上穿着的还是那套破旧的粗布衣裳，苍白的脸已长出黑滲渗的胡子，看来非但疲倦，而且憔悴衰老。</w:t>
      </w:r>
    </w:p>
    <w:p w:rsidR="00832346" w:rsidRDefault="00832346" w:rsidP="001D4604">
      <w:pPr>
        <w:ind w:firstLine="420"/>
        <w:rPr>
          <w:rFonts w:cs="Times New Roman"/>
        </w:rPr>
      </w:pPr>
    </w:p>
    <w:p w:rsidR="00832346" w:rsidRDefault="00832346" w:rsidP="001D4604">
      <w:pPr>
        <w:ind w:firstLine="420"/>
        <w:rPr>
          <w:rFonts w:cs="Times New Roman"/>
        </w:rPr>
      </w:pPr>
      <w:r>
        <w:rPr>
          <w:rFonts w:cs="宋体" w:hint="eastAsia"/>
        </w:rPr>
        <w:t>他甚至连头发都已有很久未曾梳洗过。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可是他的一双手却很干净，指甲也修的很短，很整齐。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大老板并没有注意到他的手，男人们通常都很少会去注意另一个男人的手。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他盯着阿吉，上上下下打量了很多遍，才问：“你就是阿吉？”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阿吉懒洋洋的站在那里，一点反应都没有，根本不必要问的问题，他从不回答。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大老板当然已知道他是谁，却有一点想不通：“你为什么要救这个人？”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这个人当然就是竹叶青。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阿吉却道：“我救的不是他！”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大老板道：“不是他是谁？”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阿吉道：“娃娃！”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大老板的瞳孔收缩：“因为娃娃在他手里，他一死，娃娃也只有死。”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他收缩的瞳孔钉子般盯着竹叶青：“你当然也早已算准他不会让你死。”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竹叶青没有否认。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骰子已出手，点子已打了出来，这出戏已没有必要再唱下去，他扮演的角色也该下台了。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D4604">
      <w:pPr>
        <w:ind w:firstLine="420"/>
        <w:rPr>
          <w:rFonts w:cs="Times New Roman"/>
        </w:rPr>
      </w:pPr>
      <w:r>
        <w:rPr>
          <w:rFonts w:cs="宋体" w:hint="eastAsia"/>
        </w:rPr>
        <w:t>现在他惟一能做的事，就是等着看阿吉掷出的是什么点子？</w:t>
      </w:r>
    </w:p>
    <w:p w:rsidR="00832346" w:rsidRDefault="00832346" w:rsidP="001D4604">
      <w:pPr>
        <w:ind w:firstLine="420"/>
        <w:rPr>
          <w:rFonts w:cs="Times New Roman"/>
        </w:rPr>
      </w:pPr>
    </w:p>
    <w:p w:rsidR="00832346" w:rsidRDefault="00832346" w:rsidP="001D4604">
      <w:pPr>
        <w:ind w:firstLine="420"/>
        <w:rPr>
          <w:rFonts w:cs="Times New Roman"/>
        </w:rPr>
      </w:pPr>
      <w:r>
        <w:rPr>
          <w:rFonts w:cs="宋体" w:hint="eastAsia"/>
        </w:rPr>
        <w:t>现在他已没有把握赌阿吉一定能赢。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大老板长长叹息，道：“我一直将你当作我的心腹，想不到你在我面前一直是在演戏。”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竹叶青也承认：“我们演的本就是对手戏。”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大老板道：“所以在落幕之前，我们两个人之间，一定有个人要死。”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竹叶青道：“这出戏若是完全照我的本子唱，死的本该是你。”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大老板道：“现在呢？”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竹叶青苦笑，道：“现在我扮的角色已下台了，重头戏已落在阿吉身上。”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大老板道：“他演的是什么角色？”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竹叶青道：“是个杀人的角色，杀的人就是你。”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大老板转向阿吉，冷冷道：“你是不是一定要将这角色演下去？”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他忽然感觉到有股逼人的杀气，针尖般刺入他的背脊。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只有真正想杀人，而且有把握能杀人的高手，才会带来这种杀气。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现在无疑已有这么样一个人到了他背后，他甚至已可感觉到自己脖子后有根肌肉突然僵硬。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可是他没有回头。</w:t>
      </w:r>
    </w:p>
    <w:p w:rsidR="00832346" w:rsidRDefault="00832346" w:rsidP="00944DAC">
      <w:pPr>
        <w:ind w:firstLine="420"/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现在他虽然只不过是随随便便的站着，他的手足四肢，和全身肌肉却是完全平衡协调的，绝没有一点缺陷和破绽。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只要他一回头，就绝对无法再保持这种状况，纵然只不过是一刹那间的疏忽，也足以致命。</w:t>
      </w:r>
    </w:p>
    <w:p w:rsidR="00832346" w:rsidRDefault="00832346" w:rsidP="00944DAC">
      <w:pPr>
        <w:ind w:firstLine="420"/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他绝对不能给对方这种机会。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对方却一直在等着这种机会，花厅里每个人都已感觉到这种逼人的杀机，每个人呼吸都已几乎停顿，额上都冒出了汗。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阿吉连指尖都没有动。</w:t>
      </w:r>
    </w:p>
    <w:p w:rsidR="00832346" w:rsidRDefault="00832346" w:rsidP="00944DAC">
      <w:pPr>
        <w:ind w:firstLine="420"/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一个人若是明知背后有人要杀他，还能不闻不动，这个人身上每根神经，都必定已练得像钢丝般坚韧。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阿吉居然连眼睛都闭了起来。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要杀他的人，在他背后，他不必用眼睛去看，也看不见。</w:t>
      </w:r>
    </w:p>
    <w:p w:rsidR="00832346" w:rsidRDefault="00832346" w:rsidP="00944DAC">
      <w:pPr>
        <w:ind w:firstLine="420"/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他一定要让自己的心保持一片空灵。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他身后的人居然也没有动。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这个人当然也是高手，只有身经百战，杀人无算的高手，才能这样的忍耐和镇定，等不到机会就绝不出手。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所有的一切都完全静止，甚至连风都已停顿。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一粒黄豆般大的汗珠，沿着鼻梁，从大老板脸上流落。</w:t>
      </w:r>
    </w:p>
    <w:p w:rsidR="00832346" w:rsidRDefault="00832346" w:rsidP="00944DAC">
      <w:pPr>
        <w:ind w:firstLine="420"/>
        <w:rPr>
          <w:rFonts w:cs="Times New Roman"/>
        </w:rPr>
      </w:pPr>
    </w:p>
    <w:p w:rsidR="00832346" w:rsidRDefault="00832346" w:rsidP="00944DAC">
      <w:pPr>
        <w:ind w:firstLine="420"/>
        <w:rPr>
          <w:rFonts w:cs="Times New Roman"/>
        </w:rPr>
      </w:pPr>
      <w:r>
        <w:rPr>
          <w:rFonts w:cs="宋体" w:hint="eastAsia"/>
        </w:rPr>
        <w:t>他没有伸手去擦。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他整个人都已如弓弦般绷紧，他想不通这两个人为什么能如此沉得住气。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他自己已沉不住气，忽然问：“你知不知道你背后有人要杀你？”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阿吉不听，不闻，不动。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大老板道：“你不知道这个人是谁？”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他只知道无论这个人是谁，现在都绝不敢出手的。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大老板道：“你为什么不回头去看看，他究竟是谁？”</w:t>
      </w:r>
    </w:p>
    <w:p w:rsidR="00832346" w:rsidRDefault="00832346" w:rsidP="00C4155D">
      <w:pPr>
        <w:rPr>
          <w:rFonts w:cs="Times New Roman"/>
        </w:rPr>
      </w:pPr>
    </w:p>
    <w:p w:rsidR="00832346" w:rsidRPr="0037078F" w:rsidRDefault="00832346" w:rsidP="0037078F">
      <w:pPr>
        <w:ind w:firstLine="420"/>
        <w:rPr>
          <w:rFonts w:cs="Times New Roman"/>
        </w:rPr>
      </w:pPr>
      <w:r>
        <w:rPr>
          <w:rFonts w:cs="宋体" w:hint="eastAsia"/>
        </w:rPr>
        <w:t>阿吉没有回头，却张开了眼，因为他忽然又感觉到一股杀气。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这次杀气竟是从他面前来的。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他张开眼，就看见一个人远远的站在对面，道装玄冠，长身玉立，背负长剑，苍白的脸上眼角上挑，带着种说不出的傲气，两条几乎接连在一起的浓眉间，又仿佛充满了仇恨。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阿吉一张开眼，他就停住脚。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他看得出这少年精气劲力都已集聚，一触即发，一发就不可收拾。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他也不敢动，却在盯着阿吉的一双手，忽然问：“阁下为什么不带你的剑来？”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阿吉沉默。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大老板却忍不住问：“你看得出他是用剑的？”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道人点点头，道：“他有双很好的手。”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大老板从未注意到阿吉的手，直到现在，才发现他的手和他的人很不相配。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他的手太干净。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道人道：“这是我们的习惯。”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大老板道：“什么习惯？”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道人道：“我们绝不玷污自己的剑。”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大老板道：“所以你们的手一定总是很干净。”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道人道：“我们的指甲也一定剪得很短。”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道人道：“指甲长了，妨碍握剑，只要我们一剑在手，绝不容任何事妨害碍！”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大老板道：“这是种好习惯。”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道人道：“有这种习惯的人并不多。”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道人道：“若不是身经百战的剑客，绝不会将这种习惯保持长久！”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大老板道：“能够被仇二先生称为剑客的人，当然是用剑的高手。”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仇二先生道：“绝对是。”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大老板道：“可是在仇二先生的剑下，又有几个人能逃得了活口？”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仇二先生傲然道：“不多。”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他骄傲，当然有他的理由。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这半年来，他走遍江南，掌中一柄长剑，已会过了江南十大剑客中的七位，从来没有一个人能在他剑下走过三十招的。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他的剑法不但奇诡辛辣，反应和速度之快，更令人不可思议。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死在他剑下的七大剑客，每个人本都有一招致命的杀着，尤其是“闪电追风剑”梅子仪的“风雷三刺”，更是江湖少见的绝技。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他杀梅子仪时，用的就是这一招。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梅子仪的“风雷三刺”出手，他竟以同样的招式反击。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一个人的剑术能够被称为“闪电追风”，速度之快，可想而知。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可是梅子仪的剑距离他咽喉还有三寸时，他的剑已后发先至，洞穿了梅子仪的咽喉。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大老板的属下，有人亲眼看见过他们那一战，根据他回来报告：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“仇二先生那一剑刺出，在场的四十多位武林高手，竟没有一个人能看出他是怎么出手的，只看见剑光一闪，鲜血已染红了梅子仪的衣服。”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所以大老板对这个人早已有了信心。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何况现在还有江南慕容世家惟一的外姓弟子茅一灵和他互相呼应！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就算茅一灵不出手，至少也可以分散阿吉的注意力。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这一战的胜负，几乎已成了定局。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高坐在他的虎皮交椅上，心里已稳如泰山，微笑道：“自从谢三少暴毙于神剑山庄，燕十三刻舟沉剑后，江湖中的剑客，还有谁能比得上仇二先生的？仇二先生若想要谢家那一块‘天下第一剑’的金字招牌，已不过是迟早间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他心情愉快时，总不会忘记赞美别人几句，只可惜这些话仇二先生竟好像完全没有听见。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他一直在盯着阿吉</w:t>
      </w:r>
      <w:r>
        <w:t>——</w:t>
      </w:r>
      <w:r>
        <w:rPr>
          <w:rFonts w:cs="宋体" w:hint="eastAsia"/>
        </w:rPr>
        <w:t>不是盯着阿吉的手，是阿吉的眼睛。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一听见“仇二先生”这四个字，阿吉的瞳孔就突然收缩，就好像突然被一根针刺了进去，一根已被鲜血和仇恨染红了的毒针。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E7DFB">
      <w:pPr>
        <w:ind w:firstLine="420"/>
        <w:rPr>
          <w:rFonts w:cs="Times New Roman"/>
        </w:rPr>
      </w:pPr>
      <w:r>
        <w:rPr>
          <w:rFonts w:cs="宋体" w:hint="eastAsia"/>
        </w:rPr>
        <w:t>仇二先生并不认得这个落拓憔悴的年轻人，甚至连见都没有见过。</w:t>
      </w:r>
    </w:p>
    <w:p w:rsidR="00832346" w:rsidRDefault="00832346" w:rsidP="006E7DFB">
      <w:pPr>
        <w:ind w:firstLine="420"/>
        <w:rPr>
          <w:rFonts w:cs="Times New Roman"/>
        </w:rPr>
      </w:pPr>
    </w:p>
    <w:p w:rsidR="00832346" w:rsidRDefault="00832346" w:rsidP="006A4A25">
      <w:pPr>
        <w:ind w:firstLine="420"/>
        <w:rPr>
          <w:rFonts w:cs="Times New Roman"/>
        </w:rPr>
      </w:pPr>
      <w:r>
        <w:rPr>
          <w:rFonts w:cs="宋体" w:hint="eastAsia"/>
        </w:rPr>
        <w:t>他想不通这个人为什么会有这种表情？也不知道这个人为什么会对他的名字有这种反应。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他只知道一件事</w:t>
      </w:r>
      <w:r>
        <w:t>——</w:t>
      </w:r>
      <w:r>
        <w:rPr>
          <w:rFonts w:cs="宋体" w:hint="eastAsia"/>
        </w:rPr>
        <w:t>他的机会已经来了！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无论多坚强镇定的人，若是突然受到某种出乎意外的刺激，反应都会变得迟疑些。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A4A25">
      <w:pPr>
        <w:ind w:firstLine="420"/>
        <w:rPr>
          <w:rFonts w:cs="Times New Roman"/>
        </w:rPr>
      </w:pPr>
      <w:r>
        <w:rPr>
          <w:rFonts w:cs="宋体" w:hint="eastAsia"/>
        </w:rPr>
        <w:t>现在这年轻人无疑已受到这种刺激。</w:t>
      </w:r>
    </w:p>
    <w:p w:rsidR="00832346" w:rsidRDefault="00832346" w:rsidP="006A4A25">
      <w:pPr>
        <w:ind w:firstLine="420"/>
        <w:rPr>
          <w:rFonts w:cs="Times New Roman"/>
        </w:rPr>
      </w:pPr>
    </w:p>
    <w:p w:rsidR="00832346" w:rsidRDefault="00832346" w:rsidP="006A4A25">
      <w:pPr>
        <w:ind w:firstLine="420"/>
        <w:rPr>
          <w:rFonts w:cs="Times New Roman"/>
        </w:rPr>
      </w:pPr>
      <w:r>
        <w:rPr>
          <w:rFonts w:cs="宋体" w:hint="eastAsia"/>
        </w:rPr>
        <w:t>仇恨有时也是种力量，很可怕的力量，可是现在阿吉眼睛里的表情并不是仇恨，而是一种无法描述的痛苦和悲伤。</w:t>
      </w:r>
    </w:p>
    <w:p w:rsidR="00832346" w:rsidRDefault="00832346" w:rsidP="006A4A25">
      <w:pPr>
        <w:ind w:firstLine="420"/>
        <w:rPr>
          <w:rFonts w:cs="Times New Roman"/>
        </w:rPr>
      </w:pPr>
    </w:p>
    <w:p w:rsidR="00832346" w:rsidRDefault="00832346" w:rsidP="006A4A25">
      <w:pPr>
        <w:ind w:firstLine="420"/>
        <w:rPr>
          <w:rFonts w:cs="Times New Roman"/>
        </w:rPr>
      </w:pPr>
      <w:r>
        <w:rPr>
          <w:rFonts w:cs="宋体" w:hint="eastAsia"/>
        </w:rPr>
        <w:t>这种情感只能令人软弱崩溃。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B3B6E">
      <w:pPr>
        <w:ind w:firstLine="420"/>
        <w:rPr>
          <w:rFonts w:cs="Times New Roman"/>
        </w:rPr>
      </w:pPr>
      <w:r>
        <w:rPr>
          <w:rFonts w:cs="宋体" w:hint="eastAsia"/>
        </w:rPr>
        <w:t>仇二先生并不想等到阿吉完全崩溃，他知道良机一失，就永不再来。</w:t>
      </w:r>
    </w:p>
    <w:p w:rsidR="00832346" w:rsidRDefault="00832346" w:rsidP="000B3B6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佐佐木那柄八尺长的倭刀，还钉在窗框上，仇二先生突然反手拔出，抛给了阿吉。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他还有另一只手。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他背后的长剑也已出鞘！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无论阿吉会不会接住这把刀，他都已准备发出致命的一击。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B3B6E">
      <w:pPr>
        <w:ind w:firstLine="420"/>
        <w:rPr>
          <w:rFonts w:cs="Times New Roman"/>
        </w:rPr>
      </w:pPr>
      <w:r>
        <w:rPr>
          <w:rFonts w:cs="宋体" w:hint="eastAsia"/>
        </w:rPr>
        <w:t>他已有绝对的把握！</w:t>
      </w:r>
    </w:p>
    <w:p w:rsidR="00832346" w:rsidRDefault="00832346" w:rsidP="000B3B6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阿吉接住了这把刀。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他用的本来是剑，从剑柄至剑尖，长不过三尺九寸。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B3B6E">
      <w:pPr>
        <w:ind w:firstLine="420"/>
        <w:rPr>
          <w:rFonts w:cs="Times New Roman"/>
        </w:rPr>
      </w:pPr>
      <w:r>
        <w:rPr>
          <w:rFonts w:cs="宋体" w:hint="eastAsia"/>
        </w:rPr>
        <w:t>这把刀的柄就有一尺五寸。</w:t>
      </w:r>
    </w:p>
    <w:p w:rsidR="00832346" w:rsidRDefault="00832346" w:rsidP="000B3B6E">
      <w:pPr>
        <w:ind w:firstLine="420"/>
        <w:rPr>
          <w:rFonts w:cs="Times New Roman"/>
        </w:rPr>
      </w:pPr>
    </w:p>
    <w:p w:rsidR="00832346" w:rsidRDefault="00832346" w:rsidP="000B3B6E">
      <w:pPr>
        <w:ind w:firstLine="420"/>
        <w:rPr>
          <w:rFonts w:cs="Times New Roman"/>
        </w:rPr>
      </w:pPr>
      <w:r>
        <w:rPr>
          <w:rFonts w:cs="宋体" w:hint="eastAsia"/>
        </w:rPr>
        <w:t>扶桑的武士们，通常都是双手握刀的，他们的刀法和中土完全不同，而剑法更不同。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他手里有了这把刀，就像是要铁匠用画笔打铁，书生用铁锤作画，有了还不如没有的好。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可是他接住了这把刀。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605">
      <w:pPr>
        <w:ind w:firstLine="420"/>
        <w:rPr>
          <w:rFonts w:cs="Times New Roman"/>
        </w:rPr>
      </w:pPr>
      <w:r>
        <w:rPr>
          <w:rFonts w:cs="宋体" w:hint="eastAsia"/>
        </w:rPr>
        <w:t>他竟似已完全失去了判断的能力，已无法判断这举动是否正确。</w:t>
      </w:r>
    </w:p>
    <w:p w:rsidR="00832346" w:rsidRDefault="00832346" w:rsidP="00654605">
      <w:pPr>
        <w:ind w:firstLine="420"/>
        <w:rPr>
          <w:rFonts w:cs="Times New Roman"/>
        </w:rPr>
      </w:pPr>
    </w:p>
    <w:p w:rsidR="00832346" w:rsidRDefault="00832346" w:rsidP="00654605">
      <w:pPr>
        <w:ind w:firstLine="420"/>
        <w:rPr>
          <w:rFonts w:cs="Times New Roman"/>
        </w:rPr>
      </w:pPr>
      <w:r>
        <w:rPr>
          <w:rFonts w:cs="宋体" w:hint="eastAsia"/>
        </w:rPr>
        <w:t>就在他的手触及刀柄的那一刹那间，剑光已闪电般破空飞来。</w:t>
      </w:r>
    </w:p>
    <w:p w:rsidR="00832346" w:rsidRDefault="00832346" w:rsidP="00654605">
      <w:pPr>
        <w:ind w:firstLine="420"/>
        <w:rPr>
          <w:rFonts w:cs="Times New Roman"/>
        </w:rPr>
      </w:pPr>
    </w:p>
    <w:p w:rsidR="00832346" w:rsidRDefault="00832346" w:rsidP="00654605">
      <w:pPr>
        <w:ind w:firstLine="420"/>
        <w:rPr>
          <w:rFonts w:cs="Times New Roman"/>
        </w:rPr>
      </w:pPr>
      <w:r>
        <w:rPr>
          <w:rFonts w:cs="宋体" w:hint="eastAsia"/>
        </w:rPr>
        <w:t>三尺七寸长的剑，已抢入了空门，八尺长的倭刀，根本无法施展。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13F3">
      <w:pPr>
        <w:ind w:firstLine="420"/>
        <w:rPr>
          <w:rFonts w:cs="Times New Roman"/>
        </w:rPr>
      </w:pPr>
      <w:r>
        <w:rPr>
          <w:rFonts w:cs="宋体" w:hint="eastAsia"/>
        </w:rPr>
        <w:t>剑光一闪，已到了阿吉咽喉。</w:t>
      </w:r>
    </w:p>
    <w:p w:rsidR="00832346" w:rsidRDefault="00832346" w:rsidP="00ED13F3">
      <w:pPr>
        <w:ind w:firstLine="420"/>
        <w:rPr>
          <w:rFonts w:cs="Times New Roman"/>
        </w:rPr>
      </w:pPr>
    </w:p>
    <w:p w:rsidR="00832346" w:rsidRDefault="00832346" w:rsidP="00ED13F3">
      <w:pPr>
        <w:ind w:firstLine="420"/>
        <w:rPr>
          <w:rFonts w:cs="Times New Roman"/>
        </w:rPr>
      </w:pPr>
      <w:r>
        <w:rPr>
          <w:rFonts w:cs="宋体" w:hint="eastAsia"/>
        </w:rPr>
        <w:t>阿吉的手突然一抖，“格”的一声响，倭刀突然断成了两截。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从刚才被石子打中的地方断成了两截。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石子打在刀身中间。三尺多长的刀锋落下，还有三尺长的刀锋突然挑起。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13F3">
      <w:pPr>
        <w:ind w:firstLine="420"/>
        <w:rPr>
          <w:rFonts w:cs="Times New Roman"/>
        </w:rPr>
      </w:pPr>
      <w:r>
        <w:rPr>
          <w:rFonts w:cs="宋体" w:hint="eastAsia"/>
        </w:rPr>
        <w:t>仇二先生的剑锋毒蛇般刺来，距离咽喉已不及三寸，这一剑本来绝对准确而致命。</w:t>
      </w:r>
    </w:p>
    <w:p w:rsidR="00832346" w:rsidRDefault="00832346" w:rsidP="00ED13F3">
      <w:pPr>
        <w:ind w:firstLine="420"/>
        <w:rPr>
          <w:rFonts w:cs="Times New Roman"/>
        </w:rPr>
      </w:pPr>
    </w:p>
    <w:p w:rsidR="00832346" w:rsidRDefault="00832346" w:rsidP="00ED13F3">
      <w:pPr>
        <w:ind w:firstLine="420"/>
        <w:rPr>
          <w:rFonts w:cs="Times New Roman"/>
        </w:rPr>
      </w:pPr>
      <w:r>
        <w:rPr>
          <w:rFonts w:cs="宋体" w:hint="eastAsia"/>
        </w:rPr>
        <w:t>拔刀，抛出，拔剑，出手，每一个步骤，他都已算得很准。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可惜他没有算到这一着。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“叮”的一声，火星四溅，断刀已迎上了他的剑</w:t>
      </w:r>
      <w:r>
        <w:t>——</w:t>
      </w:r>
      <w:r>
        <w:rPr>
          <w:rFonts w:cs="宋体" w:hint="eastAsia"/>
        </w:rPr>
        <w:t>不是剑锋，是剑尖。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没有人能在这一刹那间迎击上闪电般刺来的那一点剑尖。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没有人的出手能有这么快，这么准。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也许并不是绝对没有人，也许还有一个人。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但是仇二先生做梦也没有想到阿吉就是这个人。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剑尖一震，他立刻就感觉到一种奇异的震动从剑身传入他的手，他的臂，他的肩。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然后他仿佛又觉得有阵风吹起。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阿吉手里的断刀，竟似已化成一阵风，轻轻的向他吹了过来。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他看得见刀光，也能感觉到这阵风，但却完全不知道该如何闪避招架。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风吹来的时候，有谁能躲得开？又有谁知道风是从哪里吹来的？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13F3">
      <w:pPr>
        <w:ind w:firstLine="420"/>
        <w:rPr>
          <w:rFonts w:cs="Times New Roman"/>
        </w:rPr>
      </w:pPr>
      <w:r>
        <w:rPr>
          <w:rFonts w:cs="宋体" w:hint="eastAsia"/>
        </w:rPr>
        <w:t>可是他并没有绝望，因为他还有个朋友在阿吉后面等着。</w:t>
      </w:r>
    </w:p>
    <w:p w:rsidR="00832346" w:rsidRDefault="00832346" w:rsidP="00ED13F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江湖中大多数人都认为仇二先生的剑法比茅大先生高，武功比茅大先生更可怕。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只有他自己知道这种看法错得多么愚蠢可笑，也只有他自己才知道，茅大先生若想要他的命，只要一招就已足够。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那才是真正致命的一招，那才是真正可怕的剑法，没有人能想像那一招的速度，力量和变化，因为根本没有人看见过。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他和茅大先生出生入死，患难相共了多年，连他也只看过一次。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他相信只要茅大先生这一招出手，阿吉纵然能避开，也绝对没有余力伤人了。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他相信茅大先生现在必定已出手！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因为就在这间不容发的一瞬间，他已听见了一声低叱：“刀下留人！”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2504">
      <w:pPr>
        <w:ind w:firstLine="420"/>
        <w:rPr>
          <w:rFonts w:cs="Times New Roman"/>
        </w:rPr>
      </w:pPr>
      <w:r>
        <w:rPr>
          <w:rFonts w:cs="宋体" w:hint="eastAsia"/>
        </w:rPr>
        <w:t>叱声响起，风声立刻停顿，刀光也同时消失，茅大先生掌中的剑，已到了阿吉后颈。</w:t>
      </w:r>
    </w:p>
    <w:p w:rsidR="00832346" w:rsidRDefault="00832346" w:rsidP="00002504">
      <w:pPr>
        <w:ind w:firstLine="420"/>
        <w:rPr>
          <w:rFonts w:cs="Times New Roman"/>
        </w:rPr>
      </w:pPr>
    </w:p>
    <w:p w:rsidR="00832346" w:rsidRPr="00002504" w:rsidRDefault="00832346" w:rsidP="00002504">
      <w:pPr>
        <w:ind w:firstLine="420"/>
        <w:rPr>
          <w:rFonts w:cs="Times New Roman"/>
          <w:b/>
          <w:bCs/>
          <w:sz w:val="24"/>
          <w:szCs w:val="24"/>
        </w:rPr>
      </w:pPr>
      <w:r w:rsidRPr="00002504">
        <w:rPr>
          <w:rFonts w:cs="宋体" w:hint="eastAsia"/>
          <w:b/>
          <w:bCs/>
          <w:sz w:val="24"/>
          <w:szCs w:val="24"/>
        </w:rPr>
        <w:t>大小姐的芳名</w:t>
      </w:r>
    </w:p>
    <w:p w:rsidR="00832346" w:rsidRDefault="00832346" w:rsidP="00002504">
      <w:pPr>
        <w:ind w:firstLine="420"/>
        <w:rPr>
          <w:rFonts w:cs="Times New Roman"/>
        </w:rPr>
      </w:pPr>
    </w:p>
    <w:p w:rsidR="00832346" w:rsidRDefault="00832346" w:rsidP="00002504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剑气森寒，就像是远山之巅上亘古不化的冰雪，你用不着触及它，就可以感觉到那种尖针般的寒意，令你的血液和骨髓都冷透。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剑本来就是冷的，可是只有真正高手掌中的剑，才会发出这种森寒的剑气。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一剑飞来，骤然停顿，距离阿吉颈后的大血管已不及半寸。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他的血管在跳动。血管旁那根本已抽紧的肌肉也在跳动。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他的人却没有动。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他动时如风，不动时如山岳。可是山岳也有崩溃的时候。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他的嘴唇已干裂，就像是山峰上已被风化龟裂的岩石。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他的脸也像是岩石般一点表情都没有。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难道他不知道这柄剑只要再往前刺一寸，他的血就必将流尽？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难道他真的不怕死？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“不管他是不是真的不怕死，这次都已死定了！”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仇二先生长长吐出口气。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大老板也长长吐出口气，只等着茅大先生这一剑刺出。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茅大先生眼睛一直盯在他脖子后那条跳动的血管上，眼睛里却带着种奇怪的表情，仿佛充满了怨毒，又仿佛充满了痛苦。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他这一剑为什么还不刺出去？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他还在等什么？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仇二忍不住道：“你用不着顾忌我！”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阿吉掌中的断刀，还在他咽喉前的方寸之间，可是他掌中还有剑：“我有把握能躲开这一刀。”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茅大先生没有反应。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仇二道：“就算我躲不开，你也一定要杀了他，这个人不死，就没有我们的活路，我们不能不冒险一搏。”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大老板立刻道：“这绝不能算是冒险，你们的机会比他大得多。”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茅大先生忽然笑了，笑容也像他的眼色同样奇怪，就在他开始笑的时候，他的剑已刺出，从阿吉颈旁刺了出去，刺入了仇二的肩。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“叮”的一声，仇二掌中的剑落地，鲜血飞溅，溅上了他自己的脸。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他的脸已因惊讶愤怒而扭曲。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大老板也跳了起来。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谁也想不到这变化，谁也不知道茅大先生为什么要这样做。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也许只有他自己和阿吉知道。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阿吉的脸上还是全无表情，这变化竟似早已在他意料之中。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可是他的眼睛里偏偏又充满了痛苦，甚至比茅大先生的痛苦还深。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剑光一闪，剑已入鞘。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茅大先生忽又长长叹了口气，道：“我们是不是已有五年不见了？”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这句话竟是对阿吉说的，看来他们不但认得，而且还是多年的老友。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茅大先生又道：“这些年来，你日子过得好不好？有没有什么病痛？”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多年不见的朋友，忽然重聚，当然要互问安好，这本来是句很普通的话。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可是这句话从他嘴里说出来，却又仿佛充满了痛苦和怨毒。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阿吉的双拳紧握，非但不开口，也不回头。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茅大先生道：“我既然已认出了你，你为什么还不肯回头，让我看看你？”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阿吉忽然也长长叹息，道：“你既然已认出了我，又何必再看？”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茅大先生道：“那么你至少也该看看我已变成了什么样子。”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他的声音虽然说得很轻，却偏偏又像是在嘶声呐喊。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阿吉终于回过头，一回过头，他的脸色就变了。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站在他面前的，只不过是个白发苍苍的老人而已，并没有什么奇特可怖的地方。</w:t>
      </w:r>
    </w:p>
    <w:p w:rsidR="00832346" w:rsidRDefault="00832346" w:rsidP="008316DF">
      <w:pPr>
        <w:ind w:firstLine="420"/>
        <w:rPr>
          <w:rFonts w:cs="Times New Roman"/>
        </w:rPr>
      </w:pPr>
    </w:p>
    <w:p w:rsidR="00832346" w:rsidRDefault="00832346" w:rsidP="008316DF">
      <w:pPr>
        <w:ind w:firstLine="420"/>
        <w:rPr>
          <w:rFonts w:cs="Times New Roman"/>
        </w:rPr>
      </w:pPr>
      <w:r>
        <w:rPr>
          <w:rFonts w:cs="宋体" w:hint="eastAsia"/>
        </w:rPr>
        <w:t>可是他脸上的表情，却远比忽然看见只洪荒怪兽还吃惊。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茅大先生又笑了，笑得更奇怪：“你看我是不是已变了很多？”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阿吉想说话，却没有声音发出。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茅大先生道：“我们若是在路上偶然相逢，你只怕已不会认得出。”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他忽然转过脸，去问大老板：“你是不是在奇怪，他看见我为什么会如此吃惊？”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大老板只有点头，他实在猜不透这两人之间究竟是什么关系？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茅大先生又问道：“你看他已有多大年纪？”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大老板看着阿吉，迟疑着道：“二十出头，不到三十。”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茅大先生道：“我呢？”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大老板看着他满头苍苍白发，和脸上的皱纹，心里虽然想少说几岁，也不能说得太少。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茅大先生道：“你看我是不是已有六十左右？”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大老板道：“就算阁下真的已有六十岁，看起来也只有五十三四。”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茅大先生忽然大笑，就好像从来也没有听过比这更可笑的事，但是他的笑声听来却又偏偏连一点笑意都没有，甚至有几分像是在哭。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大老板看看他，再看看阿吉：“难道我全都猜错了？”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阿吉终于长长吐出口气，道：“我是属虎的，今年已三十二。”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阿吉道：“他只比我大三岁。”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大老板吃惊的看着他，无论谁都绝对看不出这个人今年才三十五：“他为什么老得如此快？”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阿吉道：“因为仇恨。”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太深的仇恨，就正如太深的悲伤一样，总是会令人特别容易衰老。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大老板也明白这道理，却又忍不住问：“他恨的是什么？”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阿吉道：“他恨的就是我！”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大老板也长长吐出口气，道：“他为什么要恨你？”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阿吉道：“因为我带着他未过门的妻子私奔了！”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他脸上又变得全无表情，淡淡的接着道：“那次我本来是诚心去贺喜的，却在他们订亲的第二天晚上，带着他的女人私奔了。”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大老板道：“因为你也爱上了那个女人？”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阿吉没有直接回答这句话，却冷冷道：“就在我带她私奔的半个月后，我就甩了她。”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大老板道：“你为什么要做这种事？”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阿吉道：“因为我高兴。”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大老板道：“只要你高兴，不管什么事你都做得出？”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大老板又长长吐出口气，道：“现在我总算明白了。”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阿吉道：“明白了什么？”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大老板道：“他刚才不杀你，只因为他不想让你死得太快，他要你也像他一样，受尽折磨，再慢慢的死。”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茅大先生的笑声已停顿，忽然大吼：“放你妈的屁！”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茅大先生握紧双拳，盯着阿吉，一字字道：“我一定要你看看我，只因为我一定要你明白一件事。”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阿吉在听。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茅大先生道：“我恨的不是你，是我自己，所以我才会将自己折磨成这样子！”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阿吉沉默着，终于慢慢的点了点头，道：“我明白。”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茅大先生道：“你真的已明白？”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阿吉道：“真的。”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茅大先生道：“你能原谅我？”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阿吉道：“我……我早已原谅你！”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茅大先生也长长吐出口气，就好像已将肩上压着的一副千斤重担放了下来。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然后他就跪了下去，跪在阿吉面前，喃喃道：“谢谢你，谢谢你……”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仇二先生一直在吃惊的看着他，忍不住怒吼：“他拐走了你的妻子，又始乱终弃，你反而求他原谅你，反而要谢谢他，你……你……刚才为什么不让我一剑杀了他？”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刚才他的剑已在动，已有了出手的机会，他看得出阿吉已经被他说的话分了心，却想不到他的朋友反而出手救了阿吉。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茅大先生轻轻叹息，道：“你以为刚才真的是我救了他？”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仇二怒道：“难道不是？”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茅大先生道：“我救的不是他，是你，刚才你那一剑出手，就死无葬身之地了。”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他苦笑，又接着道：“就算我也忘恩负义，与你同时出手，也未必能伤得了他毫发。”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仇二的怒气已变为惊讶。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他知道他这朋友不是个会说谎的人，却忍不住道：“刚才我们双剑夹击，已成了天地交泰之势，他还有法子能破得了？”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茅大先生道：“他有。”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他脸上竟露出了尊敬之色：“世上只有他一个人，只有一种法子。”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仇二骤然变色，道：“天地俱焚？”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茅大先生道：“不错，地破天惊，天地俱焚。”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仇二失声道：“难道他就是那个人？”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茅大先生道：“他就是！”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仇二先生踉跄后退，仿佛已连站都站不住了。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茅大先生道：“我生平只做了一件罪无可赦的事，若不是一个人替我保守了秘密，我也早就已死无葬身之地了。”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仇二道：“他也就是这个人？”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茅大先生道：“是的。”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他慢慢的接着道：“那已是多年前的往事了，这些年来，我也曾见过他，可是他却从未给我说话的机会，从未听我说完过一句话，现在……”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现在他这句话也没有说完。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32747">
      <w:pPr>
        <w:ind w:firstLine="420"/>
        <w:rPr>
          <w:rFonts w:cs="Times New Roman"/>
        </w:rPr>
      </w:pPr>
      <w:r>
        <w:rPr>
          <w:rFonts w:cs="宋体" w:hint="eastAsia"/>
        </w:rPr>
        <w:t>突然间，一道寒光无声无息的飞来，一截三尺长的断刀，已钉入了他的背。</w:t>
      </w:r>
    </w:p>
    <w:p w:rsidR="00832346" w:rsidRDefault="00832346" w:rsidP="00532747">
      <w:pPr>
        <w:ind w:firstLine="420"/>
        <w:rPr>
          <w:rFonts w:cs="Times New Roman"/>
        </w:rPr>
      </w:pPr>
    </w:p>
    <w:p w:rsidR="00832346" w:rsidRDefault="00832346" w:rsidP="00532747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鲜血溅出，茅大先生倒下去时，竹叶青仿佛正在微笑。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32747">
      <w:pPr>
        <w:ind w:firstLine="420"/>
        <w:rPr>
          <w:rFonts w:cs="Times New Roman"/>
        </w:rPr>
      </w:pPr>
      <w:r>
        <w:rPr>
          <w:rFonts w:cs="宋体" w:hint="eastAsia"/>
        </w:rPr>
        <w:t>出手的人却不是他。</w:t>
      </w:r>
    </w:p>
    <w:p w:rsidR="00832346" w:rsidRDefault="00832346" w:rsidP="00532747">
      <w:pPr>
        <w:ind w:firstLine="420"/>
        <w:rPr>
          <w:rFonts w:cs="Times New Roman"/>
        </w:rPr>
      </w:pPr>
    </w:p>
    <w:p w:rsidR="00832346" w:rsidRDefault="00832346" w:rsidP="00532747">
      <w:pPr>
        <w:ind w:firstLine="420"/>
        <w:rPr>
          <w:rFonts w:cs="Times New Roman"/>
        </w:rPr>
      </w:pPr>
      <w:r>
        <w:rPr>
          <w:rFonts w:cs="宋体" w:hint="eastAsia"/>
        </w:rPr>
        <w:t>出手的人没有笑，这少年平时脸上总是带着种很可爱的微笑，现在却没有笑。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看见他出手，大老板吃了一惊，阿吉也吃了一惊。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仇二不但吃惊，而且愤怒，厉声道：“这个人是谁？”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这少年道：“我叫小弟。”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他慢慢的走过来：“我只不过是个既没有名，也没有用的小孩子而已，像你们这样的大英雄，大剑客，当然不会杀我的。”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仇二怒道：“杀人者死，不管是谁杀了人都一样。”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他拾起了他的剑。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小弟却还是面不改色，悠然道：“只有我不一样，我知道你绝不会杀我的。”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仇二的剑已在握，忍不住问：“为什么？”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小弟道：“因为只要你一出手，就一定有人替我杀了你。”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他在看着阿吉，眼色很奇怪。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阿吉也忍不住问：“谁会替你杀他？”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小弟道：“当然是你。”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阿吉道：“我为什么要替你杀人？”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小弟道：“因为我虽然既没有名，也没有用，却有个很好的母亲，而且跟你熟得很！”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阿吉的脸色变了：“难道你母亲就是……就是……”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他的声音嘶哑，他已说不出那个名字，那个他一直都想忘记，却又永远忘不了的名字。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小弟替他说了出来：“家母就是江南慕容世家的大小姐，茅大先生的小师妹……”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33F68">
      <w:pPr>
        <w:ind w:firstLine="420"/>
        <w:rPr>
          <w:rFonts w:cs="Times New Roman"/>
        </w:rPr>
      </w:pPr>
      <w:r>
        <w:rPr>
          <w:rFonts w:cs="宋体" w:hint="eastAsia"/>
        </w:rPr>
        <w:t>竹叶青面带微笑，又替他说了下去：“这位大小姐的芳名，就叫做慕容秋荻。”</w:t>
      </w:r>
    </w:p>
    <w:p w:rsidR="00832346" w:rsidRDefault="00832346" w:rsidP="00A33F68">
      <w:pPr>
        <w:ind w:firstLine="420"/>
        <w:rPr>
          <w:rFonts w:cs="Times New Roman"/>
        </w:rPr>
      </w:pPr>
    </w:p>
    <w:p w:rsidR="00832346" w:rsidRDefault="00832346" w:rsidP="00A33F68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阿吉的手冰冷，直冷入骨髓。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看着他，淡淡道：“家母再三嘱咐我，若有人敢在外面胡言乱语，毁坏慕容世家的名声，就算我不杀他，你也不会答应的，何况这位茅大先生本就是慕容家的门人，我这么做，只不过是替家母清理门户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阿吉用力握紧双拳，道：“你母亲几时做了慕容家的执法掌门？”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小弟道：“还没有多久。”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阿吉道：“她为什么不将你留在身旁？”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小弟叹了口气，道：“因为我是个见不得人的孩子，根本没资格进慕容家的门，只有寄人篱下，做一个低三下四的人。”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阿吉的脸色又变了，眼睛里又充满了痛苦和悲愤，过了很久，才轻轻的问：“你今年已有多大年纪？”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小弟道：“我今年才十五。”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大老板又吃了一惊，无论谁都看不出这少年才只不过是个十四五岁的孩子。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小弟道：“我知道别人一定看不出我今年才只十五岁，就好像别人也看不出这位茅大先生今年才三十五一样。”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他忽然笑了笑，笑容显得很凄凉：“这也许只不过因为我的日子比别人家的孩子过得苦些，所以长得也就比别人快些。”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痛苦的经验确实本就最容易令孩子们成熟长大。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仇二看着他，又看看阿吉，忽然跺了跺脚，抱起他朋友的尸身，头也不回的走了出去。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大老板知道他这一走，自己只怕也得走了，忍不住道：“仇二先生请留步！”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小弟冷冷道：“他明知今生已复仇无望，再留下岂非更无趣？”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70921">
      <w:pPr>
        <w:ind w:firstLine="420"/>
        <w:rPr>
          <w:rFonts w:cs="Times New Roman"/>
        </w:rPr>
      </w:pPr>
      <w:r>
        <w:rPr>
          <w:rFonts w:cs="宋体" w:hint="eastAsia"/>
        </w:rPr>
        <w:t>这是句很伤人的话，江湖男儿流血拼命，往往就是为了这么样一句话。</w:t>
      </w:r>
    </w:p>
    <w:p w:rsidR="00832346" w:rsidRDefault="00832346" w:rsidP="00F70921">
      <w:pPr>
        <w:ind w:firstLine="420"/>
        <w:rPr>
          <w:rFonts w:cs="Times New Roman"/>
        </w:rPr>
      </w:pPr>
    </w:p>
    <w:p w:rsidR="00832346" w:rsidRDefault="00832346" w:rsidP="00F70921">
      <w:pPr>
        <w:ind w:firstLine="420"/>
        <w:rPr>
          <w:rFonts w:cs="Times New Roman"/>
        </w:rPr>
      </w:pPr>
      <w:r>
        <w:rPr>
          <w:rFonts w:cs="宋体" w:hint="eastAsia"/>
        </w:rPr>
        <w:t>可是现在他却算准了仇二就算听见了，也只好装作没有听见，因为他说的确是不容争辩的事实。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所以他想不到仇二居然又退了回来，一走出门，就退了回来，一步步往后退，惨白的脸上带着种很奇怪的表情，却不是悲伤愤怒，而是惊惶恐惧。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他已不再是那种热血冲动的少年，也绝不是个不知轻重的人。他的确不该退回来的，除非他已只剩下这一条路。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小弟叹了口气，喃喃道：“明明是个聪明人，为什么偏偏要自讨无趣？”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门外一人冷冷道：“因为他已无路可走。”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声音本来还很远，只听院子里的石板地上“笃”的一响，就已到了门外。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2FAA">
      <w:pPr>
        <w:ind w:firstLine="420"/>
        <w:rPr>
          <w:rFonts w:cs="Times New Roman"/>
        </w:rPr>
      </w:pPr>
      <w:r>
        <w:rPr>
          <w:rFonts w:cs="宋体" w:hint="eastAsia"/>
        </w:rPr>
        <w:t>接着又是“笃”的一响，门外的这个人就已经到了屋子里，左边一只衣袖空空荡荡的束在腰带上，右腿已被齐膝砍断，装着只木脚，左眼上一条刀疤，从额角上直挂下来，深及白骨，竟是个独臂独眼单足的残废。</w:t>
      </w:r>
    </w:p>
    <w:p w:rsidR="00832346" w:rsidRDefault="00832346" w:rsidP="00992FAA">
      <w:pPr>
        <w:ind w:firstLine="420"/>
        <w:rPr>
          <w:rFonts w:cs="Times New Roman"/>
        </w:rPr>
      </w:pPr>
    </w:p>
    <w:p w:rsidR="00832346" w:rsidRDefault="00832346" w:rsidP="00992FAA">
      <w:pPr>
        <w:ind w:firstLine="420"/>
        <w:rPr>
          <w:rFonts w:cs="Times New Roman"/>
        </w:rPr>
      </w:pPr>
      <w:r>
        <w:rPr>
          <w:rFonts w:cs="宋体" w:hint="eastAsia"/>
        </w:rPr>
        <w:t>像这样的残废，样子本来一定很丑陋狞恶，这个人却是例外。</w:t>
      </w:r>
    </w:p>
    <w:p w:rsidR="00832346" w:rsidRDefault="00832346" w:rsidP="00992FAA">
      <w:pPr>
        <w:ind w:firstLine="420"/>
        <w:rPr>
          <w:rFonts w:cs="Times New Roman"/>
        </w:rPr>
      </w:pPr>
    </w:p>
    <w:p w:rsidR="00832346" w:rsidRDefault="00832346" w:rsidP="00992FAA">
      <w:pPr>
        <w:ind w:firstLine="420"/>
        <w:rPr>
          <w:rFonts w:cs="Times New Roman"/>
        </w:rPr>
      </w:pPr>
      <w:r>
        <w:rPr>
          <w:rFonts w:cs="宋体" w:hint="eastAsia"/>
        </w:rPr>
        <w:t>他不但修饰整洁，衣着华丽，而且还是个很有魅力的男人，就连脸上的那条刀疤，都仿佛带着种残酷的魅力。</w:t>
      </w:r>
    </w:p>
    <w:p w:rsidR="00832346" w:rsidRDefault="00832346" w:rsidP="00992FAA">
      <w:pPr>
        <w:ind w:firstLine="420"/>
        <w:rPr>
          <w:rFonts w:cs="Times New Roman"/>
        </w:rPr>
      </w:pPr>
    </w:p>
    <w:p w:rsidR="00832346" w:rsidRDefault="00832346" w:rsidP="00992FAA">
      <w:pPr>
        <w:ind w:firstLine="420"/>
        <w:rPr>
          <w:rFonts w:cs="Times New Roman"/>
        </w:rPr>
      </w:pPr>
      <w:r>
        <w:rPr>
          <w:rFonts w:cs="宋体" w:hint="eastAsia"/>
        </w:rPr>
        <w:t>他的衣服是纯丝的，腰畔的玉带上，还斜斜插着柄短剑。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屋子里有活人，也有死人，可是他却好像全都没有看在眼里，只冷冷的问：“谁是这里的主人？”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大老板看看阿吉，又看看竹叶青，勉强笑道：“现在好像还是我。”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独臂人眼角上翻，傲然道：“有客自远方来，连个座位都没有，岂非显得主人太无礼！”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大老板还在迟疑，竹叶青已陪着笑搬张椅子过去：“贵客尊姓？”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独臂人根本不理他，却伸出了四根手指。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竹叶青依旧陪笑，道：“贵客莫非还有三位朋友要来？”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独臂人道：“哼！”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竹叶青立刻又搬过三张椅子，刚摆成一排，已有两个人从半空中轻飘飘落了下来。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一个人不但身法轻如落叶，一张脸也像是枯叶般干枯无肉，腰带上插着根三尺长的枯竹，整个人看来都像是根枯竹。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可是他的衣着更华丽，神情更倨傲，屋子里的人无论是死是活，在他眼里看来都好像是死的。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另外一个人却是个笑口常开的胖子，一只白白胖胖的手上带着三枚价值连城的汉玉斑指，指甲留得又尖又长，看起来就像是只贵妇人的手。</w:t>
      </w:r>
    </w:p>
    <w:p w:rsidR="00832346" w:rsidRDefault="00832346" w:rsidP="002B470D">
      <w:pPr>
        <w:ind w:firstLine="420"/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这么样一双手当然不适于用剑，这么样一个人也不像是会轻功的样子。</w:t>
      </w:r>
    </w:p>
    <w:p w:rsidR="00832346" w:rsidRDefault="00832346" w:rsidP="002B470D">
      <w:pPr>
        <w:ind w:firstLine="420"/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可是他刚才从半空中飘落时，轻功绝不比那枯竹般的老者弱。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看见这三个人，仇二已面如死灰。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门外却还有人在不停的咳嗽，一面咳嗽着，一面慢慢的走了进来，竟是个衣着破旧，弯腰驼背，满脸病容的老和尚。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看见这老和尚，仇二更面无人色，惨笑道：“好，好得很，想不到连你也来了！”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老和尚叹了口气，道：“我不来谁来？我不入地狱谁入地狱？”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他说话也是有气无力，不但像是有病，而且病了很久，病得很重，可是现在无论谁都已看得出他必定极有身份，极有来历。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大老板当然也有这种眼力，他已看出这和尚很可能就是他惟一的救星。</w:t>
      </w:r>
    </w:p>
    <w:p w:rsidR="00832346" w:rsidRDefault="00832346" w:rsidP="002B470D">
      <w:pPr>
        <w:ind w:firstLine="420"/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不管怎么样，出家人心肠总是不会太硬的。</w:t>
      </w:r>
    </w:p>
    <w:p w:rsidR="00832346" w:rsidRDefault="00832346" w:rsidP="002B470D">
      <w:pPr>
        <w:ind w:firstLine="420"/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所以大老板居然也恭恭敬敬的站了起来，陪笑道：“幸好这里不是地狱，大师既然到了这里，也就不必再受那十方苦难了。”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老和尚又叹了口气，道：“这里不是地狱，哪里是地狱？我不来受苦，谁来受苦？”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大老板勉强笑道：“到了这里，大师还要受什么苦？”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老和尚道：“降魔也苦，杀人也苦。”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大老板道：“大师也杀人？”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老和尚道：“我不杀人谁杀人？不杀人又何必入地狱？”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大老板说不出话了。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独臂人忽然问：“你知道我是谁？”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无论谁当了他这样的大老板之后，认得的人都一定不会太多。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独臂人道：“你应该知道我是谁的，像我这样只有单眼，单手，单腿的人，却能用双剑的只怕还没有几个。”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他并没有自夸，像他这样的人江湖中很可能连第二个都找不出。</w:t>
      </w:r>
    </w:p>
    <w:p w:rsidR="00832346" w:rsidRDefault="00832346" w:rsidP="002B470D">
      <w:pPr>
        <w:ind w:firstLine="420"/>
        <w:rPr>
          <w:rFonts w:cs="Times New Roman"/>
        </w:rPr>
      </w:pPr>
    </w:p>
    <w:p w:rsidR="00832346" w:rsidRDefault="00832346" w:rsidP="002B470D">
      <w:pPr>
        <w:ind w:firstLine="420"/>
        <w:rPr>
          <w:rFonts w:cs="Times New Roman"/>
        </w:rPr>
      </w:pPr>
      <w:r>
        <w:rPr>
          <w:rFonts w:cs="宋体" w:hint="eastAsia"/>
        </w:rPr>
        <w:t>惟一的一个就是江南十大名剑中排名第三的“燕子双飞”单亦飞。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大老板当然也知道这个人：“是单大侠？”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独臂人傲然道：“不错，我就是单亦飞，我也是来杀人的！”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那干瘦老者立刻接着道：“还有我柳枯竹！”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枯竹剑也是江南名剑客，江湖十剑中，已有七个人毁在仇二剑下。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单亦飞冷冷道：“我们今天要来杀的是什么人，我不说想必你也知道。”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大老板长长吐出口气，陪笑道：“幸好各位要来杀的不是我。”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单亦飞道：“当然不是你。”</w:t>
      </w:r>
    </w:p>
    <w:p w:rsidR="00832346" w:rsidRDefault="00832346" w:rsidP="00824DD0">
      <w:pPr>
        <w:ind w:firstLine="420"/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这句话还未说完，他的人已跃起，剑已出鞘，剑光一闪，直刺仇二。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仇二也已拾起了他的剑，挥剑迎击。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“叮”的一声，双剑交击，两道剑光忽然改变方向，向大老板飞了过去。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大老板脸上的笑容还未消失，两柄剑已洞穿了他的咽喉和心脏。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没有人能想到这变化，也没有人阻拦。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因为就在双剑相击的同一刹那间，竹叶青已被老和尚击倒。</w:t>
      </w:r>
    </w:p>
    <w:p w:rsidR="00832346" w:rsidRDefault="00832346" w:rsidP="00824DD0">
      <w:pPr>
        <w:ind w:firstLine="420"/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也就在这同一刹那间，枯竹剑和那笑口常开的中年胖子已到了小弟身旁。</w:t>
      </w:r>
    </w:p>
    <w:p w:rsidR="00832346" w:rsidRDefault="00832346" w:rsidP="00824DD0">
      <w:pPr>
        <w:ind w:firstLine="420"/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枯竹剑的剑还未及出鞘，以剑柄横撞小弟左肋。</w:t>
      </w:r>
    </w:p>
    <w:p w:rsidR="00832346" w:rsidRDefault="00832346" w:rsidP="00824DD0">
      <w:pPr>
        <w:ind w:firstLine="420"/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小弟想往前窜，仇二和单亦飞的剑正迎面向他飞了过来。</w:t>
      </w:r>
    </w:p>
    <w:p w:rsidR="00832346" w:rsidRDefault="00832346" w:rsidP="00824DD0">
      <w:pPr>
        <w:ind w:firstLine="420"/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他只有往右闪，一双贵妇人般的纤纤玉手已在等着他，软绵绵的指甲忽然弹起，十指尖尖，就像是十柄短剑，已到了他的咽喉眉目间。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他已无路可退，已经死定了。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可是阿吉不能让他死，绝不能。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枯竹剑的长剑刚刚出鞘，眼前突然有人影一闪，手里的剑已到了别人手里，剑光再一闪，剑锋已到了他的咽喉。</w:t>
      </w:r>
    </w:p>
    <w:p w:rsidR="00832346" w:rsidRDefault="00832346" w:rsidP="00824DD0">
      <w:pPr>
        <w:ind w:firstLine="420"/>
        <w:rPr>
          <w:rFonts w:cs="Times New Roman"/>
        </w:rPr>
      </w:pPr>
    </w:p>
    <w:p w:rsidR="00832346" w:rsidRDefault="00832346" w:rsidP="00824DD0">
      <w:pPr>
        <w:ind w:firstLine="420"/>
        <w:rPr>
          <w:rFonts w:cs="Times New Roman"/>
        </w:rPr>
      </w:pPr>
      <w:r>
        <w:rPr>
          <w:rFonts w:cs="宋体" w:hint="eastAsia"/>
        </w:rPr>
        <w:t>剑锋并没有刺下去，因为那中年胖子的指甲也没有刺下去。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每个人的动作都已停顿，每个人都在盯着阿吉手里的剑。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B6E43">
      <w:pPr>
        <w:ind w:firstLine="420"/>
        <w:rPr>
          <w:rFonts w:cs="Times New Roman"/>
        </w:rPr>
      </w:pPr>
      <w:r>
        <w:rPr>
          <w:rFonts w:cs="宋体" w:hint="eastAsia"/>
        </w:rPr>
        <w:t>阿吉却在盯着那十指利剑般的指甲。</w:t>
      </w:r>
    </w:p>
    <w:p w:rsidR="00832346" w:rsidRDefault="00832346" w:rsidP="00DB6E43">
      <w:pPr>
        <w:ind w:firstLine="420"/>
        <w:rPr>
          <w:rFonts w:cs="Times New Roman"/>
        </w:rPr>
      </w:pPr>
    </w:p>
    <w:p w:rsidR="00832346" w:rsidRDefault="00832346" w:rsidP="00DB6E43">
      <w:pPr>
        <w:ind w:firstLine="420"/>
        <w:rPr>
          <w:rFonts w:cs="Times New Roman"/>
        </w:rPr>
      </w:pPr>
      <w:r>
        <w:rPr>
          <w:rFonts w:cs="宋体" w:hint="eastAsia"/>
        </w:rPr>
        <w:t>这一瞬间的时光过得仿佛比一年还长，老和尚终于长长叹息，道：“阁下好快的出手！”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阿吉淡淡道：“我也会杀人。”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老和尚道：“这件事和阁下有没有关系？”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老和尚道：“那么阁下何苦多管闲事？”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阿吉道：“因为这个人和我有点关系。”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老和尚看看小弟，又看看那双贵妇人的手，叹息着道：“阁下若是一定要救他，只怕难得很。”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老和尚道：“因为那只手。”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他慢慢的接着道：“因为那就是‘点铁成金，点活成死’的富贵神仙搜魂手。阁下就算杀了柳枯竹，那位少年施主也必死无疑。”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阿吉道：“难道你们不惜以柳枯竹的一条命，换他的一条命？”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老和尚的回答很干脆：“是的。”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阿吉脸色变了，道：“他只不过还是个孩子，你们为何一定要置他于死地？”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老和尚突然冷笑，道：“孩子？他只不过还是个孩子？像这样的孩子世上只怕还不多。”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阿吉道：“他今年还不到十五。”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老和尚冷冷道：“那么我们就绝不容他活到十六。”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老和尚不回答，却反问道：“你知不知道‘天尊’？”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阿吉道：“天尊？”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老和尚又叹了口气，慢慢的念出八句偈：“天地无情。鬼神无眼。万物无能。兆民无知。生死无常。祸福无门。天地幽冥，唯我独尊。”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阿吉道：“这是谁说的？好大的口气！”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老和尚道：“这就是‘天尊’开宗立派时的祝文，连天地鬼神都没有被他们看在眼里，何况是人？他们的所作所为，也就可想而知了。”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仇二道：“他们势力的庞大，已不在昔年的青龙会之下，可惜江湖中偏偏还有我们这几个不信邪的人，偏偏要跟他们拼一拼！”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单亦飞道：“所以江南十剑和仇二之间的一点私仇，已变得算不了什么，只要能消灭他们的恶势，单某连头颅都可抛却，何况一点私仇而已！”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仇二道：“这地方的恶势力帮会，就是‘天尊’属下的一股支流！”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老和尚道：“我们暂时还不能铲除他们的根本，就只有先从小处着手。”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仇二道：“你要救的这孩子，就是‘天尊’派到这里来的！”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老和尚道：“天尊的命令，全都由他在暗中指挥操纵，大老板和竹叶青都只不过是他的傀儡而已。”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他慢慢的接着道：“现在你总该已明白我们为何不能放过他。”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阿吉的脸色惨白。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以江南十剑的名声地位，当然不会故意伤害一个孩子。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他们说的话，他实在不能不信。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老和尚道：“现在你既然已明白了，是不是还想救他？”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老和尚的脸色也变了。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阿吉不等他开口，又问道：“他是不是天尊的首脑？”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老和尚道：“当然不是。”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阿吉道：“天尊的首脑是谁？”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老和尚道：“天尊的首脑，就叫做天尊。”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阿吉道：“若有人用他的一条命，来换这孩子的一条命，你们肯不肯？”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老和尚道：“当然肯，只可惜就算我们肯，这交易也是一定做不成的。”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老和尚道：“因为没有人能杀天尊，没有人是他的对手！”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他的声音忽然停顿，脸上忽然露出种很奇怪的表情，心神就像是忽然飘到了远方，过了很久，才慢慢的接着道：“也许还有一个人。”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老和尚道：“三……”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他只说出了一个字，又停住，长长叹息道：“只可惜这个人已不在人世了，说出来也无用！”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阿吉道：“可是你说出来又有何妨？”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老和尚眼神仿佛又到了远方。喃喃道：“天上地下，只有这么样独一无二的一个人，独一无二的一把剑，只有他的剑法，才真正是独步千古，天下无双！”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阿吉道：“你说的是……”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老和尚道：“我说的是三少爷！”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阿吉道：“哪一位三少爷？”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老和尚道：“翠云峰，绿水湖，神剑山庄的谢家三少爷谢晓峰！”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阿吉脸上忽然也露出种奇怪的表情，心神也仿佛到了远方，过了很久，才一字字道：“我就是谢晓峰。”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Pr="001214B4" w:rsidRDefault="00832346" w:rsidP="001214B4">
      <w:pPr>
        <w:ind w:firstLine="420"/>
        <w:rPr>
          <w:rFonts w:cs="Times New Roman"/>
          <w:b/>
          <w:bCs/>
          <w:sz w:val="24"/>
          <w:szCs w:val="24"/>
        </w:rPr>
      </w:pPr>
      <w:r w:rsidRPr="001214B4">
        <w:rPr>
          <w:rFonts w:cs="宋体" w:hint="eastAsia"/>
          <w:b/>
          <w:bCs/>
          <w:sz w:val="24"/>
          <w:szCs w:val="24"/>
        </w:rPr>
        <w:t>三少爷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天上地下，只有这么样一个人。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他不但是天下无双的剑客，也是位才子，自从他生下来，他得到的光荣和宠爱，就没有人能比得上。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他聪明英俊、健康强壮，就算恨他的人，也不能不佩服他。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Default="00832346" w:rsidP="001214B4">
      <w:pPr>
        <w:ind w:firstLine="420"/>
        <w:rPr>
          <w:rFonts w:cs="Times New Roman"/>
        </w:rPr>
      </w:pPr>
      <w:r>
        <w:rPr>
          <w:rFonts w:cs="宋体" w:hint="eastAsia"/>
        </w:rPr>
        <w:t>无论谁都知道谢晓峰就是这么样一个人，可是又有谁能真正了解他？</w:t>
      </w:r>
    </w:p>
    <w:p w:rsidR="00832346" w:rsidRDefault="00832346" w:rsidP="001214B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是不是有人了解他都无妨。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有些人生下来本就不是为了要让人了解的，就像是神一样。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就因为没有人能了解神，所以它才能受到世人的膜拜和尊敬。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在世人心目中，谢晓峰几乎已接近神。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阿吉呢？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阿吉只不过是个落拓江湖的浪子，是个没有用的阿吉。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谢晓峰怎么会变成阿吉这么样一个人？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可是现在他却偏偏要说：“我就是谢晓峰！”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他真的是？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老和尚笑了，大笑：“你就是谢家的三少爷谢晓峰？”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阿吉道：“我就是。”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他没有笑。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这是他的秘密，也是他的痛苦，他本来宁死也不愿说的，可是现在他说了。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因为他不能让小弟死，绝不能。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老和尚的笑声终于停住，冷冷道：“可是江湖中每个人都知道他已死了。”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阿吉道：“他没有死。”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他的眼睛里充满了悲伤和痛苦：“也许他的心已死了，可是他的人并没有死。”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老和尚盯着他，道：“就因为他的心已死了，所以才会变成阿吉？”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阿吉慢慢的点了点头，黯然道：“只可惜阿吉的心还没有死，所以谢晓峰也不能不活下去！”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仇二忽然道：“我相信他。”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老和尚道：“为什么相信？”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仇二道：“因为除了谢晓峰之外，没有人能让茅一灵屈膝！”</w:t>
      </w:r>
    </w:p>
    <w:p w:rsidR="00832346" w:rsidRDefault="00832346" w:rsidP="00BC1DFC">
      <w:pPr>
        <w:ind w:firstLine="420"/>
        <w:rPr>
          <w:rFonts w:cs="Times New Roman"/>
        </w:rPr>
      </w:pPr>
    </w:p>
    <w:p w:rsidR="00832346" w:rsidRDefault="00832346" w:rsidP="00BC1DFC">
      <w:pPr>
        <w:ind w:firstLine="420"/>
        <w:rPr>
          <w:rFonts w:cs="Times New Roman"/>
        </w:rPr>
      </w:pPr>
      <w:r>
        <w:rPr>
          <w:rFonts w:cs="宋体" w:hint="eastAsia"/>
        </w:rPr>
        <w:t>柳枯竹道：“我也相信。”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柳枯竹道：“因为除了谢晓峰外，我实在想不出还有别人能在一招内夺下我的剑！”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他问的是富贵神仙手。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神仙手没有开口，可是他那双贵妇人的手已慢慢垂下，利剑般的指甲也软了。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这已是最好的答复。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谢晓峰的手一翻，枯竹剑已入鞘，柳枯竹腰带上插着的剑鞘。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小弟已转过身，面对着他，看着他，眼睛里也带着种无法描述的奇怪表情。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富贵神仙手又用那双贵妇人的手拍了拍他的肩，微笑道：“你是不是忘了做一件事？忘了去谢谢三少爷的救命之恩？”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小弟垂下头，终于慢慢的走过去，慢慢的跪下。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谢晓峰拉住了他的手，疲倦而憔悴的脸上仿佛有了光。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小弟忽又抬起头，问道：“你……你为什么要救我？”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谢晓峰没有回答，只笑了笑，笑得仿佛很愉快，又仿佛很悲伤。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他的笑容还在脸上，他的右手的脉门已被扣住。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被小弟扣住，用“七十二小擒拿手”最厉害的一招扣住。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E0BA3">
      <w:pPr>
        <w:ind w:firstLine="420"/>
        <w:rPr>
          <w:rFonts w:cs="Times New Roman"/>
        </w:rPr>
      </w:pPr>
      <w:r>
        <w:rPr>
          <w:rFonts w:cs="宋体" w:hint="eastAsia"/>
        </w:rPr>
        <w:t>就在这同一刹那间，单亦飞的人已飞起，一脚向谢晓峰踢了过去。</w:t>
      </w:r>
    </w:p>
    <w:p w:rsidR="00832346" w:rsidRDefault="00832346" w:rsidP="003E0BA3">
      <w:pPr>
        <w:ind w:firstLine="420"/>
        <w:rPr>
          <w:rFonts w:cs="Times New Roman"/>
        </w:rPr>
      </w:pPr>
    </w:p>
    <w:p w:rsidR="00832346" w:rsidRDefault="00832346" w:rsidP="003E0BA3">
      <w:pPr>
        <w:ind w:firstLine="420"/>
        <w:rPr>
          <w:rFonts w:cs="Times New Roman"/>
        </w:rPr>
      </w:pPr>
      <w:r>
        <w:rPr>
          <w:rFonts w:cs="宋体" w:hint="eastAsia"/>
        </w:rPr>
        <w:t>只听“铮”的一声响，他的木脚中突然弹出了一柄剑，他的人刚飞起，剑已刺入谢晓峰的肩头。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这就是他的第二柄剑。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76E2C">
      <w:pPr>
        <w:ind w:firstLine="420"/>
        <w:rPr>
          <w:rFonts w:cs="Times New Roman"/>
        </w:rPr>
      </w:pPr>
      <w:r>
        <w:rPr>
          <w:rFonts w:cs="宋体" w:hint="eastAsia"/>
        </w:rPr>
        <w:t>这才真正是他成名的杀手！</w:t>
      </w:r>
    </w:p>
    <w:p w:rsidR="00832346" w:rsidRDefault="00832346" w:rsidP="00476E2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谢晓峰没有避开这一剑。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因为这一瞬间，他正在看着小弟，他的眼神中并没有惊惧愤怒，只有悲伤，失望和痛苦。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直到剑峰刺入他的肩，鲜血飞溅而出，他的目光还没有离开。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这时仇二和柳枯竹的剑也刺了过来，还有那双贵妇人般的手，雷贵神仙搜魂手。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谢晓峰还是没有动，没有闪避。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他右手的脉门虽然被扣住，可是他还有另外一只手。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他为什么不动？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76E2C">
      <w:pPr>
        <w:ind w:firstLine="420"/>
        <w:rPr>
          <w:rFonts w:cs="Times New Roman"/>
        </w:rPr>
      </w:pPr>
      <w:r>
        <w:rPr>
          <w:rFonts w:cs="宋体" w:hint="eastAsia"/>
        </w:rPr>
        <w:t>这位天下无双的剑客，难道真的连一个孩子的擒拿手都解不开？</w:t>
      </w:r>
    </w:p>
    <w:p w:rsidR="00832346" w:rsidRDefault="00832346" w:rsidP="00476E2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76E2C">
      <w:pPr>
        <w:ind w:firstLine="420"/>
        <w:rPr>
          <w:rFonts w:cs="Times New Roman"/>
        </w:rPr>
      </w:pPr>
      <w:r>
        <w:rPr>
          <w:rFonts w:cs="宋体" w:hint="eastAsia"/>
        </w:rPr>
        <w:t>仇二的剑，比柳枯竹快。</w:t>
      </w:r>
    </w:p>
    <w:p w:rsidR="00832346" w:rsidRDefault="00832346" w:rsidP="00476E2C">
      <w:pPr>
        <w:ind w:firstLine="420"/>
        <w:rPr>
          <w:rFonts w:cs="Times New Roman"/>
        </w:rPr>
      </w:pPr>
    </w:p>
    <w:p w:rsidR="00832346" w:rsidRDefault="00832346" w:rsidP="00476E2C">
      <w:pPr>
        <w:ind w:firstLine="420"/>
        <w:rPr>
          <w:rFonts w:cs="Times New Roman"/>
        </w:rPr>
      </w:pPr>
      <w:r>
        <w:rPr>
          <w:rFonts w:cs="宋体" w:hint="eastAsia"/>
        </w:rPr>
        <w:t>他刺的是谢晓峰左膝。</w:t>
      </w:r>
    </w:p>
    <w:p w:rsidR="00832346" w:rsidRDefault="00832346" w:rsidP="00476E2C">
      <w:pPr>
        <w:ind w:firstLine="420"/>
        <w:rPr>
          <w:rFonts w:cs="Times New Roman"/>
        </w:rPr>
      </w:pPr>
    </w:p>
    <w:p w:rsidR="00832346" w:rsidRDefault="00832346" w:rsidP="00476E2C">
      <w:pPr>
        <w:ind w:firstLine="420"/>
        <w:rPr>
          <w:rFonts w:cs="Times New Roman"/>
        </w:rPr>
      </w:pPr>
      <w:r>
        <w:rPr>
          <w:rFonts w:cs="宋体" w:hint="eastAsia"/>
        </w:rPr>
        <w:t>左膝并不是人身要害，却可以让人不能行动。</w:t>
      </w:r>
    </w:p>
    <w:p w:rsidR="00832346" w:rsidRDefault="00832346" w:rsidP="00476E2C">
      <w:pPr>
        <w:ind w:firstLine="420"/>
        <w:rPr>
          <w:rFonts w:cs="Times New Roman"/>
        </w:rPr>
      </w:pPr>
    </w:p>
    <w:p w:rsidR="00832346" w:rsidRDefault="00832346" w:rsidP="00476E2C">
      <w:pPr>
        <w:ind w:firstLine="420"/>
        <w:rPr>
          <w:rFonts w:cs="Times New Roman"/>
        </w:rPr>
      </w:pPr>
      <w:r>
        <w:rPr>
          <w:rFonts w:cs="宋体" w:hint="eastAsia"/>
        </w:rPr>
        <w:t>他的出手准确而狠毒，如果要伤谢晓峰的要害，绝不会失手。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他们并不想立刻要他的命。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这一剑谢晓峰也没有躲开，剑锋划过，鲜血溅上了小弟的脸。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柳枯竹的剑也跟着刺了过来。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小弟忽然大吼，放开了谢晓峰的手，用力推开了他，却用自己的臂，挡住了枯竹剑，剑锋恰巧嵌入了他的骨节。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“你疯了？”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柳枯竹怒喝，拔剑，拔不出。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单亦飞凌空一翻，木脚中的剑与手中的剑合而又分，“燕子双飞”。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仇二长剑斜挂，削谢晓峰的脸。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E0BA3">
      <w:pPr>
        <w:ind w:firstLine="420"/>
        <w:rPr>
          <w:rFonts w:cs="Times New Roman"/>
        </w:rPr>
      </w:pPr>
      <w:r>
        <w:rPr>
          <w:rFonts w:cs="宋体" w:hint="eastAsia"/>
        </w:rPr>
        <w:t>三把剑，三个方向，都快如闪电，毒如蛇蝎。</w:t>
      </w:r>
    </w:p>
    <w:p w:rsidR="00832346" w:rsidRDefault="00832346" w:rsidP="003E0BA3">
      <w:pPr>
        <w:ind w:firstLine="420"/>
        <w:rPr>
          <w:rFonts w:cs="Times New Roman"/>
        </w:rPr>
      </w:pPr>
    </w:p>
    <w:p w:rsidR="00832346" w:rsidRDefault="00832346" w:rsidP="003E0BA3">
      <w:pPr>
        <w:ind w:firstLine="420"/>
        <w:rPr>
          <w:rFonts w:cs="Times New Roman"/>
        </w:rPr>
      </w:pPr>
      <w:r>
        <w:rPr>
          <w:rFonts w:cs="宋体" w:hint="eastAsia"/>
        </w:rPr>
        <w:t>只听“夺”的一声，仇二的剑忽然被一股力量打斜，钉入了单亦飞的木脚。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单亦飞重心骤失，身子从半空中落下，“格吱”一声，手臂已被拗断，掌中剑也不见了。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枯竹剑被小弟嵌住，小弟的人也被枯竹剑钉死。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富贵神仙的搜魂手又到了小弟的咽喉眉睫。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忽然间，剑光一闪，这双贵妇的手尖尖十指，已被一根根削断，一根接着一根，血淋淋的落在地上。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剑光再一闪，鲜血又溅出，柳枯竹惨呼倒下时，小弟已飞出门外。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没有人追出去，因为门口有人。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谢晓峰夺剑、挥剑、削指、刺人，反手将小弟送出门外，身子已挡住了门。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现在每个人都已知道他就是谢晓峰，他的掌中有剑。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谢家的三少爷掌中有剑时，谁敢轻举妄动？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63D6">
      <w:pPr>
        <w:ind w:firstLine="420"/>
        <w:rPr>
          <w:rFonts w:cs="Times New Roman"/>
        </w:rPr>
      </w:pPr>
      <w:r>
        <w:rPr>
          <w:rFonts w:cs="宋体" w:hint="eastAsia"/>
        </w:rPr>
        <w:t>就算他受了伤，就算他的伤口还在流血，也没有人敢动！</w:t>
      </w:r>
    </w:p>
    <w:p w:rsidR="00832346" w:rsidRDefault="00832346" w:rsidP="004C63D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直到他退出去很久，老和尚才长长叹了口气，道：“果然是天下无双的剑法，果然是天下无双的谢晓峰！”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刚才已被击倒，一直僵卧在地上的竹叶青忽然道：“剑法确实是好的，天下无双则未必。”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他居然慢慢的坐了起来，脸上居然又露出了微笑。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老和尚居然也不吃惊，只瞪了他一眼，冷冷道：“叶先生的剑法当然也是好的，刚才为何不拔剑而起，与他一决胜负？”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竹叶青微笑道：“我比不上他。”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老和尚道：“你知道有谁能比得上他？”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竹叶青道：“至少还有一个人。”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老和尚道：“夫人？”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竹叶青微笑不答，却反问道：“你见过夫人出手？”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竹叶青道：“那只因夫人纵然要杀人，也用不着自己出手。”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老和尚道：“有谁能替她出手，将谢晓峰置之于死地？”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竹叶青道：“燕十三！”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老和尚沉默了很久，又长长叹了口气，道：“不错，燕十三，当然是燕十三。”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竹叶青道：“普天之下，除了夫人外，只有他知道谢晓峰剑法中的破绽。”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老和尚道：“可是他自从在绿水湖上刻舟沉剑后，江湖中就再也没有人见到过他的行踪，他怎么会替夫人去找谢晓峰？”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竹叶青道：“他不会。”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老和尚道：“谢晓峰会去找他？”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竹叶青道：“也不会。”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他微笑，又道：“可是我保证他们一定会在无意中相见。”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老和尚道：“真的无意？”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0C6">
      <w:pPr>
        <w:ind w:firstLine="420"/>
        <w:rPr>
          <w:rFonts w:cs="Times New Roman"/>
        </w:rPr>
      </w:pPr>
      <w:r>
        <w:rPr>
          <w:rFonts w:cs="宋体" w:hint="eastAsia"/>
        </w:rPr>
        <w:t>竹叶青拂衣而起，淡淡道：“是有情？还是无情？是有意？还是无意？这些事有谁能分得清？”</w:t>
      </w:r>
    </w:p>
    <w:p w:rsidR="00832346" w:rsidRDefault="00832346" w:rsidP="001640C6">
      <w:pPr>
        <w:ind w:firstLine="420"/>
        <w:rPr>
          <w:rFonts w:cs="Times New Roman"/>
        </w:rPr>
      </w:pPr>
    </w:p>
    <w:p w:rsidR="00832346" w:rsidRDefault="00832346" w:rsidP="001640C6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夜。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院子里黑暗而幽静，谢晓峰却走得很快，用不着一点灯光，他也能找到这里的路。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就在这个院子，就在这种同样安静的晚上，他也不知有多少次曾经披衣而起，来静静的体会这中宵的风露和寂寞。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今夜的星辰非昨夜，今日的谢晓峰，也已不再是昔日那个没有用的阿吉。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世事如棋，变幻无常，又有谁能预测到他明日的遭遇？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现在他惟一关心的，只是他身边的这个人。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小弟默默的走在他身边，穿过黑暗的庭院，忽然停下来，道：“你走吧！”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谢晓峰道：“你不走？”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小弟摇摇头，脸色在黑暗中看来惨白如纸，过了很久，才缓缓道：“我们走的本就不是同一条路，你走你的，我走我的。”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谢晓峰看着他惨白的脸，心里又是一阵剧痛，也过了很久才轻轻的问：“你不能换一条路走？”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小弟握紧双拳，大声道：“不能！”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0C6">
      <w:pPr>
        <w:ind w:firstLine="420"/>
        <w:rPr>
          <w:rFonts w:cs="Times New Roman"/>
        </w:rPr>
      </w:pPr>
      <w:r>
        <w:rPr>
          <w:rFonts w:cs="宋体" w:hint="eastAsia"/>
        </w:rPr>
        <w:t>他忽然转身冲出去，可是他身子刚跃起，就从半空中落下。</w:t>
      </w:r>
    </w:p>
    <w:p w:rsidR="00832346" w:rsidRPr="001640C6" w:rsidRDefault="00832346" w:rsidP="001640C6">
      <w:pPr>
        <w:ind w:firstLine="420"/>
        <w:rPr>
          <w:rFonts w:cs="Times New Roman"/>
        </w:rPr>
      </w:pPr>
      <w:r>
        <w:rPr>
          <w:rFonts w:cs="宋体" w:hint="eastAsia"/>
        </w:rPr>
        <w:t>他惨白的脸上，冷汗如雨，再想挣扎着跃起，却已连站都站不稳了。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他本来以为自己可以挨得住柳枯竹那一剑的，现在却发觉伤口里的疼痛越来越无法忍受。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0C6">
      <w:pPr>
        <w:ind w:firstLine="420"/>
        <w:rPr>
          <w:rFonts w:cs="Times New Roman"/>
        </w:rPr>
      </w:pPr>
      <w:r>
        <w:rPr>
          <w:rFonts w:cs="宋体" w:hint="eastAsia"/>
        </w:rPr>
        <w:t>他已晕了过去。</w:t>
      </w:r>
    </w:p>
    <w:p w:rsidR="00832346" w:rsidRDefault="00832346" w:rsidP="001640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等他醒来时，斗室中一灯如豆，谢晓峰正在灯下，凝视着一截半寸长的剑尖。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枯竹剑的剑尖。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枯竹剑拔出时，竟留下了这一截剑尖在他的肩胛骨节里。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这种痛苦有谁能忍受？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若不是因为谢晓峰有一双极稳定的手，又怎么能将这截剑尖取出来？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可是直到现在他的衣服还没有干，手心也还有汗。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直到现在，他的手才开始发抖。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小弟看着他，忽然道：“这一剑本该是刺在你身上的。”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谢晓峰苦笑，道：“我知道。”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小弟道：“所以你虽然替我治了伤，我也用不着感谢你。”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谢晓峰道：“你用不着……”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小弟道：“所以我要走的时候，你也不该留我。”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谢晓峰道：“你几时要走？”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小弟道：“现在。”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可是他没有走，他还没力气站起来。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谢晓峰慢慢的站起来，走到床头，凝视着他，忽然问：“以前你就见过我？”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小弟道：“虽然我没有见过你的人，却见过别人替你画的一幅像。”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谢晓峰并没有问是谁替他画的像，他知道这个人是谁。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他只问：“你有没有告诉过别人，你已认出了我？”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小弟道：“我只告诉过一个人。”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小弟道：“天尊。”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谢晓峰道：“所以她就订下这计划来杀我？”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小弟道：“她知道要杀你并不容易。”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谢晓峰道：“单亦飞，柳枯竹，富贵神仙手，和那老和尚都是天尊的人？”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小弟道：“仇二也是。”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谢晓峰沉默了很久，才轻轻的问：“天尊就是你母亲？”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这句话他显然早就想问了，却一直不敢问。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小弟回答得却很快：“不错，天尊就是我母亲，现在我也用不着瞒你。”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谢晓峰黯然道：“你本来就不必瞒我，我们之间，本就不该有秘密。”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小弟盯着他，道：“为什么？”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谢晓峰目中又露出痛苦之色，喃喃道：“为什么？你真的不知道为什么？”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谢晓峰道：“那么我问你，既然你母亲要杀我，你为什么要救我？”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小弟还是在不停的摇头，脸上也露出痛苦迷惘之色，忽然跳起来，用身上盖着的被蒙住了谢晓峰的头，一脚踢开了斗室的门，冲了出去。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谢晓峰若是要追，就算用一千张，一万张被，也一样拦不住他的。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可是他没有追，因为他掀起这张被时，就看见了慕容秋荻。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冷冷清清的星光，冷冷清清的夜色，冷冷清清的小院里，有一棵已枯萎了的白杨树。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她就在树下，清清淡淡的一个人，清清淡淡的一身衣服，眼波朦胧。</w:t>
      </w: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没有人知道她是从哪里来的，也没有人知道她是几时来的。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她要来的时候就来了，要走的时候，谁也留不住。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有人说她是天上的仙子，有人说她是地下的幽灵，不管别人怎么说，她都不在乎。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已经有十五年了。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漫长的十五年，在这四千多个长长短短，冷冷热热，有甜有苦的日子里，有多少人生？有多少人死？有多少沧桑？有多少变化？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可是她没有变。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十五年前，他第一次看见她时，她就是这么样一个人。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2CD4">
      <w:pPr>
        <w:ind w:firstLine="420"/>
        <w:rPr>
          <w:rFonts w:cs="Times New Roman"/>
        </w:rPr>
      </w:pPr>
      <w:r>
        <w:rPr>
          <w:rFonts w:cs="宋体" w:hint="eastAsia"/>
        </w:rPr>
        <w:t>可是他已变了多少？</w:t>
      </w:r>
    </w:p>
    <w:p w:rsidR="00832346" w:rsidRDefault="00832346" w:rsidP="00002CD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小院中枯树摇曳，斗室里一灯如豆。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她没有走进来，他也没有走出去，只是静静的互相凝视着。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他们之间的关系，也总是像这么样，若即若离，不可捉摸。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没有人能了解他对她的感情，也没有人知道他心里在想什么。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不管他心里在想什么，至少他脸上连一点都没有表露。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他早已学会在女人面前隐藏自己的情感，尤其是这个女人。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有风，微风。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E00D6">
      <w:pPr>
        <w:ind w:firstLine="420"/>
        <w:rPr>
          <w:rFonts w:cs="Times New Roman"/>
        </w:rPr>
      </w:pPr>
      <w:r>
        <w:rPr>
          <w:rFonts w:cs="宋体" w:hint="eastAsia"/>
        </w:rPr>
        <w:t>她抬起手，轻抚被微风吹乱的头发，忽然笑了笑。</w:t>
      </w:r>
    </w:p>
    <w:p w:rsidR="00832346" w:rsidRDefault="00832346" w:rsidP="001E00D6">
      <w:pPr>
        <w:ind w:firstLine="420"/>
        <w:rPr>
          <w:rFonts w:cs="Times New Roman"/>
        </w:rPr>
      </w:pPr>
    </w:p>
    <w:p w:rsidR="00832346" w:rsidRDefault="00832346" w:rsidP="001E00D6">
      <w:pPr>
        <w:ind w:firstLine="420"/>
        <w:rPr>
          <w:rFonts w:cs="Times New Roman"/>
        </w:rPr>
      </w:pPr>
      <w:r>
        <w:rPr>
          <w:rFonts w:cs="宋体" w:hint="eastAsia"/>
        </w:rPr>
        <w:t>她很少笑。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她的笑容也像是她的人，美丽，高雅，飘忽，就好像春夜中的微风，没有人能捉得住。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她的声音也像是春风般温柔：“已经有多少年了？是十五年？还是十六年？”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他没有回答，因为他知道她一定比他记得更清楚，也许连每一天发生的事都能记住。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她笑得更温柔：“看样子你还是没有变，还是不喜欢说话。”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他冷冷的看着她，过了很久，才冷冷的问：“我们还有什么话好说？”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她的笑容消失，垂下了头：“没有了……没有了……”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是不是真的没有了？什么都没有了？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她忽又抬起头，盯着他：“我们之间若是真的已无话可说，我为什么要来找你？”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E00D6">
      <w:pPr>
        <w:ind w:firstLine="420"/>
        <w:rPr>
          <w:rFonts w:cs="Times New Roman"/>
        </w:rPr>
      </w:pPr>
      <w:r>
        <w:rPr>
          <w:rFonts w:cs="宋体" w:hint="eastAsia"/>
        </w:rPr>
        <w:t>这句话本该是他问她，她自己却先问了出来。</w:t>
      </w:r>
    </w:p>
    <w:p w:rsidR="00832346" w:rsidRDefault="00832346" w:rsidP="001E00D6">
      <w:pPr>
        <w:ind w:firstLine="420"/>
        <w:rPr>
          <w:rFonts w:cs="Times New Roman"/>
        </w:rPr>
      </w:pPr>
    </w:p>
    <w:p w:rsidR="00832346" w:rsidRDefault="00832346" w:rsidP="001E00D6">
      <w:pPr>
        <w:ind w:firstLine="420"/>
        <w:rPr>
          <w:rFonts w:cs="Times New Roman"/>
        </w:rPr>
      </w:pPr>
      <w:r>
        <w:rPr>
          <w:rFonts w:cs="宋体" w:hint="eastAsia"/>
        </w:rPr>
        <w:t>然后她又自己回答：“我来，只因为我要带走那个孩子，你以前既然不要他，现在又何必来惹他，让他痛苦？”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他的瞳孔收缩，就像是忽然有根针刺入他心里。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她的瞳孔也在收缩：“我来，也因为我要告诉你，我一定要你死！”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她的声音冰冷，仿佛忽然变了个人：“而且这一次我要让你死在我自己的手里。”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谢晓峰冷冷道：“天尊杀人，又何必自己出手？”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慕容秋荻道：“杀别人我从不自己出手，你却是例外。”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又有一阵风，她的头发更乱。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风还没有吹过去，她的人已扑了过来，就像是发了疯一样扑过来，就像是又变成了另外一个人。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现在她已不再是那清淡高雅，春风般飘忽美丽的少女，也不再是那冷酷聪明，傲视天下武林的慕容夫人。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现在她只不过是个普普通通的女人，被情丝纠缠，爱恨交迸，已完全无法控制自己。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她没有等谢晓峰先出手，也没有等他先露出那一点致命的破绽。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她根本连一点武功都没有用出来。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因为她爱这个男人，又恨这个男人，爱得要命，又恨得要命，所以她只想跟他拼了这条命，就算拼不过也要拼。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对这么样一个女人，他怎么能施展出他那天下无双的剑法？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他身经百战，对付过各式各样的武林高手，度过了无数次致命的危机。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可是现在他简直不知道应该怎么办。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桌上的灯被踢翻了。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慕容秋荻已泼妇般冲进来。仿佛想用牙齿咬他的耳朵，咬他的鼻子，把他全身的肉都一块块咬下来，又仿佛想用指甲抓他的头发，抓他的脸。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他一拳就可以把她打出去，因为她全身上下都是破绽。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可是他不能出手，也不忍出手。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他毕竟是个男人，她毕竟曾经是他的女人。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他只有往后退，斗室中可以退的地方本不多，他已退无可退。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就在这时，她手里忽然有剑光一闪，毒蛇般向他刺了过来！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这一剑已不是泼妇的剑，而是杀人的剑！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这一剑不但迅速，毒辣，准确，而且是在对方最想不到的时候和方向出手的，刺的正是对方最想不到的部位。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这一剑不但是剑法中的精粹，也已将兵法中的精义完全发挥。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这本是必刺必中的一剑，可是这一剑没有刺中。</w:t>
      </w:r>
    </w:p>
    <w:p w:rsidR="00832346" w:rsidRDefault="00832346" w:rsidP="00D64537">
      <w:pPr>
        <w:ind w:firstLine="420"/>
        <w:rPr>
          <w:rFonts w:cs="Times New Roman"/>
        </w:rPr>
      </w:pPr>
    </w:p>
    <w:p w:rsidR="00832346" w:rsidRDefault="00832346" w:rsidP="00D64537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除了谢晓峰外，世上绝没有第二个人能避开这一剑，因为世上也没有人能比他更了解慕容秋荻。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他能避开这一剑，并不是因为他算准了这一剑出手的时间和部位，而是因为他算准了慕容秋荻这个人。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他了解她的，也许比她自己还多。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他知道她不是泼妇，也知道她绝不会有无法控制自己的时候。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剑锋从他肋下划过时，他已擒住她的腕脉，他的出手时间也绝对准确。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短剑落下，她的人也软了，整个人都软软的倒在他怀里。</w:t>
      </w:r>
    </w:p>
    <w:p w:rsidR="00832346" w:rsidRDefault="00832346" w:rsidP="008B378B">
      <w:pPr>
        <w:ind w:firstLine="420"/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她的身子轻盈、温暖而柔软。</w:t>
      </w:r>
    </w:p>
    <w:p w:rsidR="00832346" w:rsidRDefault="00832346" w:rsidP="008B378B">
      <w:pPr>
        <w:ind w:firstLine="420"/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他的手却冰冷。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长夜已将尽，晨曦正好在这时从窗外照进来，照在她脸上。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她脸上已有泪光。一双朦朦胧胧的眼睛，又在痴痴迷迷的看着他。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她忽然问：“你还记不记得，我们第一次相见的时候，我也要杀你，你也夺过了我的剑，就像这样抱着我。”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r>
        <w:rPr>
          <w:rFonts w:cs="宋体" w:hint="eastAsia"/>
        </w:rPr>
        <w:t xml:space="preserve">　　他听不见，可是他忘不了那一天</w:t>
      </w:r>
      <w:r>
        <w:t>——</w:t>
      </w:r>
    </w:p>
    <w:p w:rsidR="00832346" w:rsidRDefault="00832346" w:rsidP="00C4155D"/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是春天。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绿草如茵的山坡上，浓荫遮盖的大树下，站着个清清淡淡的大女孩。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她看见了他，对他笑了笑，笑容就像春风般美丽飘忽。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他也对她笑了笑。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看见她笑得更甜，他就走过去，摘下一朵山茶花送给她。</w:t>
      </w:r>
    </w:p>
    <w:p w:rsidR="00832346" w:rsidRDefault="00832346" w:rsidP="008B378B">
      <w:pPr>
        <w:ind w:firstLine="420"/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她却给了他一剑。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剑锋从他咽喉旁划过时，他就抓住了她的手，她吃惊的看着他，问道：“你就是谢家的三少爷？”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“你怎么知道是我？”他反问。</w:t>
      </w:r>
    </w:p>
    <w:p w:rsidR="00832346" w:rsidRDefault="00832346" w:rsidP="008B378B">
      <w:pPr>
        <w:ind w:firstLine="420"/>
        <w:rPr>
          <w:rFonts w:cs="Times New Roman"/>
        </w:rPr>
      </w:pPr>
    </w:p>
    <w:p w:rsidR="00832346" w:rsidRDefault="00832346" w:rsidP="008B378B">
      <w:pPr>
        <w:ind w:firstLine="420"/>
        <w:rPr>
          <w:rFonts w:cs="Times New Roman"/>
        </w:rPr>
      </w:pPr>
      <w:r>
        <w:rPr>
          <w:rFonts w:cs="宋体" w:hint="eastAsia"/>
        </w:rPr>
        <w:t>“因为除了谢家的三少爷外，没有人能在一招间夺下我的剑。”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他没有问她是不是已有很多人伤在她剑下，也没有问她为什么要伤人。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因为那天春正浓，花正艳，她的身子又那么轻，那么软。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因为那时他正少年。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现在呢？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十五年漫长艰辛的岁月，已悄悄的从他们身边溜走。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现在他心里是不是还有那时同样的感觉？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她仍在低语：“不管你心里怎么想，我总忘不了那一天，因为就在那一天，我就把我整个人都给了你，迷迷糊糊的给了你，你却一去就没了消息。”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他好像还是听不见。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她又说：“等到我们第二次见面的时候，我已订了亲，你是来送贺礼的。”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“那时我心里虽然恨你，怨你，可是一见到你，我就没了主意。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“所以就在我订亲的第二天晚上，我又迷迷糊糊的跟着你走了，想不到你又甩下了我，又一去就没有消息。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“现在我心里虽然更恨你，可是……可是……我还是希望你能像以前一样，再骗我一次，把我带走，就算这次你杀了我，我也不怨你。”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她的声音哀怨柔美如乐曲，他真的能不听？真的听不见？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他真的骗了她两次，她还这么样对他。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他真的如此薄情，如此无情？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“我知道你以为我已变了！”她已泪流满面：“可是不管我在别人面前变成了个什么样的人，对你，我是永远都不会变的。”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谢晓峰忽然推开她，头也不回的走了出去。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她还不放弃，还跟着他。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斗室外阳光已照遍大地，远处山坡上又是一片绿草如茵。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他忽然回头，冷冷的看着她：“你是不是一定要我杀了你？”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她脸上泪犹未干，却勉强作出笑脸：“只要你高兴，你就杀了我吧。”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他再转身往前走，她还在跟着：“可是你的伤口还在流血，至少也该让我先替你包好。”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她又说：“虽然这是我叫人去伤了你的，可是那完全是另外一回事，只要你开口，我随时都可以去替你杀了那些人。”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他的脚步又慢了，终于又忍不住回过头，冷酷的眼睛里已有了感情。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不管那是爱？还是恨？都是种深入骨髓，永难忘怀的感情。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堤防崩溃了，冰山融化了。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纵然明知道堤防一崩，就有灾祸，可是堤防要崩时，有谁能阻止？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她又倒入他怀里。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又是一年春季，又是一片绿草如茵。</w:t>
      </w:r>
    </w:p>
    <w:p w:rsidR="00832346" w:rsidRDefault="00832346" w:rsidP="00F11DDE">
      <w:pPr>
        <w:ind w:firstLine="420"/>
        <w:rPr>
          <w:rFonts w:cs="Times New Roman"/>
        </w:rPr>
      </w:pPr>
    </w:p>
    <w:p w:rsidR="00832346" w:rsidRDefault="00832346" w:rsidP="00F11DDE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0F6C">
      <w:pPr>
        <w:ind w:firstLine="420"/>
        <w:rPr>
          <w:rFonts w:cs="Times New Roman"/>
        </w:rPr>
      </w:pPr>
      <w:r>
        <w:rPr>
          <w:rFonts w:cs="宋体" w:hint="eastAsia"/>
        </w:rPr>
        <w:t>谢晓峰慢慢的从山坡上坐起来，看着躺在他身畔的这个人。</w:t>
      </w:r>
    </w:p>
    <w:p w:rsidR="00832346" w:rsidRDefault="00832346" w:rsidP="00450F6C">
      <w:pPr>
        <w:ind w:firstLine="420"/>
        <w:rPr>
          <w:rFonts w:cs="Times New Roman"/>
        </w:rPr>
      </w:pPr>
    </w:p>
    <w:p w:rsidR="00832346" w:rsidRDefault="00832346" w:rsidP="00450F6C">
      <w:pPr>
        <w:ind w:firstLine="420"/>
        <w:rPr>
          <w:rFonts w:cs="Times New Roman"/>
        </w:rPr>
      </w:pPr>
      <w:r>
        <w:rPr>
          <w:rFonts w:cs="宋体" w:hint="eastAsia"/>
        </w:rPr>
        <w:t>他心里在问自己：“究竟是我负了她？还是她负了我？”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没有人能答复这问题，他自己也不能。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他只知道，无论她是好是坏，无论是谁负了谁，他只有和这个人在一起时，才能忘记那些苦难和悲伤，心里才能安宁。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他自己也不知道这是种什么样的感情，只知道人与人之间，若是有了这种感情，就算受苦受骗，也是心甘情愿的。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就算死都没关系。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她又抬起头，痴痴迷迷的看着他：“我知道你心里在想什么。”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“你想要我解散天尊，带回那个孩子，安安静静的过几年。”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她的确说中了他的心事。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就算他天生是个浪子，就算他血管里流着的都是浪子的血，可是他也有厌倦的时候。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尤其是每当大醉初醒，夜深人静时，又有谁不想身畔能有个知心的人，能诉说自己的痛苦和寂寞？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她轻轻握住了他的手，忽又问道：“你知道我心里在想什么？”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0F6C">
      <w:pPr>
        <w:ind w:firstLine="420"/>
        <w:rPr>
          <w:rFonts w:cs="Times New Roman"/>
        </w:rPr>
      </w:pPr>
      <w:r>
        <w:rPr>
          <w:rFonts w:cs="宋体" w:hint="eastAsia"/>
        </w:rPr>
        <w:t>他不知道。</w:t>
      </w:r>
    </w:p>
    <w:p w:rsidR="00832346" w:rsidRDefault="00832346" w:rsidP="00450F6C">
      <w:pPr>
        <w:ind w:firstLine="420"/>
        <w:rPr>
          <w:rFonts w:cs="Times New Roman"/>
        </w:rPr>
      </w:pPr>
    </w:p>
    <w:p w:rsidR="00832346" w:rsidRDefault="00832346" w:rsidP="00450F6C">
      <w:pPr>
        <w:ind w:firstLine="420"/>
        <w:rPr>
          <w:rFonts w:cs="Times New Roman"/>
        </w:rPr>
      </w:pPr>
      <w:r>
        <w:rPr>
          <w:rFonts w:cs="宋体" w:hint="eastAsia"/>
        </w:rPr>
        <w:t>女人的心事，本就难测，何况是她这样的女人。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她忽然笑了笑，笑得很奇怪：“我在想，你真是个呆子。”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“呆子？”他不懂。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“你知不知道天尊是我花了多少苦心才建立的？我怎么能随随便便就将它毁了？你既然已不要那个孩子，我为什么要带来给你？”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谢晓峰的心沉了下去，全身都已冰冷，从足底直冷到心底。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慕容秋荻看着他脸上的表情，笑得更疯狂：“你至少也该想想，我现在是什么地位？什么身份？难道还会去替你煮饭洗衣裳？”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她不停的笑：“现在你居然要我做这些事，你不是呆子谁是呆子？”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谢晓峰真的是呆子？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0F6C">
      <w:pPr>
        <w:ind w:firstLine="420"/>
        <w:rPr>
          <w:rFonts w:cs="Times New Roman"/>
        </w:rPr>
      </w:pPr>
      <w:r>
        <w:rPr>
          <w:rFonts w:cs="宋体" w:hint="eastAsia"/>
        </w:rPr>
        <w:t>他五岁学剑，六岁解剑谱，七岁时已可将唐诗读得朗朗上口，大多数像他那种年纪的孩子，还在穿开裆裤。</w:t>
      </w:r>
    </w:p>
    <w:p w:rsidR="00832346" w:rsidRDefault="00832346" w:rsidP="00450F6C">
      <w:pPr>
        <w:ind w:firstLine="420"/>
        <w:rPr>
          <w:rFonts w:cs="Times New Roman"/>
        </w:rPr>
      </w:pPr>
    </w:p>
    <w:p w:rsidR="00832346" w:rsidRDefault="00832346" w:rsidP="00450F6C">
      <w:pPr>
        <w:ind w:firstLine="420"/>
        <w:rPr>
          <w:rFonts w:cs="Times New Roman"/>
        </w:rPr>
      </w:pPr>
      <w:r>
        <w:rPr>
          <w:rFonts w:cs="宋体" w:hint="eastAsia"/>
        </w:rPr>
        <w:t>可是他在慕容秋荻面前，却好像真的变成了个不折不扣的呆子。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无论谁在某一个人面前都会变成呆子的，就好像上辈子欠了这个人的债。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他慢慢的站起来，看着她，道：“你说完了没有？”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慕容秋荻道：“说完了又怎么样？难道你想杀了我？”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她的笑声忽然变成悲哭，大哭道：“好，你杀了我吧，你这么样对我，反正我也不想活了。”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她哭得伤心极了，脸上却连一点悲伤之色都没有，忽又压低声音，道：“喜欢你的女人太多，我知道你渐渐就会忘了我的，所以我每隔几年就要修理你一次，好让你永远忘不了我。”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这句话说完，她哭的声音更大，忽然伸手在自己脸上用力掴了两巴掌，打得脸都紫了，又大叫道：“你为什么不索性痛痛快快的杀了我？为什么要这样打我？折磨我？”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她捂着脸，痛哭着奔下山坡，就好像他真在后面追着要痛打她。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谢晓峰连指尖都没有动，山坡下却忽然出现了几个人。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一个满头珠翠的华服贵妇，第一个迎上来，将她搂在怀里。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后面跟着的三个人，一个是白发苍苍的老者，但却步履雄健，腰肢也还是笔直的，手里提着个长长的黄布袋。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另一个人虽然才过中年，却已显得老态龙钟，满脸都是风尘之色，仿佛刚赶过远路。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走在最后面的，却是个身材纤弱的小姑娘，一面走，一面偷偷的擦眼泪。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谢晓峰几乎忍不住要叫出来：“娃娃！”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2C06">
      <w:pPr>
        <w:ind w:firstLine="420"/>
        <w:rPr>
          <w:rFonts w:cs="Times New Roman"/>
        </w:rPr>
      </w:pPr>
      <w:r>
        <w:rPr>
          <w:rFonts w:cs="宋体" w:hint="eastAsia"/>
        </w:rPr>
        <w:t>最后走上山坡的这个小姑娘，竟然就是他一直在担心着的娃娃。</w:t>
      </w:r>
    </w:p>
    <w:p w:rsidR="00832346" w:rsidRDefault="00832346" w:rsidP="004C2C06">
      <w:pPr>
        <w:ind w:firstLine="420"/>
        <w:rPr>
          <w:rFonts w:cs="Times New Roman"/>
        </w:rPr>
      </w:pPr>
    </w:p>
    <w:p w:rsidR="00832346" w:rsidRDefault="00832346" w:rsidP="004C2C06">
      <w:pPr>
        <w:ind w:firstLine="420"/>
        <w:rPr>
          <w:rFonts w:cs="Times New Roman"/>
        </w:rPr>
      </w:pPr>
      <w:r>
        <w:rPr>
          <w:rFonts w:cs="宋体" w:hint="eastAsia"/>
        </w:rPr>
        <w:t>他没有叫，只因为另外三个人他也认得，而且认得了很久。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那老当益壮的白发人，是他的姑丈华少坤。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二十年前，“游龙剑客”华少坤力战点苍和武当的八大弟子，未曾一败，又娶了神剑山庄主人谢王孙的堂房妹妹“飞凤女剑客”谢凤凰，龙凤双剑，珠联璧合，江湖中人都认为是最理想的一对璧人。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2C06">
      <w:pPr>
        <w:ind w:firstLine="420"/>
        <w:rPr>
          <w:rFonts w:cs="Times New Roman"/>
        </w:rPr>
      </w:pPr>
      <w:r>
        <w:rPr>
          <w:rFonts w:cs="宋体" w:hint="eastAsia"/>
        </w:rPr>
        <w:t>那时正是华少坤如日中天，平生最得意的时候，想不到就在这时候，他竟败在一个乳臭未干的十来岁的童子剑下。</w:t>
      </w:r>
    </w:p>
    <w:p w:rsidR="00832346" w:rsidRDefault="00832346" w:rsidP="004C2C06">
      <w:pPr>
        <w:ind w:firstLine="420"/>
        <w:rPr>
          <w:rFonts w:cs="Times New Roman"/>
        </w:rPr>
      </w:pPr>
    </w:p>
    <w:p w:rsidR="00832346" w:rsidRDefault="00832346" w:rsidP="004C2C06">
      <w:pPr>
        <w:ind w:firstLine="420"/>
        <w:rPr>
          <w:rFonts w:cs="Times New Roman"/>
        </w:rPr>
      </w:pPr>
      <w:r>
        <w:rPr>
          <w:rFonts w:cs="宋体" w:hint="eastAsia"/>
        </w:rPr>
        <w:t>击败他的那个小孩，就是谢晓峰。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正将慕容秋荻抱在怀里，替她擦眼泪的贵妇人，就是他的姑姑谢凤凰。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那个身材已渐臃肿的中年胖子也姓谢，也是他的远房亲戚，而且还是从小看着他长大的。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10F88">
      <w:pPr>
        <w:ind w:firstLine="420"/>
        <w:rPr>
          <w:rFonts w:cs="Times New Roman"/>
        </w:rPr>
      </w:pPr>
      <w:r>
        <w:rPr>
          <w:rFonts w:cs="宋体" w:hint="eastAsia"/>
        </w:rPr>
        <w:t>他很小的时候，就常常溜到对岸湖畔的小酒店去要酒喝。</w:t>
      </w:r>
    </w:p>
    <w:p w:rsidR="00832346" w:rsidRDefault="00832346" w:rsidP="00610F88">
      <w:pPr>
        <w:ind w:firstLine="420"/>
        <w:rPr>
          <w:rFonts w:cs="Times New Roman"/>
        </w:rPr>
      </w:pPr>
    </w:p>
    <w:p w:rsidR="00832346" w:rsidRDefault="00832346" w:rsidP="00610F88">
      <w:pPr>
        <w:ind w:firstLine="420"/>
        <w:rPr>
          <w:rFonts w:cs="Times New Roman"/>
        </w:rPr>
      </w:pPr>
      <w:r>
        <w:rPr>
          <w:rFonts w:cs="宋体" w:hint="eastAsia"/>
        </w:rPr>
        <w:t>这中年胖子，就是那小酒店的谢掌柜。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他们怎么也到这里来了？怎么会和娃娃在一起？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谢晓峰猜不透，也不想猜，他只想赶快走得远远的，不要让这些人看见他。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只可惜他们都已经看见了他，华少坤正在看着他冷笑，娃娃正在看着他流泪。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谢掌柜已喘息着爬上山坡，弯下腰，陪笑招呼：“三少爷，好久不见了，你好。”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谢晓峰很不好，心情不好，脸色也不好，可是对这个在他八九岁时就偷偷给他酒喝的老好人，他却不能不笑笑，才问：“你怎么会到这里来的？”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谢掌柜不会说谎，只有说老实话：“我们都是慕容姑娘请来的。”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谢晓峰道：“她请你们来干什么？”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谢掌柜迟疑着，不知道这次是不是还应该说老实话。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谢凤凰已冷笑道：“来看你做的好事！”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谢晓峰闭上了嘴。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他知道他这位姑姑非但脾气不好，对他的印象也不好，世上本就没有任何女人会喜欢一个把自己老公打败了的人，不管这个人是不是她的侄子都一样。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可惜姑姑就是姑姑，不管她对你的印象好不好，都一样是你的姑姑。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他虽然闭上了嘴，谢凤凰却不肯放过他：“想不到我们谢家竟出了你这样的人才，不但会欺负女人，连自己的孩子都可以不要！”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她指着慕容秋荻脸上的指痕：“你已经骗了她两次，甩了她两次，她还是全心全意的对你，你为什么还要把她打成这样子？”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慕容秋荻流着泪道：“他……他没有……”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谢凤凰怒道：“你少开口，刚才你们在那小客栈里说的话，我们全都听得清清楚楚，他自己既然一句都不敢否认，你为什么还要替他洗脱？”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她又问：“那些话谢掌柜是不是也全都听得清清楚楚？”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谢凤凰道：“你玩别的女人，我们管不着，也懒得管。可是姑苏慕容跟我们谢家的关系却不同，就算你不要你的儿子，我们谢家却不能不认这个孙子，更不能不认这个媳妇！”</w:t>
      </w:r>
    </w:p>
    <w:p w:rsidR="00832346" w:rsidRDefault="00832346" w:rsidP="00C4155D">
      <w:pPr>
        <w:rPr>
          <w:rFonts w:cs="Times New Roman"/>
        </w:rPr>
      </w:pPr>
    </w:p>
    <w:p w:rsidR="00832346" w:rsidRPr="00862B56" w:rsidRDefault="00832346" w:rsidP="00862B56">
      <w:pPr>
        <w:ind w:firstLine="420"/>
        <w:rPr>
          <w:rFonts w:cs="Times New Roman"/>
        </w:rPr>
      </w:pPr>
      <w:r>
        <w:rPr>
          <w:rFonts w:cs="宋体" w:hint="eastAsia"/>
        </w:rPr>
        <w:t>谢晓峰没有开口，他的嘴唇在发抖，现在他总算已完全明白慕容秋荻的企图。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她故意将这些人找来，安排他们躲在那小客栈附近，故意说那些话，让他们听见，好让他以后想辩白也没法子辩白。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现在她已是江南慕容和天尊的主人，可是她还不满足。她还在打神剑山庄的主意。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谢家若是承认了她们母子，她当然就可以顺理成章的接下神剑山庄的霸业。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谢凤凰又在问：“你还有什么话说？”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62B56">
      <w:pPr>
        <w:ind w:firstLine="420"/>
        <w:rPr>
          <w:rFonts w:cs="Times New Roman"/>
        </w:rPr>
      </w:pPr>
      <w:r>
        <w:rPr>
          <w:rFonts w:cs="宋体" w:hint="eastAsia"/>
        </w:rPr>
        <w:t>谢晓峰没有话说。</w:t>
      </w:r>
    </w:p>
    <w:p w:rsidR="00832346" w:rsidRDefault="00832346" w:rsidP="00862B56">
      <w:pPr>
        <w:ind w:firstLine="420"/>
        <w:rPr>
          <w:rFonts w:cs="Times New Roman"/>
        </w:rPr>
      </w:pPr>
    </w:p>
    <w:p w:rsidR="00832346" w:rsidRDefault="00832346" w:rsidP="00862B56">
      <w:pPr>
        <w:ind w:firstLine="420"/>
        <w:rPr>
          <w:rFonts w:cs="Times New Roman"/>
        </w:rPr>
      </w:pPr>
      <w:r>
        <w:rPr>
          <w:rFonts w:cs="宋体" w:hint="eastAsia"/>
        </w:rPr>
        <w:t>这些事他虽然已想到，却连一句都说不出。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谢凤凰道：“谢家的家法第一条是什么？”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谢晓峰的脸色还没有变，谢掌柜的脸色已变了。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他也知道谢家的家法，第一条就是戒淫</w:t>
      </w:r>
      <w:r>
        <w:t>——</w:t>
      </w:r>
      <w:r>
        <w:rPr>
          <w:rFonts w:cs="宋体" w:hint="eastAsia"/>
        </w:rPr>
        <w:t>淫人妻女，斩其双足。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谢凤凰冷笑道：“你既已犯了这一戒，就算我大哥护着你，我也容不得你！”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她的手一招，山坡下立刻就有个垂髻童子送上了一柄剑。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剑一出鞘，寒气就已沁人肌肤。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谢凤凰厉声道：“现在我就要替我们谢家清理门户，你还不跪下来听命受刑！”</w:t>
      </w:r>
    </w:p>
    <w:p w:rsidR="00832346" w:rsidRDefault="00832346" w:rsidP="00E80875">
      <w:pPr>
        <w:ind w:firstLine="420"/>
        <w:rPr>
          <w:rFonts w:cs="Times New Roman"/>
        </w:rPr>
      </w:pPr>
    </w:p>
    <w:p w:rsidR="00832346" w:rsidRPr="00E80875" w:rsidRDefault="00832346" w:rsidP="00E80875">
      <w:pPr>
        <w:ind w:firstLine="420"/>
        <w:rPr>
          <w:rFonts w:cs="Times New Roman"/>
          <w:b/>
          <w:bCs/>
          <w:sz w:val="24"/>
          <w:szCs w:val="24"/>
        </w:rPr>
      </w:pPr>
      <w:r w:rsidRPr="00E80875">
        <w:rPr>
          <w:rFonts w:cs="宋体" w:hint="eastAsia"/>
          <w:b/>
          <w:bCs/>
          <w:sz w:val="24"/>
          <w:szCs w:val="24"/>
        </w:rPr>
        <w:t>包袱里的兵器</w:t>
      </w:r>
    </w:p>
    <w:p w:rsidR="00832346" w:rsidRDefault="00832346" w:rsidP="00E80875">
      <w:pPr>
        <w:ind w:firstLine="420"/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谢晓峰没有跪下。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谢凤凰冷笑道：“人证物证俱在，难道你还不肯认错？难道你敢不服家法？”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她知道没有人敢不服家法。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谁不服家法，谁就必将受天下英雄的唾弃。</w:t>
      </w:r>
    </w:p>
    <w:p w:rsidR="00832346" w:rsidRDefault="00832346" w:rsidP="00E80875">
      <w:pPr>
        <w:ind w:firstLine="420"/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现在她手里不仅有一把剑，还有条绳子，用江湖中千百年来传下的规矩编成的绳子，这条绳子无疑已将谢晓峰紧紧绑住。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谁知道谢晓峰就偏偏不服。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谢凤凰脸色变了。</w:t>
      </w: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她是个很幸运的女人，不但有很好的家世，也有个很好的丈夫，江湖中敢正眼看她的人却不多。</w:t>
      </w:r>
    </w:p>
    <w:p w:rsidR="00832346" w:rsidRDefault="00832346" w:rsidP="00E80875">
      <w:pPr>
        <w:ind w:firstLine="420"/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所以她傲慢，骄纵，一向是大小姐的脾气，从来也没有将别人看在眼里。</w:t>
      </w:r>
    </w:p>
    <w:p w:rsidR="00832346" w:rsidRDefault="00832346" w:rsidP="00E80875">
      <w:pPr>
        <w:ind w:firstLine="420"/>
        <w:rPr>
          <w:rFonts w:cs="Times New Roman"/>
        </w:rPr>
      </w:pPr>
    </w:p>
    <w:p w:rsidR="00832346" w:rsidRDefault="00832346" w:rsidP="00E80875">
      <w:pPr>
        <w:ind w:firstLine="420"/>
        <w:rPr>
          <w:rFonts w:cs="Times New Roman"/>
        </w:rPr>
      </w:pPr>
      <w:r>
        <w:rPr>
          <w:rFonts w:cs="宋体" w:hint="eastAsia"/>
        </w:rPr>
        <w:t>她想到的事立刻就要做。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长剑一抖，已经准备出手。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可是她想不到那位走两步路就要喘气的谢掌柜，动作忽然变得快了，忽然间就已挡在她面前，陪笑道：“华夫人请息怒！”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谢凤凰道：“你想干什么？”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谢掌柜道：“我想三少爷心里也许还有些不足为外人道的苦衷，就算华夫人要用家法处治他，也不妨先回去见了老太爷再说。”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谢凤凰冷笑道：“你口口声声的叫我华夫人，是不是想提醒我，我已不是谢家的人？”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谢掌柜心里虽然就是这意思，嘴里当然不肯承认，立刻摇头道：“小人不敢。”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谢凤凰道：“就算我已不是谢家的人，这把剑却还是谢家的剑。”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她长剑一展，厉声道：“这把剑就是家法！”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谢掌柜道：“华夫人说得有理，只不过小人还有一点不明白。”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谢凤凰道：“哪一点？”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谢掌柜还是满脸陪笑，道：“我不懂谢家的家法，怎么会到了华家人的手里？”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谢凤凰脸色又变了，怒道：“你好大的胆子，竟敢对姑奶奶无理。”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谢掌柜道：“小人不敢。”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这四个字出口，他左手一抓谢凤凰的手，右手一撞一托，谢凤凰掌中的剑，忽然间就已到了他手里。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他的人已退出三丈。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这一招用得简单，干净，迅速，准确，其中的变化巧妙，更难以形容。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谢晓峰出手夺柳枯竹的剑，用的正是这一招。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谢凤凰整个人都已僵住，脸色已气得发青，厉声道：“你是从哪里学会这一招的？”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谢掌柜陪笑道：“华夫人既然也认出了这一招，那就最好了。”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他慢慢的接着道：“这是老爷子的亲传，他老人家再三嘱咐我，学会了这一招后，千万不可乱用，可是只要看见谢家的剑在外姓人的手里，就一定要用这一招去夺回来。”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他又笑了笑：“老爷子说出来的话，我当然不敢不听。”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谢凤凰气得连话都说不出了，满头珠翠环珮，却在不停的响。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她也知道这一招的确是谢家的独门绝技，而且一向传子不传婿，传媳不传女。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刚才她的剑在一瞬间就已被人夺走，就因为她也不懂这一招中的奥秘。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华少坤忽然问道：“阁下是谢家的什么人？”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5149">
      <w:pPr>
        <w:ind w:firstLine="420"/>
        <w:rPr>
          <w:rFonts w:cs="Times New Roman"/>
        </w:rPr>
      </w:pPr>
      <w:r>
        <w:rPr>
          <w:rFonts w:cs="宋体" w:hint="eastAsia"/>
        </w:rPr>
        <w:t>他的人看来虽然高大威猛，说话的声音却是细声细气，斯文得很。</w:t>
      </w:r>
    </w:p>
    <w:p w:rsidR="00832346" w:rsidRDefault="00832346" w:rsidP="00EE5149">
      <w:pPr>
        <w:ind w:firstLine="420"/>
        <w:rPr>
          <w:rFonts w:cs="Times New Roman"/>
        </w:rPr>
      </w:pPr>
    </w:p>
    <w:p w:rsidR="00832346" w:rsidRDefault="00832346" w:rsidP="00EE5149">
      <w:pPr>
        <w:ind w:firstLine="420"/>
        <w:rPr>
          <w:rFonts w:cs="Times New Roman"/>
        </w:rPr>
      </w:pPr>
      <w:r>
        <w:rPr>
          <w:rFonts w:cs="宋体" w:hint="eastAsia"/>
        </w:rPr>
        <w:t>他本来不是这样子，自从败在三少爷的剑下之后，这些年来想必在韬光养晦，已经将涵养功夫练得很到家了，所以刚才一直都很沉得住气。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谢掌柜道：“算起来，小人只不过是老太爷的一个远房堂侄而已。”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华少坤道：“你知道这把剑是什么剑？”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谢掌柜道：“这就是谢家的祖宗们传下来的四把宝剑之一。”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剑光一闪，剑气就已逼人眉睫。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华少坤长长叹了口气，道：“好剑！”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谢掌柜道：“的确是好剑。”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华少坤道：“阁下配不配用这把剑？”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华少坤道：“那么阁下为何还不将这把剑送还给三少爷？”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谢掌柜道：“小人正有此意。”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他说的是老实话，他本来的确早就有这意思了，却不懂华少坤这是什么意思。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5149">
      <w:pPr>
        <w:ind w:firstLine="420"/>
        <w:rPr>
          <w:rFonts w:cs="Times New Roman"/>
        </w:rPr>
      </w:pPr>
      <w:r>
        <w:rPr>
          <w:rFonts w:cs="宋体" w:hint="eastAsia"/>
        </w:rPr>
        <w:t>可是他看得出谢凤凰懂。</w:t>
      </w:r>
    </w:p>
    <w:p w:rsidR="00832346" w:rsidRDefault="00832346" w:rsidP="00EE5149">
      <w:pPr>
        <w:ind w:firstLine="420"/>
        <w:rPr>
          <w:rFonts w:cs="Times New Roman"/>
        </w:rPr>
      </w:pPr>
    </w:p>
    <w:p w:rsidR="00832346" w:rsidRDefault="00832346" w:rsidP="00EE5149">
      <w:pPr>
        <w:ind w:firstLine="420"/>
        <w:rPr>
          <w:rFonts w:cs="Times New Roman"/>
        </w:rPr>
      </w:pPr>
      <w:r>
        <w:rPr>
          <w:rFonts w:cs="宋体" w:hint="eastAsia"/>
        </w:rPr>
        <w:t>他们是经过患难的夫妻，他们已共同生活了二十年，现在她的丈夫要人将这柄本来属于她的剑送给别人，她居然没有一点懊恼愤怒，反而露出种说不出的温柔和关切。</w:t>
      </w:r>
    </w:p>
    <w:p w:rsidR="00832346" w:rsidRDefault="00832346" w:rsidP="00EE5149">
      <w:pPr>
        <w:ind w:firstLine="420"/>
        <w:rPr>
          <w:rFonts w:cs="Times New Roman"/>
        </w:rPr>
      </w:pPr>
    </w:p>
    <w:p w:rsidR="00832346" w:rsidRDefault="00832346" w:rsidP="00EE5149">
      <w:pPr>
        <w:ind w:firstLine="420"/>
        <w:rPr>
          <w:rFonts w:cs="Times New Roman"/>
        </w:rPr>
      </w:pPr>
      <w:r>
        <w:rPr>
          <w:rFonts w:cs="宋体" w:hint="eastAsia"/>
        </w:rPr>
        <w:t>因为只有她懂得他的意思。</w:t>
      </w:r>
    </w:p>
    <w:p w:rsidR="00832346" w:rsidRDefault="00832346" w:rsidP="00EE5149">
      <w:pPr>
        <w:ind w:firstLine="420"/>
        <w:rPr>
          <w:rFonts w:cs="Times New Roman"/>
        </w:rPr>
      </w:pPr>
    </w:p>
    <w:p w:rsidR="00832346" w:rsidRDefault="00832346" w:rsidP="00EE5149">
      <w:pPr>
        <w:ind w:firstLine="420"/>
        <w:rPr>
          <w:rFonts w:cs="Times New Roman"/>
        </w:rPr>
      </w:pPr>
      <w:r>
        <w:rPr>
          <w:rFonts w:cs="宋体" w:hint="eastAsia"/>
        </w:rPr>
        <w:t>他也知道她懂。</w:t>
      </w:r>
    </w:p>
    <w:p w:rsidR="00832346" w:rsidRDefault="00832346" w:rsidP="00EE514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剑已在谢晓峰手里，可是他们两个人谁都没有再去看一眼，只是互相默默的凝视着。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也不知道过了多久，华少坤忽然道：“再过几天，就是十一月十五了。”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谢凤凰道：“好像还要再过八天。”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华少坤道：“到了那一天，你嫁给我就已有整整二十年。”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谢凤凰道：“我记得。”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华少坤道：“我从小就有个誓愿，一定要到成名后再成亲。”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华少坤道：“我成名时已四十出头，我娶你的时候，比你就整整大了二十岁。”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谢凤凰笑了笑，道：“现在你还是比我大二十岁。”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这地方不止他们两个人，他们却忽然说起他们两个人之间的私事来。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他们的声音都很温柔，表情却都很奇怪，甚至连笑都笑得很奇怪。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华少坤道：“这二十年来，只有你知道我过的是什么日子。”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谢凤凰道：“我知道，你……你一直觉得对不起我。”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华少坤道：“因为我败了，我已不是娶你时那个华少坤，无论到了什么地方，都已没法子再出人头地，可是你……”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他走过来，握住了他妻子的手：“你从来也没有埋怨过，一直都在忍受着我的古怪脾气，没有你，我说不定早已醉死在阴沟里。”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谢凤凰道：“我为什么要埋怨你？这二十年，每天早上一醒来，就能看见你在我的身边，对一个女人来说，还有什么事能比得上这种福气？”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华少坤道：“可是现在我已经老了，说不定哪天早上，你醒来时就会发现我已离你而去。”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华少坤不让她开口，又道：“每个人都迟早会有那么一天的，这种事我一向看得很淡，可是我绝不能让别人说，谢家的姑奶奶，嫁的是个没出息的丈夫，我总要为你争口气！”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华少坤握紧她的手，道：“你真的明白？”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谢凤凰点了点头，眼泪已流下面颊。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E2105">
      <w:pPr>
        <w:ind w:firstLine="420"/>
        <w:rPr>
          <w:rFonts w:cs="Times New Roman"/>
        </w:rPr>
      </w:pPr>
      <w:r>
        <w:rPr>
          <w:rFonts w:cs="宋体" w:hint="eastAsia"/>
        </w:rPr>
        <w:t>华少坤长长吐出口气，道：“谢谢你！”</w:t>
      </w:r>
    </w:p>
    <w:p w:rsidR="00832346" w:rsidRDefault="00832346" w:rsidP="00DE210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谢谢你！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这是多么俗气的三个字，可是这三个字此刻从他嘴里说出来，其中却不知藏着有多少柔情，多少感激，浓得连化都化不开。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娃娃的眼泪已湿透衣袖。现在连她都已明白他的意思，连她都忍不住要为他们感动悲哀。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E2105">
      <w:pPr>
        <w:ind w:firstLine="420"/>
        <w:rPr>
          <w:rFonts w:cs="Times New Roman"/>
        </w:rPr>
      </w:pPr>
      <w:r>
        <w:rPr>
          <w:rFonts w:cs="宋体" w:hint="eastAsia"/>
        </w:rPr>
        <w:t>华少坤已坐下来，坐在草地上。</w:t>
      </w:r>
    </w:p>
    <w:p w:rsidR="00832346" w:rsidRDefault="00832346" w:rsidP="00DE2105">
      <w:pPr>
        <w:ind w:firstLine="420"/>
        <w:rPr>
          <w:rFonts w:cs="Times New Roman"/>
        </w:rPr>
      </w:pPr>
    </w:p>
    <w:p w:rsidR="00832346" w:rsidRDefault="00832346" w:rsidP="00DE2105">
      <w:pPr>
        <w:ind w:firstLine="420"/>
        <w:rPr>
          <w:rFonts w:cs="Times New Roman"/>
        </w:rPr>
      </w:pPr>
      <w:r>
        <w:rPr>
          <w:rFonts w:cs="宋体" w:hint="eastAsia"/>
        </w:rPr>
        <w:t>草色早已枯黄</w:t>
      </w:r>
      <w:r>
        <w:t>——</w:t>
      </w:r>
      <w:r>
        <w:rPr>
          <w:rFonts w:cs="宋体" w:hint="eastAsia"/>
        </w:rPr>
        <w:t>虽然在少年情侣的眼里，这里还是绿草如茵的山坡，那也只不过因为在情人心里，每一天都是春天，每一季都是秋季。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E2105">
      <w:pPr>
        <w:ind w:firstLine="420"/>
        <w:rPr>
          <w:rFonts w:cs="Times New Roman"/>
        </w:rPr>
      </w:pPr>
      <w:r>
        <w:rPr>
          <w:rFonts w:cs="宋体" w:hint="eastAsia"/>
        </w:rPr>
        <w:t>他们却已是多年的夫妻，他们的爱情久已升华。</w:t>
      </w:r>
    </w:p>
    <w:p w:rsidR="00832346" w:rsidRDefault="00832346" w:rsidP="00DE210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他坐下来，将手里提着的黄布包摆在膝盖上，慢慢的抬起头，面对着谢晓峰。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谢晓峰也已明白他的意思，只不过还在等着他自己说出来。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华少坤终于道：“现在我用的已不是剑。”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华少坤道：“自从败在你剑下后，我已发誓终生不再用剑。”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他看着膝上的包袱，道：“这二十年来，我又练成了另外一种兵刃，我日日夜夜都在盼望着，能够再与你一战。”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华少坤道：“可是我已败在你剑下，败军之将，已不足言勇，所以你若不屑再与我这老人交手，我也不怪你。”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谢晓峰凝视着他，目光中忽然露出尊敬之意，脸上却全无表情，只淡淡的说了一个字：“请！”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用黄布做成的包袱，针脚缝得很密，外面还缠着长长的布带，打着密密的结。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一种很难解得开的结。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要解开这种结，最快的方法就是一把拉断，一刀斩断。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可是华少坤并没有这么样做，这二十年来，他早已学会忍耐。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他情愿多费些事，将这些结一个个解开。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这是不是因为他知道聚短离长，想再跟他的妻子多厮守片刻。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谢凤凰看着他，忽然擦干了眼泪，蹲在他身边．道：“我来帮你的忙。”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布带本是她结成的，她当然解得快。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她明知她的丈夫此次这一战，生死荣辱，都很难预测。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她明知她的丈夫这一去未必能回得来，为什么不愿再拖延片刻？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因为她不愿这片刻时光，消磨了他的勇气和信心，因为她希望他这一战能够胜利。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他了解他妻子的心意，她也知道他了解。</w:t>
      </w:r>
    </w:p>
    <w:p w:rsidR="00832346" w:rsidRDefault="00832346" w:rsidP="00316508">
      <w:pPr>
        <w:ind w:firstLine="420"/>
        <w:rPr>
          <w:rFonts w:cs="Times New Roman"/>
        </w:rPr>
      </w:pPr>
    </w:p>
    <w:p w:rsidR="00832346" w:rsidRDefault="00832346" w:rsidP="00316508">
      <w:pPr>
        <w:ind w:firstLine="420"/>
        <w:rPr>
          <w:rFonts w:cs="Times New Roman"/>
        </w:rPr>
      </w:pPr>
      <w:r>
        <w:rPr>
          <w:rFonts w:cs="宋体" w:hint="eastAsia"/>
        </w:rPr>
        <w:t>这种了解是多么困难？又是多么幸福？多么珍贵？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每个人都已被他们这种情感所感动，只有慕容秋荻连看都没有看他们一眼，却一直在看着那黄布包袱。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她心里在想：“这包袱里藏着的究竟是种什么样的兵器？是不是能击败谢晓峰？”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华少坤壮年时就已是天下公认的高手，被谢晓峰击败后，体力也许会逐渐衰退，再难和他的巅峰时代相比。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可是一个人有了一次失败的经验后，做事必定更谨慎，思虑必定更周密，绝不会再像少年时那么任意冲动，也绝不会再做没有把握的事。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何况，谢晓峰剑法的可怕，他已深深体会，要选择一种武器来对付三少爷的剑，并不是件容易事。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看他对这包袱的珍惜，就可以想像到他选择的这种武器必定是江湖中很少见的，而且必定是极犀利，极霸道的一种。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他韬光养晦，苦练了二十年，如今竟不惜冒生命之险，甚至不惜和他患难与共的妻子离别，要再来与谢晓峰一战，可见他对这一战必定已有了相当把握。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慕容秋荻轻轻吐出口气，对自己的分析也很有把握。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现在若有人要跟她打赌，她很可能会赌华少坤胜。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比数大概是七比三，最低也应该是六比四。她相信自己这判断绝不会太错。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包袱终于解开，里面包着的兵器，竟只不过是根木棍！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一根很普通的木棍，本质虽然很坚硬，也绝对不能与百炼精钢的宝剑相比。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这就是他苦练二十年的武器？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就凭这根木棍，就能对付三少爷的剑？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慕容秋荻看着这根木棍，心里也不知是惊讶？还是失望？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也许每个人都会觉得很吃惊、很失望，谢晓峰却是例外。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只有他了解华少坤选择这种兵器时的苦心，只有他认为华少坤这种选择绝对正确。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木棍本就是人类最原始的一种武器，自从远古时，人类要猎兽为食，保护自己时，就有了这种武器。</w:t>
      </w:r>
    </w:p>
    <w:p w:rsidR="00832346" w:rsidRDefault="00832346" w:rsidP="00DD23C6">
      <w:pPr>
        <w:ind w:firstLine="420"/>
        <w:rPr>
          <w:rFonts w:cs="Times New Roman"/>
        </w:rPr>
      </w:pP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就因为它是最原始的一种武器，而且每个人都会用它来打人赶狗，所以都难免对它轻视，却忘了世上所有的兵器，都是由它演变而来的。</w:t>
      </w:r>
    </w:p>
    <w:p w:rsidR="00832346" w:rsidRDefault="00832346" w:rsidP="00DD23C6">
      <w:pPr>
        <w:ind w:firstLine="420"/>
        <w:rPr>
          <w:rFonts w:cs="Times New Roman"/>
        </w:rPr>
      </w:pPr>
      <w:r>
        <w:rPr>
          <w:rFonts w:cs="宋体" w:hint="eastAsia"/>
        </w:rPr>
        <w:t>木棍本身的招式也许很简单，但是在一位高手掌中，就可以把它当作枪，当作剑，当作点穴镢，当作判官笔</w:t>
      </w:r>
      <w:r>
        <w:t>——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所有武器招式间的变化，都可以用这一根木棍施展出来。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华少坤要将这么样一根普通的木棍包藏得如此仔细，也并不是在故弄玄虚，而是一种心战，对自己的心战。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他一定要先使自己对这木棍珍惜尊敬，然后才会对它生出信心。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“信心”本身就是种武器，而且是最犀利，最有效的一种。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慕容秋荻也是个聪明绝顶的人，也很快就想通了这道理。</w:t>
      </w:r>
    </w:p>
    <w:p w:rsidR="00832346" w:rsidRDefault="00832346" w:rsidP="005B6A45">
      <w:pPr>
        <w:ind w:firstLine="420"/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可是她还有一点不懂。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她不懂华少坤为什么不用金棍，银棍，铁棍，却偏偏要选择一削就断的木棍？</w:t>
      </w:r>
    </w:p>
    <w:p w:rsidR="00832346" w:rsidRDefault="00832346" w:rsidP="005B6A45">
      <w:pPr>
        <w:ind w:firstLine="420"/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她对他已远不如刚才那么有信心。</w:t>
      </w:r>
    </w:p>
    <w:p w:rsidR="00832346" w:rsidRDefault="00832346" w:rsidP="005B6A45">
      <w:pPr>
        <w:ind w:firstLine="420"/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太阳升起，剑锋在太阳下闪着光，看来甚至比阳光还亮。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华少坤已站起来，只看了他妻子最后一眼，就大步走向谢晓峰。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谢晓峰一直静静的站在那里，等着他，脸上完全没有表情，对刚才所有的事都完全无动于衷。</w:t>
      </w:r>
    </w:p>
    <w:p w:rsidR="00832346" w:rsidRDefault="00832346" w:rsidP="005B6A45">
      <w:pPr>
        <w:ind w:firstLine="420"/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要成为一个优秀的剑客，第一个条件就是要冷酷、无情。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尤其是在决战之前，更绝不能让任何事影响到自己的情绪。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就算你老婆就在你身旁和别的男人睡觉，你也要装作没看见。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这是句在剑客们之间流传很广的名言，谁也不知道是什么人说出来的。可是大家都承认它很有道理，能够做到这一点的人，才能活得比别人长些。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谢晓峰仿佛已做到了这一点。</w:t>
      </w:r>
    </w:p>
    <w:p w:rsidR="00832346" w:rsidRDefault="00832346" w:rsidP="005B6A45">
      <w:pPr>
        <w:ind w:firstLine="420"/>
        <w:rPr>
          <w:rFonts w:cs="Times New Roman"/>
        </w:rPr>
      </w:pPr>
    </w:p>
    <w:p w:rsidR="00832346" w:rsidRDefault="00832346" w:rsidP="005B6A45">
      <w:pPr>
        <w:ind w:firstLine="420"/>
        <w:rPr>
          <w:rFonts w:cs="Times New Roman"/>
        </w:rPr>
      </w:pPr>
      <w:r>
        <w:rPr>
          <w:rFonts w:cs="宋体" w:hint="eastAsia"/>
        </w:rPr>
        <w:t>华少坤看着他，目中流露出尊敬之色。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谢晓峰却在看着他手里的木棍，忽然道：“这是件好武器。”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华少坤点点头，手里的木棍已挥出，刹那间就已攻出三招。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这三招连环，变化迅速而巧妙，却没有用一招剑招。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慕容秋荻在心里叹了口气，她看得出谢晓峰只要用一招就可将木棍削断。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想不到他却没有用出她想像中的那一招，却用剑脊去拍华少坤的手。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慕容秋荻眼睛亮了，直到现在，她才知道华少坤为什么要用木棍。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因为他知道谢晓峰绝不会用剑去削他的木棍，谢家的三少爷绝不会在兵刃上占这种便宜。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既然不肯用剑去削他的木棍，出手间就反而会受到牵制。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所以华少坤选择木棍作武器，实在远比任何人想像中都聪明。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36C90">
      <w:pPr>
        <w:ind w:firstLine="420"/>
        <w:rPr>
          <w:rFonts w:cs="Times New Roman"/>
        </w:rPr>
      </w:pPr>
      <w:r>
        <w:rPr>
          <w:rFonts w:cs="宋体" w:hint="eastAsia"/>
        </w:rPr>
        <w:t>慕容秋荻忍不住微笑，走过去拉住谢凤凰冰冷的手，轻轻道：“你放心，这一次华先生绝不会败的。”</w:t>
      </w:r>
    </w:p>
    <w:p w:rsidR="00832346" w:rsidRDefault="00832346" w:rsidP="00836C9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高手相争，胜负往往在一招间就可决定，只不过这决定胜负的一招，并不一定是第一招，很可能是第几十招，几百招。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现在他们已交手五十招，华少坤攻出三十七招，谢晓峰只还了十三招。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因为他的剑锋随时都要避开华少坤的木棍。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作为一个剑客，最大的目的就是求胜，不惜用任何手段，都要达到这目的。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谢晓峰没有做到这一点．因为他太骄傲。</w:t>
      </w:r>
    </w:p>
    <w:p w:rsidR="00832346" w:rsidRDefault="00832346" w:rsidP="0078665A">
      <w:pPr>
        <w:ind w:firstLine="420"/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“骄者必败！”</w:t>
      </w:r>
    </w:p>
    <w:p w:rsidR="00832346" w:rsidRDefault="00832346" w:rsidP="0078665A">
      <w:pPr>
        <w:ind w:firstLine="420"/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想到这句话，慕容秋荻心里更愉快，就在这时，只听“啪”的一声响，木棍一打剑脊，谢晓峰的剑竟被震得长虹般冲天飞起。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谢晓峰后退几步，竟说出了他这一生从未说过的三个字：“我败了！”</w:t>
      </w:r>
    </w:p>
    <w:p w:rsidR="00832346" w:rsidRDefault="00832346" w:rsidP="0078665A">
      <w:pPr>
        <w:ind w:firstLine="420"/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说完了这三个字，他就转过身，头也不回的走上山坡。</w:t>
      </w:r>
    </w:p>
    <w:p w:rsidR="00832346" w:rsidRDefault="00832346" w:rsidP="0078665A">
      <w:pPr>
        <w:ind w:firstLine="420"/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华少坤既没有阻拦，也没有追击。</w:t>
      </w:r>
    </w:p>
    <w:p w:rsidR="00832346" w:rsidRDefault="00832346" w:rsidP="0078665A">
      <w:pPr>
        <w:ind w:firstLine="420"/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追上去的是谢掌柜。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娃娃也想追上去，慕容秋荻却拉住了她，柔声道：“你跟我回去，莫忘了我那里还有个人等着你去照顾他。”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8665A">
      <w:pPr>
        <w:ind w:firstLine="420"/>
        <w:rPr>
          <w:rFonts w:cs="Times New Roman"/>
        </w:rPr>
      </w:pPr>
      <w:r>
        <w:rPr>
          <w:rFonts w:cs="宋体" w:hint="eastAsia"/>
        </w:rPr>
        <w:t>这时飞起的长剑已落下，就落在谢凤凰身旁，剑锋插入了土地，剑柄朝上，她只要一伸手就可以拔起来，就好像是有人特地送回来的一样。</w:t>
      </w:r>
    </w:p>
    <w:p w:rsidR="00832346" w:rsidRDefault="00832346" w:rsidP="0078665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谢晓峰的人已去远，华少坤却还是动也不动的站在那里。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他一战击败了天下无双的谢晓峰，吐出了一口已压积二十年的冤气，可是他脸上并没有胜利的光彩，反而显得说不出的颓丧。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过了很久，他才慢慢的走回来，脚步沉重得就像拖着条看不见的铁链。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谢凤凰既没有为他欢呼，也没有去拔地上的剑，只是默默的走过去，握住他的手。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她了解他的丈夫，也明白他为什么在战胜后反而会如此颓丧。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华少坤忽然问：“你不要那柄剑了？”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谢凤凰道：“那是谢家的，我却已不是谢家的人。”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华少坤看着她，目中充满了柔情与感激，又过了很久，忽然转过身向慕容秋荻长长一揖，道：“我想求夫人一件事。”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慕容秋荻道：“但请吩咐。”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华少坤道：“不知道夫人能不能为我在这柄剑旁立个石碑？”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慕容秋荻道：“石碑？什么样的石碑？”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华少坤道：“石碑上就说这是三少爷的剑，若有人敢拔出留为己用，华少坤一定要去追回来，不但追回这柄剑，还要追他颈上的头颅，就算要走遍天涯海角，也在所不辞。”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他为什么要为他的仇敌做这种事？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慕容秋荻既没有问，也没有觉很奇怪，立刻就答应：“我这就叫人去刻石立碑，用不着半天就可以办妥了，只不过……”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华少坤道：“怎么样？”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慕容秋荻道：“如果有些顽童村夫从这里经过，将这柄剑拔走了呢？他们既不认得三少爷，也不认得华先生，甚至连字都不认得，那怎么办？”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她知道华少坤没有想到这一点，所以就说出自己的方法：“我可以在这里造个剑亭，再叫人在这里日夜轮流看守，不知道华先生是否认为妥当？”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这本是最周密完善的方法，华少坤除了感激外，还能说什么？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慕容秋荻却又幽幽的叹了口气，道：“有时我真想不通，不管他对别人怎么样，别人却都对他很不错。”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B4D0A">
      <w:pPr>
        <w:ind w:firstLine="420"/>
        <w:rPr>
          <w:rFonts w:cs="Times New Roman"/>
        </w:rPr>
      </w:pPr>
      <w:r>
        <w:rPr>
          <w:rFonts w:cs="宋体" w:hint="eastAsia"/>
        </w:rPr>
        <w:t>华少坤沉思着，缓缓道：“那也许只因为他是谢晓峰。”</w:t>
      </w:r>
    </w:p>
    <w:p w:rsidR="00832346" w:rsidRDefault="00832346" w:rsidP="007B4D0A">
      <w:pPr>
        <w:ind w:firstLine="420"/>
        <w:rPr>
          <w:rFonts w:cs="Times New Roman"/>
        </w:rPr>
      </w:pPr>
    </w:p>
    <w:p w:rsidR="00832346" w:rsidRDefault="00832346" w:rsidP="007B4D0A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山坡后是一片枫林，枫叶红如火。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B4D0A">
      <w:pPr>
        <w:ind w:firstLine="420"/>
        <w:rPr>
          <w:rFonts w:cs="Times New Roman"/>
        </w:rPr>
      </w:pPr>
      <w:r>
        <w:rPr>
          <w:rFonts w:cs="宋体" w:hint="eastAsia"/>
        </w:rPr>
        <w:t>谢晓峰刚找了块石头坐下，谢掌柜也到了，既没有流汗，也没有喘气。</w:t>
      </w:r>
    </w:p>
    <w:p w:rsidR="00832346" w:rsidRDefault="00832346" w:rsidP="007B4D0A">
      <w:pPr>
        <w:ind w:firstLine="420"/>
        <w:rPr>
          <w:rFonts w:cs="Times New Roman"/>
        </w:rPr>
      </w:pPr>
    </w:p>
    <w:p w:rsidR="00832346" w:rsidRDefault="00832346" w:rsidP="007B4D0A">
      <w:pPr>
        <w:ind w:firstLine="420"/>
        <w:rPr>
          <w:rFonts w:cs="Times New Roman"/>
        </w:rPr>
      </w:pPr>
      <w:r>
        <w:rPr>
          <w:rFonts w:cs="宋体" w:hint="eastAsia"/>
        </w:rPr>
        <w:t>在酒店里做了几十年掌柜后，无论谁都会变得很会做戏的，只不过无论谁也都有忘记做戏的时候。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直到现在，谢晓峰才发现自己从来都没有真正了解过这个人。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B4D0A">
      <w:pPr>
        <w:ind w:firstLine="420"/>
        <w:rPr>
          <w:rFonts w:cs="Times New Roman"/>
        </w:rPr>
      </w:pPr>
      <w:r>
        <w:rPr>
          <w:rFonts w:cs="宋体" w:hint="eastAsia"/>
        </w:rPr>
        <w:t>他忍不住在心里问自己</w:t>
      </w:r>
      <w:r>
        <w:t>——</w:t>
      </w:r>
    </w:p>
    <w:p w:rsidR="00832346" w:rsidRDefault="00832346" w:rsidP="007B4D0A">
      <w:pPr>
        <w:ind w:firstLine="420"/>
        <w:rPr>
          <w:rFonts w:cs="Times New Roman"/>
        </w:rPr>
      </w:pPr>
    </w:p>
    <w:p w:rsidR="00832346" w:rsidRDefault="00832346" w:rsidP="007B4D0A">
      <w:pPr>
        <w:ind w:firstLine="420"/>
        <w:rPr>
          <w:rFonts w:cs="Times New Roman"/>
        </w:rPr>
      </w:pPr>
      <w:r>
        <w:rPr>
          <w:rFonts w:cs="宋体" w:hint="eastAsia"/>
        </w:rPr>
        <w:t>我真正了解过什么人？慕容秋荻？华少坤？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谢掌柜已叹息着道：“我是从小看着你长大的，可是直到现在我才发现我根本就不知道你是个什么样的人，你做的每件事我都完全弄不懂。”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谢晓峰并没有告诉他这本是自己心里想说的话，只淡淡的问道：“什么事你不懂？”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谢掌柜盯着他，反问道：“你真的败了？”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谢晓峰道：“败就是败，真假都一样。”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谢掌柜道：“姑姑就是姑姑，不管她嫁给什么人都一样。”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谢晓峰道：“你明白就好。”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谢掌柜叹了口气，苦笑道：“明白了也不好，做人还是糊涂些好。”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谢晓峰显然不愿再继续讨论这件事，立刻改变话题，问道：“你究竟是怎么会到这里来的？”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谢掌柜道：“我听说你在这里，就马不停蹄的赶来，还没有找到你，慕容姑娘就已经找到了我。”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谢晓峰道：“然后呢？”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谢掌柜道：“然后她就把我带到山坡下那小客栈去，她去见你的时候，就叫我们在外面等着，我们当然也不敢随便闯进去。”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谢晓峰冷冷道：“是不是不敢进去打扰我们的好事？”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谢掌柜苦笑，道：“不管怎么样，你们的关系总比别人特别些。”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谢晓峰冷笑，忽然站起来道：“现在你已见到我，已经可以回去了！”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谢掌柜道：“你不回去？”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谢晓峰道：“我就算要回去，也用不着你带路。”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谢掌柜凝视着他，道：“你为什么不回去？你心里究竟有什么不可以告诉别人的苦衷？”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谢晓峰已准备要走。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谢掌柜道：“你想到哪里去？是不是还想像前些日子那样，到处去流浪，去折磨自己？”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谢晓峰根本不理他。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谢掌柜忽然跳起来，大声道：“我并不想管你的事，可是有件事你却绝不能不管。”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谢晓峰终于看了他一眼，问道：“什么事？”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谢掌柜道：“你总不能让你的儿子娶一个妓女。”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谢晓峰的瞳孔收缩：“妓女？”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谢掌柜道：“我知道那个苗子兄妹是你的朋友，也知道他们都是好人，可是……”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谢晓峰打断了他的话：“你怎么知道这些事？”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D6C93">
      <w:pPr>
        <w:ind w:firstLine="420"/>
        <w:rPr>
          <w:rFonts w:cs="Times New Roman"/>
        </w:rPr>
      </w:pPr>
      <w:r>
        <w:rPr>
          <w:rFonts w:cs="宋体" w:hint="eastAsia"/>
        </w:rPr>
        <w:t>谢掌柜还没有开口，枫林外已有个人道：“是我告诉他的。”</w:t>
      </w:r>
    </w:p>
    <w:p w:rsidR="00832346" w:rsidRDefault="00832346" w:rsidP="005D6C9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人在枫林外，声音还很远，谢晓峰已箭一般窜出去，扣住了这个人的手。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冰冷的手，就像是毒蛇</w:t>
      </w:r>
      <w:r>
        <w:t>——</w:t>
      </w:r>
      <w:r>
        <w:rPr>
          <w:rFonts w:cs="宋体" w:hint="eastAsia"/>
        </w:rPr>
        <w:t>竹叶青是不是毒蛇中最毒的一种？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谢晓峰冷笑道：“你还没有死？”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竹叶青微笑，道：“好人才不长命，我不是好人。”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谢晓峰道：“你想死？”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谢晓峰道：“那么你就最好赶快走得远远的，永远莫要再让我看见你！”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竹叶青道：“我本来就要走了，有份礼我非得赶快送去不可！”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谢晓峰的瞳孔又在收缩：“什么礼？”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竹叶青道：“当然是那位苗子姑娘和小弟的婚礼，既然有慕容夫人作主婚人，游龙剑客夫妇为媒证，我这份礼是万万不可不送的。”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他微笑着，又问道：“三少爷是不是也有意思送一份礼去？”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谢晓峰的手也已变得冰冷。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竹叶青道：“夫人怜惜那位苗子姑娘的身世孤苦，又知道她也是三少爷欣赏怜惜的人，所以才作主将她许配给小弟。”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谢晓峰的手突然握紧，竹叶青脸上立刻沁出冷汗，立刻改口道：“可是我却知道三少爷一定不会同意这件婚事。”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他压低声音：“只不过小弟也是天生的拗脾气，若有人一定不许他做一件事，他也许反而偏偏非去做不可，所以三少爷如果想解决这问题，最好的法子就是釜底抽薪。”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有种人好像天生就会替人解决难题，竹叶青无疑正是这种人。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没有薪火，釜中无论煮的是什么都不会熟，没有新娘子，当然也就不会有婚事。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握紧的手已放松，谢晓峰已在问：“他们的人在哪里？”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竹叶青吐出口气，道：“大家虽然都知道城里有大老板这么样一个人，可是见过他的人并不多，知道他住在哪里的更少。”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竹叶青又露出微笑，道：“幸好我知道。”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谢晓峰道：“他们就在哪里？”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竹叶青道：“仇二、单亦飞，和游龙剑客夫妇也在，他们都很赞成这件婚事，绝不会让人把新娘子带走的。”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他微笑，又道：“幸好他们都很累了，今天晚上一定都睡得很早，到了晚上，若是有我这么样一个人带路，三少爷无论想带谁走都方便得很。”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谢晓峰盯着他，冷冷道：“你为什么要对这件事如此热心？”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竹叶青叹了口气，道：“那位苗子姑娘对我的印象一定不太好，小弟却是夫人的独生子，这件婚事若是成了，以后我只怕就没有什么好日子过了。”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他看着谢晓峰的伤口：“可是我现在过的日子还算不错，这城里什么地方有好大夫，什么地方有好酒，我全知道。”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华少坤悄悄从床上披衣而起，悄悄的推开门走出去。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谢凤凰并没有睡着，也没有叫住他，问他要去哪里。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她了解他的心情，她知道他一定想单独到外面去走走。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近年来他们虽然已很少像今天一样睡在一起，可是每一次他都能让她觉得满足快乐，尤其是今天，他对她的温柔就像是新婚。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他的确是个好丈夫，尽到了丈夫的责任，对一个六十多岁的老人来说，这已经很不容易。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看着他高大强壮的背影走出去，她心里充满了柔情，只希望自己也能尽到做妻子的责任，让他再多活几年，过几年快乐平静的日子，忘记江湖中的恩怨，忘记谢晓峰，忘记山坡上的那一战。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她希望他回来时就已能够忘记，她自己也不愿想得太多。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然后她就在朦胧中睡着，睡着了很久，华少坤还没有回来。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广大的庭园，安静而黑暗。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华少坤一个人坐在九曲桥外的六角亭里，已坐了很久。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经过了一次无限欢愉的恩爱缠绵后，他还是睡不着。</w:t>
      </w:r>
    </w:p>
    <w:p w:rsidR="00832346" w:rsidRDefault="00832346" w:rsidP="00900163">
      <w:pPr>
        <w:ind w:firstLine="420"/>
        <w:rPr>
          <w:rFonts w:cs="Times New Roman"/>
        </w:rPr>
      </w:pPr>
    </w:p>
    <w:p w:rsidR="00832346" w:rsidRDefault="00832346" w:rsidP="00900163">
      <w:pPr>
        <w:ind w:firstLine="420"/>
        <w:rPr>
          <w:rFonts w:cs="Times New Roman"/>
        </w:rPr>
      </w:pPr>
      <w:r>
        <w:rPr>
          <w:rFonts w:cs="宋体" w:hint="eastAsia"/>
        </w:rPr>
        <w:t>他不能忘记山坡上的那一战，他心里充满了悔恨和痛苦。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夜渐深，就在他想回房去的时候，他看见一条人影从山石后掠过，肩上仿佛还背负着一个人，等他追过去时，已看不见了。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但是他却听见假山里有人在低语，仿佛是竹叶青的声音：“现在你是不是已经相信了，他带走的那个人，就是娃娃。”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竹叶青的声音里充满挑拨：“他在你母亲订亲的那天晚上，带走你的母亲，又在你订亲的晚上，带走你的妻子。连我都不明白，他为什么要做这种事。”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另一个年轻的声音突然怒喝：“住口！”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这年轻人当然就是小弟。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竹叶青却不肯住口，又道：“我想他们现在一定又回到娃娃的老家去了，那地方虽然破旧，却很清静，又没有人会到那里去找他们，你最好也不要去，因为……”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他的话还没有说完，假山里已有条人影箭一般窜出。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幸好这时华少坤已跃上假山，伏在山顶上，他认得出这个人正是小弟，也认得出后面走出来的一个人是竹叶青。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但是他暂时还不想露面，因为他已决心要将这件阴谋连根挖出来。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他决心要为谢晓峰做一点事。</w:t>
      </w:r>
    </w:p>
    <w:p w:rsidR="00832346" w:rsidRDefault="00832346" w:rsidP="00CA60A5">
      <w:pPr>
        <w:ind w:firstLine="420"/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（六）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竹叶青背负着双手，施施然漫步而行，很快就看见他卧房窗里的灯光。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他就住在离假山不远的一个单独院子里，外面有几百竿修竹，几畦菊花。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卧房里既然还有灯，紫铃一定还在等着他。</w:t>
      </w:r>
    </w:p>
    <w:p w:rsidR="00832346" w:rsidRDefault="00832346" w:rsidP="00CA60A5">
      <w:pPr>
        <w:ind w:firstLine="420"/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今天每件事都进行得很顺利，他有权好好的享受一个晚上，也许还要先喝一点酒。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门没有锁。</w:t>
      </w:r>
    </w:p>
    <w:p w:rsidR="00832346" w:rsidRDefault="00832346" w:rsidP="00CA60A5">
      <w:pPr>
        <w:ind w:firstLine="420"/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住在这里的人用不着锁门，锁也没有用。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他可以想得到紫铃一定已经赤裸着躺在被里等着他，却想不到房里还有另外一个人。</w:t>
      </w:r>
    </w:p>
    <w:p w:rsidR="00832346" w:rsidRDefault="00832346" w:rsidP="00CA60A5">
      <w:pPr>
        <w:ind w:firstLine="420"/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仇二居然也在等着他。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灯前有酒，酒已将尽，仇二显然已喝了不少，等了很久。</w:t>
      </w:r>
    </w:p>
    <w:p w:rsidR="00832346" w:rsidRDefault="00832346" w:rsidP="00CA60A5">
      <w:pPr>
        <w:ind w:firstLine="420"/>
        <w:rPr>
          <w:rFonts w:cs="Times New Roman"/>
        </w:rPr>
      </w:pPr>
    </w:p>
    <w:p w:rsidR="00832346" w:rsidRDefault="00832346" w:rsidP="00CA60A5">
      <w:pPr>
        <w:ind w:firstLine="420"/>
        <w:rPr>
          <w:rFonts w:cs="Times New Roman"/>
        </w:rPr>
      </w:pPr>
      <w:r>
        <w:rPr>
          <w:rFonts w:cs="宋体" w:hint="eastAsia"/>
        </w:rPr>
        <w:t>坐在他旁边斟酒的是紫铃。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她并不是完全赤裸着的，她穿着衣服，甚至还穿了两件。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可是两件衣服加起来还是薄得像一层雾。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竹叶青笑了：“想不到仇二先生也很懂得享受。”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仇二放下酒杯：“只可惜这是你的酒，你的女人，现在你已回来，随时都可以收回去。”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竹叶青道：“不必。”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仇二道：“不必？”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竹叶青微笑道：“现在酒已是你的，女人也是你的，你不妨留下来慢慢享受。”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竹叶青道：“我走。”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他居然真的说走就走。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仇二看着他，眼睛里充满惊讶与怀疑，等他快走出门，忽然大声道：“等一等！”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竹叶青停下来，道：“你还想要什么？”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仇二道：“还想问你一句话。”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竹叶青转过身，面对着他，等着他问。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仇二叹了口气，道：“有些话我本不该问的，可是我实在很想知道你究竟是个什么样的人？心里究竟在打什么主意？”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竹叶青又笑了：“我只不过是个很喜欢交朋友的人，很想交你这个朋友。”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他的脸在笑，瞳孔却在收缩，又问：“你的朋友还有几个没有被你出卖的？”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竹叶青淡淡道：“你在说什么？我一句都听不懂。”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仇二冷冷道：“你应该懂得的，因为你几乎已经把我卖了一次。”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让竹叶青开口，又道：“黑杀本来也是你的朋友，你却借茅一灵的手杀了他们，单亦飞、柳枯竹、富贵神仙手和那老和尚，若是按照原定的计划及时赶来接应，茅一灵就不至于死，可是你却故意迟迟不发讯号，因为你还要借谢晓峰的手，杀茅一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竹叶青既不反驳，也不争辩，索性搬了张椅子，坐下来听。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仇二道：“小弟本来也是你的朋友，你却将他卖给了谢晓峰，就算谢晓峰不忍杀他，他自己只怕也要一头撞死，看见自己的女人被人抢走，这种气除了你之外，只怕再也没有人能受得了。”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他的手已在桌下握住剑柄：“所以我才特地来问问你，你准备几时出卖我？把我卖给谁？”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231CE">
      <w:pPr>
        <w:ind w:firstLine="420"/>
        <w:rPr>
          <w:rFonts w:cs="Times New Roman"/>
        </w:rPr>
      </w:pPr>
      <w:r>
        <w:rPr>
          <w:rFonts w:cs="宋体" w:hint="eastAsia"/>
        </w:rPr>
        <w:t>竹叶青又笑了，微笑着站起来，面对窗户：“外面风寒露冷，华先生既然已来了，为什么不请进来喝杯酒？”</w:t>
      </w:r>
    </w:p>
    <w:p w:rsidR="00832346" w:rsidRDefault="00832346" w:rsidP="009231C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窗子没有动，门却已无风自开，又过了很久，华少坤才慢慢的走进来。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四十岁之前，他就已身经百战，也不知被人暗算过多少次。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直到现在他还能活着，只因为他一向是个很谨慎小心的人。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他冷冷的看着竹叶青，道：“我本不该来的，现在却已来了，那些话我本不该听的，现在却已听见，所以我也想问问你，你究竟是个什么样的人？心里究竟在打什么主意？”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竹叶青微笑道：“我就知道华先生今天晚上一定睡不着的，一定还在想着今晨的那一战，所以早就准备送些美酒去，为华先生消愁解闷。”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他答非所问，好像根本没听见华少坤刚才在说什么，轻描淡写几句话，就将一个滚烫的热山芋抛了回去。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华少坤脸色果然变了，厉声道：“我为什么睡不着？为什么要消愁解闷？”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竹叶青道：“因为华先生是个君子。”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他的笑忽然变得充满讥诮：“只可惜又不是真正的君子。”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华少坤的手已抖，显然在强忍着怒气。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竹叶青道：“今晨那一战，是谁胜谁负，你知道得当然比谁都清楚。”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华少坤的手抖得更厉害，忽然拿起了桌上的半樽酒，一口气喝了下去。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竹叶青道：“你若是真正的君子，就该当着你妻子的面，承认你自己输了。”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他冷笑：“可是你不敢。”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华少坤用力握紧双拳，道：“说下去！”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竹叶青道：“你若也像我一样，也是个不折不扣的小人，就不会将这种事放在心上了，只可惜你又不是真正的小人，所以你心里才会觉得羞愧痛苦，觉得自己对不起谢晓峰。”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他冷冷的接着道：“所以现在若有人问你，你究竟是个什么样的人，你就不妨告诉他，你不但是个伪君子，还是个懦夫！”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华少坤盯着他，一步步走过来：“不错，我是个懦夫，但是我一样可以杀人！”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他的声音忽然变得含糊嘶哑，收缩的瞳孔忽然扩散，然后他就倒了下去。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仇二吃惊的看着他，想动，却没有动。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竹叶青道：“你想不通他为什么会倒下？”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仇二道：“他醉了？”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竹叶青道：“他已是个老人，体力已衰弱，又喝得太快，可是酒里若没有迷药，还是醉不倒他的。”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仇二变色道：“迷药？”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竹叶青淡淡道：“这种迷药的味道虽然又浓又苦，但若混在陈年的竹叶青里，就不太容易分辨得出了，我也试验了很多次才成功。”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仇二忽然怒吼，想扑过来，却撞翻了桌子。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竹叶青微笑道：“其实你早该想到的，像我这样的小人，怎么会将这样的好酒留给别人享受？”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仇二倒在地上，想扶着桌子站起来，刚站起又倒下。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竹叶青道：“其实我还得感谢你，华少坤本是个很谨慎的人，若不是看见你喝过那樽酒，他也不会喝的，却不知你只不过因为喝得太慢，所以药才迟迟没有发作。”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仇二只觉得他的声音渐渐遥远，人也渐渐遥远，然后就什么都听不见，什么都看不见了。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紫玲忽然叹了口气，苦笑道：“我本来以为你的野心只不过是想拼倒大老板，取而代之，现在……现在连我都不知道你究竟是个什么样的人，心里究竟在打什么主意。”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762A7">
      <w:pPr>
        <w:ind w:firstLine="420"/>
        <w:rPr>
          <w:rFonts w:cs="Times New Roman"/>
        </w:rPr>
      </w:pPr>
      <w:r>
        <w:rPr>
          <w:rFonts w:cs="宋体" w:hint="eastAsia"/>
        </w:rPr>
        <w:t>竹叶青笑了笑，道：“你永远不会知道的。”</w:t>
      </w:r>
    </w:p>
    <w:p w:rsidR="00832346" w:rsidRDefault="00832346" w:rsidP="003762A7">
      <w:pPr>
        <w:ind w:firstLine="420"/>
        <w:rPr>
          <w:rFonts w:cs="Times New Roman"/>
        </w:rPr>
      </w:pPr>
    </w:p>
    <w:p w:rsidR="00832346" w:rsidRDefault="00832346" w:rsidP="003762A7">
      <w:pPr>
        <w:ind w:firstLine="420"/>
        <w:rPr>
          <w:rFonts w:cs="Times New Roman"/>
        </w:rPr>
      </w:pPr>
      <w:r>
        <w:rPr>
          <w:rFonts w:cs="宋体" w:hint="eastAsia"/>
        </w:rPr>
        <w:t>（七）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谢凤凰从噩梦中醒来，连被单都已被她的冷汗湿透。</w:t>
      </w:r>
    </w:p>
    <w:p w:rsidR="00832346" w:rsidRDefault="00832346" w:rsidP="00EF4E4C">
      <w:pPr>
        <w:ind w:firstLine="420"/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她梦见她的丈夫回来了，血淋淋站在她床头，血淋淋的压在她身上，压得她气都透不出，醒来时眼前却只有一片黑暗。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他丈夫为她点起的灯已灭了。</w:t>
      </w:r>
    </w:p>
    <w:p w:rsidR="00832346" w:rsidRDefault="00832346" w:rsidP="00EF4E4C">
      <w:pPr>
        <w:ind w:firstLine="420"/>
        <w:rPr>
          <w:rFonts w:cs="Times New Roman"/>
        </w:rPr>
      </w:pPr>
    </w:p>
    <w:p w:rsidR="00832346" w:rsidRPr="00EF4E4C" w:rsidRDefault="00832346" w:rsidP="00EF4E4C">
      <w:pPr>
        <w:ind w:firstLine="420"/>
        <w:rPr>
          <w:rFonts w:cs="Times New Roman"/>
          <w:b/>
          <w:bCs/>
          <w:sz w:val="24"/>
          <w:szCs w:val="24"/>
        </w:rPr>
      </w:pPr>
      <w:r w:rsidRPr="00EF4E4C">
        <w:rPr>
          <w:rFonts w:cs="宋体" w:hint="eastAsia"/>
          <w:b/>
          <w:bCs/>
          <w:sz w:val="24"/>
          <w:szCs w:val="24"/>
        </w:rPr>
        <w:t>名家子弟</w:t>
      </w:r>
    </w:p>
    <w:p w:rsidR="00832346" w:rsidRDefault="00832346" w:rsidP="00EF4E4C">
      <w:pPr>
        <w:ind w:firstLine="420"/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屋子里没有燃灯。</w:t>
      </w:r>
    </w:p>
    <w:p w:rsidR="00832346" w:rsidRDefault="00832346" w:rsidP="00EF4E4C">
      <w:pPr>
        <w:ind w:firstLine="420"/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谢晓峰一个人静静的坐在黑暗里，坐在他们吃饭时总要特地为公主留下的位子上。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她一生下来就应该是个公主，你若看见她，也一定会喜欢她的，我们都以她为荣。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炊火早已熄灭，连灰都已冷透。</w:t>
      </w:r>
    </w:p>
    <w:p w:rsidR="00832346" w:rsidRDefault="00832346" w:rsidP="00EF4E4C">
      <w:pPr>
        <w:ind w:firstLine="420"/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狭小的厨房里，已永远不会再有昔日的温暖，那种可以让人一直暖入心底的肉汤香气，也永远不会再嗅得到了。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但是他的确在这里得到过他从来未曾得到过的满足和安慰。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我叫阿吉，没有用的阿吉。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今天我们的公主回家吃饭，我们大家都有肉吃，每个人都可以分到一块，好大好大的一块。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肉捧上来时，每个人眼睛里都发出了光，比剑光还亮。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剑光闪动，剑气纵横，鲜血飞溅，仇人倒下。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我就是谢家的三少爷，我就是谢晓峰。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天下无双的谢晓峰。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究竟是谁比较快乐？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4E4C">
      <w:pPr>
        <w:ind w:firstLine="420"/>
        <w:rPr>
          <w:rFonts w:cs="Times New Roman"/>
        </w:rPr>
      </w:pPr>
      <w:r>
        <w:rPr>
          <w:rFonts w:cs="宋体" w:hint="eastAsia"/>
        </w:rPr>
        <w:t>是阿吉？还是谢晓峰？</w:t>
      </w:r>
    </w:p>
    <w:p w:rsidR="00832346" w:rsidRDefault="00832346" w:rsidP="00EF4E4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门悄悄的被推开，一个纤弱而苗条的人影，悄悄的走了进来。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这是她的家，这里的每样东西她都很熟悉，就算看不见，也能感觉得到。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现在她又回来了。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带她回来的，是个胖胖的陌生人，却有一身比燕子还轻灵的功夫，伏在他身上，就像是在腾云驾雾。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她不认得这个人。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44DC">
      <w:pPr>
        <w:ind w:firstLine="420"/>
        <w:rPr>
          <w:rFonts w:cs="Times New Roman"/>
        </w:rPr>
      </w:pPr>
      <w:r>
        <w:rPr>
          <w:rFonts w:cs="宋体" w:hint="eastAsia"/>
        </w:rPr>
        <w:t>她跟他来，只因为他说有人在这里等她，只因为等她的这个人就是谢晓峰。</w:t>
      </w:r>
    </w:p>
    <w:p w:rsidR="00832346" w:rsidRDefault="00832346" w:rsidP="005544D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阿吉慢慢的站起来，轻轻道：“坐。”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这是他们为她留的位子，她回来就应该还给她。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544DC">
      <w:pPr>
        <w:ind w:firstLine="420"/>
        <w:rPr>
          <w:rFonts w:cs="Times New Roman"/>
        </w:rPr>
      </w:pPr>
      <w:r>
        <w:rPr>
          <w:rFonts w:cs="宋体" w:hint="eastAsia"/>
        </w:rPr>
        <w:t>他还记得他第一次看见她坐在这张椅子上，她乌黑柔软的头发长长披下来，态度温柔而高贵，就像是一位真的公主。</w:t>
      </w:r>
    </w:p>
    <w:p w:rsidR="00832346" w:rsidRDefault="00832346" w:rsidP="005544DC">
      <w:pPr>
        <w:ind w:firstLine="420"/>
        <w:rPr>
          <w:rFonts w:cs="Times New Roman"/>
        </w:rPr>
      </w:pPr>
    </w:p>
    <w:p w:rsidR="00832346" w:rsidRDefault="00832346" w:rsidP="005544DC">
      <w:pPr>
        <w:ind w:firstLine="420"/>
        <w:rPr>
          <w:rFonts w:cs="Times New Roman"/>
        </w:rPr>
      </w:pPr>
      <w:r>
        <w:rPr>
          <w:rFonts w:cs="宋体" w:hint="eastAsia"/>
        </w:rPr>
        <w:t>那时他就希望自己以前从未看过她，就希望她是一位真的公主。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你总不能让谢家的后代娶一个妓女做妻子。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妓女，婊子。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他又想起他第一次看见她时，想起了他的手按在她小腹上时感觉到的那种热力，想起了她倒在地上，腰肢扭动时的那种表情。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我才十五，只不过看起来比别人要大些。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小弟还是个孩子。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没有人愿意做那种事的，可是每个人都要生活，都要吃饭。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她是她母亲和哥哥心目中的惟一希望，她要让他们有肉吃。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D424F">
      <w:pPr>
        <w:ind w:firstLine="420"/>
        <w:rPr>
          <w:rFonts w:cs="Times New Roman"/>
        </w:rPr>
      </w:pPr>
      <w:r>
        <w:rPr>
          <w:rFonts w:cs="宋体" w:hint="eastAsia"/>
        </w:rPr>
        <w:t>但是小弟才十五岁，小弟是谢家的骨肉。</w:t>
      </w:r>
    </w:p>
    <w:p w:rsidR="00832346" w:rsidRDefault="00832346" w:rsidP="00ED424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娃娃已坐下来，像一位真的公主般坐下来，明亮的眼睛在黑暗中发着光。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谢晓峰迟疑着，终于道：“我见过你大哥。”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谢晓峰道：“他受的伤已没事了，现在也绝不会有人再去找他。”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谢晓峰道：“我怕你不方便，所以才请那位谢掌柜去接你。”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她忽然笑了笑：“我也知道你为什么要我来。”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娃娃道：“你要我来，只因为你不要我嫁给小弟。”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她还在笑。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她的笑容在黑暗中看来，真是说不出的悲伤，说不出的凄凉。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她慢慢的接着道：“因为你觉得我配不上他，你对我好，照顾我，只不过是同情我，可怜我，但是你心里还是看不起我的。”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娃娃打断了他的话，道：“你用不着解释，我心里也很明白，你真正喜欢的，还是那位慕容夫人，因为她天生就是做夫人的命，因为她用不着出卖自己去养她的家，用不着做婊子。”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她的泪已流下，忽然放声大哭：“可是你有没有想到，婊子也是人，也希望能有个好的归宿，也希望有人能真正的爱她。”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谢晓峰的心在刺痛，她说的每句话，都像是尖针般刺入了他的心。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他忍不住走过去，轻抚她的秀发，想说几句安慰她的话，却又不知道该怎么说。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她已痛苦般扑倒在他怀里。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对她说来，能够被他抱在怀里，就已经是她最大的安慰。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他也知道，他怎么忍心将她推开？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0A56">
      <w:pPr>
        <w:ind w:firstLine="420"/>
        <w:rPr>
          <w:rFonts w:cs="Times New Roman"/>
        </w:rPr>
      </w:pPr>
      <w:r>
        <w:rPr>
          <w:rFonts w:cs="宋体" w:hint="eastAsia"/>
        </w:rPr>
        <w:t>忽然间，“砰”的一声响，门被用力撞开，一个脸色惨白的少年，忽然出现在门外，眼睛里充满了悲伤和痛苦，充满了恨。</w:t>
      </w:r>
    </w:p>
    <w:p w:rsidR="00832346" w:rsidRDefault="00832346" w:rsidP="00C70A56">
      <w:pPr>
        <w:ind w:firstLine="420"/>
        <w:rPr>
          <w:rFonts w:cs="Times New Roman"/>
        </w:rPr>
      </w:pPr>
    </w:p>
    <w:p w:rsidR="00832346" w:rsidRDefault="00832346" w:rsidP="00C70A56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谁知道仇恨有多大的力量，可以让人做出多么可怕的事来？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谁知道真正的悲伤是什么滋味？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也许小弟已知道。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也许谢凤凰也已知道。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华少坤的尸体，是一个时辰前在六角亭里被人发现的。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他的咽喉已被割断，衣服上，手上，苍白的须发上都是血。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他身旁还有把血刀。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没有人能形容出谢凤凰看到她丈夫尸身时的悲伤，痛苦和愤怒。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在那一瞬间，她就像是忽然变成了只疯狂的野兽。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她大哭，大叫，抓自己的头发，抓自己的脸，恨不得把自己整个人都撕裂，撕成一片片，再用火烧，再用刀切，烧成粉末，切成浓血。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七八只有力的手按住了她，直到一个时辰后，她才总算渐渐平静。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可是她还在不停的流泪。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二十年患难相共的夫妻，二十年休戚相关，深入骨髓的感情。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现在他已是个老人，你们为什么还要他死？死得这么惨？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E77FA4">
      <w:pPr>
        <w:ind w:firstLine="420"/>
        <w:rPr>
          <w:rFonts w:cs="Times New Roman"/>
        </w:rPr>
      </w:pPr>
      <w:r>
        <w:rPr>
          <w:rFonts w:cs="宋体" w:hint="eastAsia"/>
        </w:rPr>
        <w:t>她的悲伤忽然变作仇恨，忽然冷冷道：“你们放开我，让我坐起来。”</w:t>
      </w:r>
    </w:p>
    <w:p w:rsidR="00832346" w:rsidRDefault="00832346" w:rsidP="00E77FA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天虽然已快亮了，桌上还燃着灯，灯光照在慕容秋荻脸上，她的脸色也是惨白的。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谢凤凰已在她对面坐下，泪已干了，眼睛里只剩下仇恨。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真正的悲伤可以令人疯狂，真正的仇恨却能令人冷静。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她冷冷的看着跳跃的灯火，忽然道：“我错了，你也错了！”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慕容秋荻道：“你为什么错了？”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谢凤凰道：“因为我们都已看出，今晨那一战，败的并不是谢晓峰，而是华少坤，可是我们都没有说出来。”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谢晓峰的那柄剑，若是真正被震飞的，又怎么会恰巧落在谢凤凰手边？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他借别人的一震之力，还能将那柄剑送到谢凤凰手边，这种力量和技巧用得多么巧妙？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谢凤凰道：“谢晓峰本来不但可以击败他，还可以杀了他，可是谢晓峰没有这么做，所以现在杀他的人，也绝不会是谢晓峰。”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慕容秋荻也不能否认。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谢凤凰盯着她，道：“所以我想问你，除了谢晓峰外，这里还有什么人能一剑割断他的咽喉？”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慕容秋荻沉思着，过了很久很久才回答：“只有一个人。”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慕容秋荻道：“就是他，他自己。”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谢凤凰用力握住自己的手，指甲刺入掌心：“难道你说他……他是自杀的？”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谢凤凰忽又用力摇头，大声道：“不会，绝不会，为了我他绝不会这么做。”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慕容秋荻叹了口气，道：“他这么做，也许就是为了你。”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她接着又道：“因为他看得出你也知道真正败的是他，你不忍说出来，他自己也没有勇气说出来，这种羞侮和痛苦，一直在折磨着他，像他那么刚烈的人，怎么能忍受？”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谢凤凰垂下头，黯然道：“可是……”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慕容秋荻道：“可是如果没有谢晓峰，他就不会死。”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20276">
      <w:pPr>
        <w:ind w:firstLine="420"/>
        <w:rPr>
          <w:rFonts w:cs="Times New Roman"/>
        </w:rPr>
      </w:pPr>
      <w:r>
        <w:rPr>
          <w:rFonts w:cs="宋体" w:hint="eastAsia"/>
        </w:rPr>
        <w:t>她自己是女人，当然很了解女人。</w:t>
      </w:r>
    </w:p>
    <w:p w:rsidR="00832346" w:rsidRDefault="00832346" w:rsidP="00920276">
      <w:pPr>
        <w:ind w:firstLine="420"/>
        <w:rPr>
          <w:rFonts w:cs="Times New Roman"/>
        </w:rPr>
      </w:pPr>
    </w:p>
    <w:p w:rsidR="00832346" w:rsidRDefault="00832346" w:rsidP="00920276">
      <w:pPr>
        <w:ind w:firstLine="420"/>
        <w:rPr>
          <w:rFonts w:cs="Times New Roman"/>
        </w:rPr>
      </w:pPr>
      <w:r>
        <w:rPr>
          <w:rFonts w:cs="宋体" w:hint="eastAsia"/>
        </w:rPr>
        <w:t>女人们在自己的悲伤愤怒无处发泄时，往往就会迁怒到别人头上。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谢凤凰果然又立刻抬起头，道：“谢晓峰也知道他的脾气，也许早就算准了他会走上这条路，所以才故意那样做。”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慕容秋荻轻轻的叹了口气，道：“那倒也不是完全不可能。”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谢凤凰又盯着跳跃的火焰看了很久，忽然道：“我听说只有你知道谢晓峰剑法中的破绽。”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慕容秋荻苦笑道：“我的确知道，可是知道了又有什么用？”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谢凤凰道：“为什么没有用？”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慕容秋荻道：“因为我的力量不够，出手也不够快，虽然明明知道他的破绽在哪里，等我一招发出时，已来不及了。”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她叹息着，又道：“这就像我虽然明明看见有只麻雀在树上，等我去捉时，麻雀已飞走。”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谢凤凰道：“可是你至少已知道捉麻雀的法子。”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谢凤凰道：“你有没有告诉过别人？”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慕容秋荻道：“只告诉过一个人，因为只有他那柄剑，或许能对付谢晓峰。”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谢凤凰道：“这个人是谁？”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20276">
      <w:pPr>
        <w:ind w:firstLine="420"/>
        <w:rPr>
          <w:rFonts w:cs="Times New Roman"/>
        </w:rPr>
      </w:pPr>
      <w:r>
        <w:rPr>
          <w:rFonts w:cs="宋体" w:hint="eastAsia"/>
        </w:rPr>
        <w:t>慕容秋荻道：“燕十三。”</w:t>
      </w:r>
    </w:p>
    <w:p w:rsidR="00832346" w:rsidRDefault="00832346" w:rsidP="00920276">
      <w:pPr>
        <w:ind w:firstLine="420"/>
        <w:rPr>
          <w:rFonts w:cs="Times New Roman"/>
        </w:rPr>
      </w:pPr>
    </w:p>
    <w:p w:rsidR="00832346" w:rsidRDefault="00832346" w:rsidP="00920276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920276">
      <w:pPr>
        <w:ind w:firstLine="420"/>
        <w:rPr>
          <w:rFonts w:cs="Times New Roman"/>
        </w:rPr>
      </w:pPr>
    </w:p>
    <w:p w:rsidR="00832346" w:rsidRDefault="00832346" w:rsidP="00920276">
      <w:pPr>
        <w:ind w:firstLine="420"/>
        <w:rPr>
          <w:rFonts w:cs="Times New Roman"/>
        </w:rPr>
      </w:pPr>
      <w:r>
        <w:rPr>
          <w:rFonts w:cs="宋体" w:hint="eastAsia"/>
        </w:rPr>
        <w:t>小弟已转身冲了出去，连一个字都没有说，就转身冲了出去。</w:t>
      </w:r>
    </w:p>
    <w:p w:rsidR="00832346" w:rsidRDefault="00832346" w:rsidP="00920276">
      <w:pPr>
        <w:ind w:firstLine="420"/>
        <w:rPr>
          <w:rFonts w:cs="Times New Roman"/>
        </w:rPr>
      </w:pPr>
    </w:p>
    <w:p w:rsidR="00832346" w:rsidRDefault="00832346" w:rsidP="00920276">
      <w:pPr>
        <w:ind w:firstLine="420"/>
        <w:rPr>
          <w:rFonts w:cs="Times New Roman"/>
        </w:rPr>
      </w:pPr>
      <w:r>
        <w:rPr>
          <w:rFonts w:cs="宋体" w:hint="eastAsia"/>
        </w:rPr>
        <w:t>他已亲眼看见他们拥抱在一起，还有什么话好说的？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就算亲眼看见的事，也未必就是真的。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他还不了解这句话，也不想听人解释，只想一个人走得远远的，越远越好。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因为他自觉受了欺骗，受了伤害，纵然他对娃娃并没有感情，但是她也不该背叛她，谢晓峰更不该。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谢晓峰了解这种感觉。他也曾受过欺骗，受过伤害，也曾是个倔强而冲动的热血少年。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他立刻追了出去。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他知道谢掌柜一定会照顾娃娃的，他自己一定要照顾小弟。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只有他能从这少年倔强冷酷的外表下，看出他内心深处那一份脆弱的情感。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他一定要保护他，不让他再受到任何伤害。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小弟明知他跟在身后，却没有回头。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他不想再见这个人，可是他也知道，谢晓峰若是决心想跟住一个人，无论谁都休想甩脱。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因为他也知道，这少年若是决心不想听人解释，无论他说什么都没有用。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天已经亮了，日色渐高。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他们从陋巷走入闹市，从闹市走入荒郊，又从荒郊走上大道。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道上的过客大都行色匆匆。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现在秋收已过，正是人们结算这一年盈亏利息的时候。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有些人正急着要将他们的收获带回去和家人分享。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有些人带回去的，却只有满心疲劳和一身债务。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谢晓峰忍不住在心里问自己：</w:t>
      </w:r>
    </w:p>
    <w:p w:rsidR="00832346" w:rsidRDefault="00832346" w:rsidP="00104143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这一年我是否已努力耕耘过？有什么收获？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这一年是我亏负了别人，还是别人亏负了我？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他无法回答。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104143">
      <w:pPr>
        <w:ind w:firstLine="420"/>
        <w:rPr>
          <w:rFonts w:cs="Times New Roman"/>
        </w:rPr>
      </w:pPr>
      <w:r>
        <w:rPr>
          <w:rFonts w:cs="宋体" w:hint="eastAsia"/>
        </w:rPr>
        <w:t>有些人的账，本就是谁都没法子算得清的。</w:t>
      </w:r>
    </w:p>
    <w:p w:rsidR="00832346" w:rsidRDefault="00832346" w:rsidP="0010414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正午。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他们又走入了另一个城市，走上了热闹的长街。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不同的城市，同样的人，同样在为着名利和生活奔波。同样要被恩怨情仇所苦。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谢晓峰在心里叹了口气，抬起头，才发现小弟已停下来，冷冷的看着他。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他走过去，还没有开口，小弟忽然问：“你一直跟着我，是不是因为你已决心准备要好好照顾我？”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F1F2C">
      <w:pPr>
        <w:ind w:firstLine="420"/>
        <w:rPr>
          <w:rFonts w:cs="Times New Roman"/>
        </w:rPr>
      </w:pPr>
      <w:r>
        <w:rPr>
          <w:rFonts w:cs="宋体" w:hint="eastAsia"/>
        </w:rPr>
        <w:t>谢晓峰承认。</w:t>
      </w:r>
    </w:p>
    <w:p w:rsidR="00832346" w:rsidRDefault="00832346" w:rsidP="00FF1F2C">
      <w:pPr>
        <w:ind w:firstLine="420"/>
        <w:rPr>
          <w:rFonts w:cs="Times New Roman"/>
        </w:rPr>
      </w:pPr>
    </w:p>
    <w:p w:rsidR="00832346" w:rsidRDefault="00832346" w:rsidP="00FF1F2C">
      <w:pPr>
        <w:ind w:firstLine="420"/>
        <w:rPr>
          <w:rFonts w:cs="Times New Roman"/>
        </w:rPr>
      </w:pPr>
      <w:r>
        <w:rPr>
          <w:rFonts w:cs="宋体" w:hint="eastAsia"/>
        </w:rPr>
        <w:t>他忽然发现小弟了解他，就正如他了解小弟一样。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小弟道：“我已走得很累了，而且饿得要命。”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谢晓峰道：“那么我们吃饭去。”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小弟道：“好极了。”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F4034">
      <w:pPr>
        <w:ind w:firstLine="420"/>
        <w:rPr>
          <w:rFonts w:cs="Times New Roman"/>
        </w:rPr>
      </w:pPr>
      <w:r>
        <w:rPr>
          <w:rFonts w:cs="宋体" w:hint="eastAsia"/>
        </w:rPr>
        <w:t>他停下来的地方，就在“状元楼”的金字招牌下，一转身就可以看见里面那和气生财的胖掌柜，正在对着他们躬身微笑。</w:t>
      </w:r>
    </w:p>
    <w:p w:rsidR="00832346" w:rsidRDefault="00832346" w:rsidP="002F403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“八热炒四荤四素，先来八个小碟子下酒，再来六品大菜，虾子乌参，燕窝鱼翅，全鸡全鸭，一样都不能少。”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这就是小弟点的菜。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F1F2C">
      <w:pPr>
        <w:ind w:firstLine="420"/>
        <w:rPr>
          <w:rFonts w:cs="Times New Roman"/>
        </w:rPr>
      </w:pPr>
      <w:r>
        <w:rPr>
          <w:rFonts w:cs="宋体" w:hint="eastAsia"/>
        </w:rPr>
        <w:t>胖掌柜微笑鞠躬：“不是小人夸口，这地方除了小号外，别家还真没法子在仓促间办得出这么样一桌菜来。”</w:t>
      </w:r>
    </w:p>
    <w:p w:rsidR="00832346" w:rsidRDefault="00832346" w:rsidP="00FF1F2C">
      <w:pPr>
        <w:ind w:firstLine="420"/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小弟道：“只要菜做得好，上得快，赏钱绝不会少。”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胖掌柜道：“却不知还有几位客人？几时才能到？”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小弟道：“没有别的客人了。”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胖掌柜道：“只有你们两位，能用得了这么样一桌菜？”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小弟道：“只要我高兴，吃不了我就算倒在阴沟里去，也跟你没关系。”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胖掌柜不敢再开口，鞠躬而退。别的桌上却有人在冷笑：“这小子也不知是暴发户？还是饿疯了？”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小弟好像根本没听见，喃喃道：“这些菜都是我喜欢吃的，只可惜平时很难吃得到。”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F1F2C">
      <w:pPr>
        <w:ind w:firstLine="420"/>
        <w:rPr>
          <w:rFonts w:cs="Times New Roman"/>
        </w:rPr>
      </w:pPr>
      <w:r>
        <w:rPr>
          <w:rFonts w:cs="宋体" w:hint="eastAsia"/>
        </w:rPr>
        <w:t>谢晓峰道：“只要你高兴，能吃多少，就吃多少。”</w:t>
      </w:r>
    </w:p>
    <w:p w:rsidR="00832346" w:rsidRDefault="00832346" w:rsidP="00FF1F2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没有人能吃得下这么样一桌菜，小弟每样只吃了一口，就放下筷子：“我饱了。”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谢晓峰道：“你吃得不多。”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小弟道：“若是吃一口就已尝出滋味，又何必吃得太多？”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他长长吐出口气，拍了拍桌子，道：“看账来。”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像他这样的客人并不多，胖掌柜早就在旁边等着，陪笑道：“这是八两银子一桌的菜，外加酒水，一共是十两四钱。”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小弟道：“不贵。”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胖掌柜道：“小号做生意一向规矩。连半分钱都不会多算客官的。”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小弟看了看谢晓峰，道：“加上小账赏钱。我们就给他十二两怎么样？”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小弟道：“你要照顾我，我吃饭当然该你付钱。”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小弟道：“你为什么还不付？”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谢晓峰道：“因为我连一两银子都没有。”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小弟笑了，大笑，忽然站起来，向刚才有人冷笑的桌子走过去。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这一桌的客人有四位，除了一个酒喝得最少，话也说得最少，看起来好像有点笨头笨脑的布衣少年外，其余的三个人，都是气概轩昂，意气风发的英俊男儿，年纪也都在二十左右。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桌上摆着三柄剑，形式都很古雅，纵未出鞘，也看得出都是利器。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刚才在冷笑的一个人，衣着最华丽，神情最骄傲，看见小弟走过来，他又在冷笑。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小弟却在看着他手边摆着的那柄剑，忽然长长叹了口气，道：“好剑。”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这人冷笑道：“你也懂剑？”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据说昔年有位徐鲁子徐大师，铸剑之术天下无双，据说他曾应武当第七代掌门之邀，以西方精铁之英，用武当解剑池的水，铸成了七柄利剑，由掌门人传给门下剑术最高的七大弟子，人在剑在，死后才交回掌门收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他微笑问道：“却不知这柄剑是否其中之一？”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冷笑的少年还在冷笑，身旁却已有个紫衣人道：“好眼力。”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小弟道：“贵姓？”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紫衣人道：“我姓袁，他姓曹。”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小弟道：“莫非就是武当七大弟子中，最年轻英俊的曹寒玉？”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紫衣人又说了句：“好眼力。”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小弟道：“那么阁下想必就是金陵紫衣袁家的大公子了？”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D7D90">
      <w:pPr>
        <w:ind w:firstLine="420"/>
        <w:rPr>
          <w:rFonts w:cs="Times New Roman"/>
        </w:rPr>
      </w:pPr>
      <w:r>
        <w:rPr>
          <w:rFonts w:cs="宋体" w:hint="eastAsia"/>
        </w:rPr>
        <w:t>紫衣人道：“我是老二，我叫袁次云，他才是我的大哥袁飞云。”</w:t>
      </w:r>
    </w:p>
    <w:p w:rsidR="00832346" w:rsidRDefault="00832346" w:rsidP="009D7D90">
      <w:pPr>
        <w:ind w:firstLine="420"/>
        <w:rPr>
          <w:rFonts w:cs="Times New Roman"/>
        </w:rPr>
      </w:pPr>
    </w:p>
    <w:p w:rsidR="00832346" w:rsidRDefault="00832346" w:rsidP="009D7D90">
      <w:pPr>
        <w:ind w:firstLine="420"/>
        <w:rPr>
          <w:rFonts w:cs="Times New Roman"/>
        </w:rPr>
      </w:pPr>
      <w:r>
        <w:rPr>
          <w:rFonts w:cs="宋体" w:hint="eastAsia"/>
        </w:rPr>
        <w:t>袁飞云就坐在他身旁，唇上已有了微髭。”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小弟道：“这位呢？”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他问的是那看来最老实的布衣少年：“彩凤不与寒鸦同飞，这位想必也是名门世家的少爷公子？”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布衣少年只说了三个字：“我不是。”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小弟道：“很好。”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D7D90">
      <w:pPr>
        <w:ind w:firstLine="420"/>
        <w:rPr>
          <w:rFonts w:cs="Times New Roman"/>
        </w:rPr>
      </w:pPr>
      <w:r>
        <w:rPr>
          <w:rFonts w:cs="宋体" w:hint="eastAsia"/>
        </w:rPr>
        <w:t>这两个字下面显然还有下文，布衣少年就等着他说下去。</w:t>
      </w:r>
    </w:p>
    <w:p w:rsidR="00832346" w:rsidRDefault="00832346" w:rsidP="009D7D90">
      <w:pPr>
        <w:ind w:firstLine="420"/>
        <w:rPr>
          <w:rFonts w:cs="Times New Roman"/>
        </w:rPr>
      </w:pPr>
    </w:p>
    <w:p w:rsidR="00832346" w:rsidRDefault="00832346" w:rsidP="009D7D90">
      <w:pPr>
        <w:ind w:firstLine="420"/>
        <w:rPr>
          <w:rFonts w:cs="Times New Roman"/>
        </w:rPr>
      </w:pPr>
      <w:r>
        <w:rPr>
          <w:rFonts w:cs="宋体" w:hint="eastAsia"/>
        </w:rPr>
        <w:t>老实人通常都不多说，也不多问。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小弟果然已接着说道：“这里总算有个人是跟他无冤无仇的了。”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袁次云道：“他是谁？”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小弟道：“就是那个本来该付账，身上却连一两银子都没有的人。”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袁次云道：“我们都跟他有冤仇？”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小弟道：“好像有一点。”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袁次云道：“有什么冤？什么仇？”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小弟道：“贤昆仲是不是有位叔父，江湖人称千红剑客？”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小弟道：“这位曹公子是不是有位兄长，单名一个‘冰’字？”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小弟道：“他们两位是不是死在神剑山庄的？”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袁次云脸色已变了，道：“难道你说的那个人就是……”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小弟道：“他就是翠云峰，绿水湖，神剑山庄的三少爷谢晓峰。”</w:t>
      </w:r>
    </w:p>
    <w:p w:rsidR="00832346" w:rsidRDefault="00832346" w:rsidP="008B043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“呛啷”一声，曹寒玉的剑已出鞘，袁家兄弟的手也已握住剑柄。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“你就是谢晓峰？”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“我就是。”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剑光闪动，三柄剑已将谢晓峰围住。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谢晓峰的脸色没有变，胖掌柜的脸色却已被吓得发青。</w:t>
      </w:r>
    </w:p>
    <w:p w:rsidR="00832346" w:rsidRDefault="00832346" w:rsidP="008B0432">
      <w:pPr>
        <w:ind w:firstLine="420"/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小弟忽然走了过去，拉了拉他衣袖，悄悄问：“你知不知道吃白食最好的法子是什么？”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胖掌柜摇头。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小弟道：“就是先找几个人混战一场，自己再悄悄溜走。”</w:t>
      </w:r>
    </w:p>
    <w:p w:rsidR="00832346" w:rsidRDefault="00832346" w:rsidP="008B043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小弟已经溜了。</w:t>
      </w:r>
    </w:p>
    <w:p w:rsidR="00832346" w:rsidRDefault="00832346" w:rsidP="008B0432">
      <w:pPr>
        <w:ind w:firstLine="420"/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他说溜就溜，溜得真快，等到胖掌柜回过头，他早已人影不见。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胖掌柜只有苦笑。</w:t>
      </w:r>
    </w:p>
    <w:p w:rsidR="00832346" w:rsidRDefault="00832346" w:rsidP="008B0432">
      <w:pPr>
        <w:ind w:firstLine="420"/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他并不是不知道这法子，以前就有人在这里用过，以后一定还会有人用。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因为用这法子来吃白食，实在很有效。</w:t>
      </w:r>
    </w:p>
    <w:p w:rsidR="00832346" w:rsidRDefault="00832346" w:rsidP="008B0432">
      <w:pPr>
        <w:ind w:firstLine="420"/>
        <w:rPr>
          <w:rFonts w:cs="Times New Roman"/>
        </w:rPr>
      </w:pPr>
    </w:p>
    <w:p w:rsidR="00832346" w:rsidRDefault="00832346" w:rsidP="008B0432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正午，长街。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F36DA">
      <w:pPr>
        <w:ind w:firstLine="420"/>
        <w:rPr>
          <w:rFonts w:cs="Times New Roman"/>
        </w:rPr>
      </w:pPr>
      <w:r>
        <w:rPr>
          <w:rFonts w:cs="宋体" w:hint="eastAsia"/>
        </w:rPr>
        <w:t>小弟沿着屋檐下的阴影往前走。</w:t>
      </w:r>
    </w:p>
    <w:p w:rsidR="00832346" w:rsidRDefault="00832346" w:rsidP="003F36DA">
      <w:pPr>
        <w:ind w:firstLine="420"/>
        <w:rPr>
          <w:rFonts w:cs="Times New Roman"/>
        </w:rPr>
      </w:pPr>
    </w:p>
    <w:p w:rsidR="00832346" w:rsidRDefault="00832346" w:rsidP="003F36DA">
      <w:pPr>
        <w:ind w:firstLine="420"/>
        <w:rPr>
          <w:rFonts w:cs="Times New Roman"/>
        </w:rPr>
      </w:pPr>
      <w:r>
        <w:rPr>
          <w:rFonts w:cs="宋体" w:hint="eastAsia"/>
        </w:rPr>
        <w:t>能够摆脱掉谢晓峰，本是件很令人得意高兴的事，可是他却连一点这种感觉都没有。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他只想一个人奔入原野，放声呐喊，又想远远的奔上高山之巅去痛哭一场。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也许只有他自己知道自己为什么会这么想，也许连他自己都不知道。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谢晓峰是不是能对付那三个眼睛长在头顶上的小杂种？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他们谁胜谁负，跟我有什么狗屁关系？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就算他们全都死了，也有他们的老子和娘来为他们悲伤痛哭，我死了有谁会为我掉一滴眼泪？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47504">
      <w:pPr>
        <w:ind w:firstLine="420"/>
        <w:rPr>
          <w:rFonts w:cs="Times New Roman"/>
        </w:rPr>
      </w:pPr>
      <w:r>
        <w:rPr>
          <w:rFonts w:cs="宋体" w:hint="eastAsia"/>
        </w:rPr>
        <w:t>小弟忽然笑了，大笑。</w:t>
      </w:r>
    </w:p>
    <w:p w:rsidR="00832346" w:rsidRDefault="00832346" w:rsidP="00347504">
      <w:pPr>
        <w:ind w:firstLine="420"/>
        <w:rPr>
          <w:rFonts w:cs="Times New Roman"/>
        </w:rPr>
      </w:pPr>
    </w:p>
    <w:p w:rsidR="00832346" w:rsidRDefault="00832346" w:rsidP="00347504">
      <w:pPr>
        <w:ind w:firstLine="420"/>
        <w:rPr>
          <w:rFonts w:cs="Times New Roman"/>
        </w:rPr>
      </w:pPr>
      <w:r>
        <w:rPr>
          <w:rFonts w:cs="宋体" w:hint="eastAsia"/>
        </w:rPr>
        <w:t>街上的人全都扭过头，吃惊的看着他，都把他看成个疯子。</w:t>
      </w:r>
    </w:p>
    <w:p w:rsidR="00832346" w:rsidRDefault="00832346" w:rsidP="00347504">
      <w:pPr>
        <w:ind w:firstLine="420"/>
        <w:rPr>
          <w:rFonts w:cs="Times New Roman"/>
        </w:rPr>
      </w:pPr>
    </w:p>
    <w:p w:rsidR="00832346" w:rsidRDefault="00832346" w:rsidP="00347504">
      <w:pPr>
        <w:ind w:firstLine="420"/>
        <w:rPr>
          <w:rFonts w:cs="Times New Roman"/>
        </w:rPr>
      </w:pPr>
      <w:r>
        <w:rPr>
          <w:rFonts w:cs="宋体" w:hint="eastAsia"/>
        </w:rPr>
        <w:t>可是他一点都不在乎，别人随便把他看成什么东西，他都不在乎。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47504">
      <w:pPr>
        <w:ind w:firstLine="420"/>
        <w:rPr>
          <w:rFonts w:cs="Times New Roman"/>
        </w:rPr>
      </w:pPr>
      <w:r>
        <w:rPr>
          <w:rFonts w:cs="宋体" w:hint="eastAsia"/>
        </w:rPr>
        <w:t>一辆大车从前面的街角转过来。</w:t>
      </w:r>
    </w:p>
    <w:p w:rsidR="00832346" w:rsidRDefault="00832346" w:rsidP="00347504">
      <w:pPr>
        <w:ind w:firstLine="420"/>
        <w:rPr>
          <w:rFonts w:cs="Times New Roman"/>
        </w:rPr>
      </w:pPr>
    </w:p>
    <w:p w:rsidR="00832346" w:rsidRDefault="00832346" w:rsidP="00347504">
      <w:pPr>
        <w:ind w:firstLine="420"/>
        <w:rPr>
          <w:rFonts w:cs="Times New Roman"/>
        </w:rPr>
      </w:pPr>
      <w:r>
        <w:rPr>
          <w:rFonts w:cs="宋体" w:hint="eastAsia"/>
        </w:rPr>
        <w:t>用两匹马拉着的大车，崭新的黑漆车厢，擦得比镜子还亮，窗口还斜插着一面小红旗。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身上系着条红腰带的车把式，手挥长鞭，扬眉吐气，神气得要命。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小弟忽然冲过去，挡在马头前，健马惊嘶，人立而起。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赶车的大吼大骂，一鞭子抽了下来。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“你想死？”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小弟还不想死，也不想挨鞭子，左手带住了鞭梢，右手拉住了缰绳，赶车的就一头栽在地上，车马却已停下。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车窗里一个人探出头来，光洁的发髻，营养充足的脸，却配着双凶横的眼睛。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小弟走过去，深深吸了口气，道：“好漂亮的头发，好香。”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这人狠狠的瞪着他，厉声道：“你想干什么？”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小弟道：“我想死。”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这人冷笑，道：“那倒容易得很。”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小弟微笑，道：“我就知道我找对了地方，也找对了人。”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他看着这人扶在车窗上的一双手，粗短的手指，手背上青筋凸起。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只有经过长期艰苦奋斗，而且练过外家掌力的人，才会有这么样一双手，做别的事也许都不适宜，要扼断一个人的脖子却绝非难事。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小弟就伸长了脖子，拉开车门，微笑道：“请。”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这人反而变得有些犹豫了，无缘无故就来找死的人毕竟不太多。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车厢里还有个猫一样蜷伏着的女人，正眯着双新月般的眼睛在打量着小弟，忽然吃吃的笑道：“他既然这么想死，你为什么不索性成全了他？胡大爷几时变得连人都不敢杀了？”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她的声音就像她的人一样娇弱而柔媚，话中却带着猫爪般的刺。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胡大爷眼睛里立刻又露出凶光，冷冷道：“你几时见过我胡非杀过这样的无名小辈？”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少女又吃吃的笑道：“你怎么知道他是个无名小辈？他年纪虽轻，可是年轻人里名气大过你的也有不少，说不定他就是武当派的曹寒玉，也说不定他就是江南紫衣袁家的大少爷，你心里一定已在顾忌着他们，所以才不敢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胡非的一张脸立刻涨得血红，这少女软言温柔，可是每句话都说中了他的心病。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他知道曹寒玉和袁家兄弟都到了这里，这少年若是没有点来历，怎敢在他面前无礼？”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小弟忽然道：“这位胡大爷莫非就是红旗镖局的铁掌胡非？”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胡非立刻又挺起了胸膛，大声道：“想不到你居然还有点见识。”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江湖豪杰听见别人知道自己的名头，心里总难免有些得意，如果自己的名头能将对方骇走，那当然更是再好也没有。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小弟却叹了口气，道：“我也想不到。”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胡非道：“想不到什么？”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小弟道：“想不到红旗镖局居然有这么大的威风，这么大的气派，连镖局里一个小小的镖师，都能摆得出这么大的排场来。”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这样的鲜衣怒马，香车美人，本就不是一个普通镖师能养得起的。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红旗镖局的声誉虽隆，总镖头“飞骑快剑”铁中奇的追风七十二式和二十八枝穿云箭虽然是名震江湖的绝技，可是镖局里的一个镖头，月俸最多也只不过有几十两银子。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胡非的脸涨得更红，怒道：“我的排场大小，跟你有什么关系？”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小弟道：“一点关系都没有。”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胡非道：“你姓什么？叫什么？是什么来历？”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小弟道：“我既没有姓，也没有来历，我……我……”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这本是他心里的隐痛，他说的话虽不伤人，却刺伤了他自己。</w:t>
      </w:r>
    </w:p>
    <w:p w:rsidR="00832346" w:rsidRDefault="00832346" w:rsidP="005F4BD7">
      <w:pPr>
        <w:ind w:firstLine="420"/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像曹寒玉那样的名门子弟，提起自己的身世时，当然不会有他这样悲苦的表情。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胡非心里立刻松了口气，厉声道：“我虽不杀无名小辈，今日却不妨破例一次。”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他的人已箭一般窜出车厢，铁掌交错，猛切小弟的咽喉。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小弟道：“你虽然肯破例了，我却又改变了主意，又不想死了。”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这几句话说完，他已避开了胡非的二十招，身子忽然一转，“嗤”的一声，中指弹出，指尖已点中了胡非的腰。</w:t>
      </w:r>
    </w:p>
    <w:p w:rsidR="00832346" w:rsidRPr="005F4BD7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胡非只觉得半边身子发麻，腰下又酸又软，一条腿已跪了下去。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那猫一样的女人又笑了：“胡大镖头为什么忽然变得如此多礼？”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胡非咬着牙，恨恨道：“你……你这个吃里扒外的贱人……”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那猫一样的女人道：“我吃里扒外？我吃了你什么？凭你一个小小的镖师，就能养得起我？”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她看着小弟，又道：“小弟弟，你刚才只有一样事看错了。”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猫一样的女人道：“一直都是我在养他，不是他在养我。”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胡非怒吼，想扑过去，又跌倒。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猫一样的女人道：“最近你吃得太多，应该少坐车，多走路。”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她又用那双新月般的眼睛瞟着小弟：“可是我一个人坐在车里又害怕，你说该怎么办呢？”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小弟道：“你想不想找个人陪你？”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猫一样的女人道：“我当然想，想得要命，可是，我在这里人地生疏，又能找得到谁呢？”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小弟道：“我。”</w:t>
      </w:r>
    </w:p>
    <w:p w:rsidR="00832346" w:rsidRDefault="00832346" w:rsidP="005F4BD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胡非一条腿跪在地上，看着小弟上了车，看着车马绝尘而去，却没有看见后面已有人无声无息的走过来，已到了他身后。</w:t>
      </w:r>
    </w:p>
    <w:p w:rsidR="00832346" w:rsidRDefault="00832346" w:rsidP="005F4BD7">
      <w:pPr>
        <w:ind w:firstLine="420"/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车厢里充满了醉人的香气。</w:t>
      </w:r>
    </w:p>
    <w:p w:rsidR="00832346" w:rsidRDefault="00832346" w:rsidP="005F4BD7">
      <w:pPr>
        <w:ind w:firstLine="420"/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小弟跷起了脚，坐在柔软的位子上，看着对面那猫一样蜷伏在角落里的女人。</w:t>
      </w:r>
    </w:p>
    <w:p w:rsidR="00832346" w:rsidRDefault="00832346" w:rsidP="005F4BD7">
      <w:pPr>
        <w:ind w:firstLine="420"/>
        <w:rPr>
          <w:rFonts w:cs="Times New Roman"/>
        </w:rPr>
      </w:pPr>
    </w:p>
    <w:p w:rsidR="00832346" w:rsidRDefault="00832346" w:rsidP="005F4BD7">
      <w:pPr>
        <w:ind w:firstLine="420"/>
        <w:rPr>
          <w:rFonts w:cs="Times New Roman"/>
        </w:rPr>
      </w:pPr>
      <w:r>
        <w:rPr>
          <w:rFonts w:cs="宋体" w:hint="eastAsia"/>
        </w:rPr>
        <w:t>这女人要甩掉一个男人，简直比甩掉一把鼻涕还容易。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这女人也在看着他，忽然道：“后面究竟有什么人在追你，能让你怕得这么厉害？”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小弟故意不懂：“谁说后面有人在追我？”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猫一样的女人笑道：“你虽然不是好人，可是也不会无缘无故要抢人马车的，你故意要找胡非的麻烦，就因为你看上了车上的红旗，躲在红旗镖局的车子里，总比躲在别的地方太平些。”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她的眼睛也像猫一样利，一眼就看出了别人在打什么主意。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小弟笑了：“你怎么知道我是看中了车上的红旗，不是看中了你？”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猫一样的女人也笑了：“好可爱的孩子，好甜的嘴。”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她眨着眼，眼波流动如春水：“你既然看中了我，为什么不过来抱抱我？”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猫一样的女人道：“怕什么？”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小弟道：“怕你以后也像甩鼻涕一样甩了我。”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猫一样的女人嫣然道：“我只甩那种本来就像鼻涕的男人，你像不像鼻鼻涕？”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小弟道：“不像。”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他忽然间就已坐了过去，一下子就已抱住了她，而且抱得很紧。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他的身世孤苦离奇，心里充满了悲愤不平，做出来的事，本就不是可以用常理揣测的。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他的手也很不老实。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猫一样的女人忽然沉下了脸，冷冷道：“你好大的胆子。”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小弟道：“我的胆子一向不小。”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猫一样的女人道：“你知道我是什么人？”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小弟道：“你是个女人，很漂亮的女人。”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猫一样的女人道：“漂亮的女人，都有男人的，你知道我是谁的女人？”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小弟道：“不管你以前是谁的，现在总是我的。”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猫一样的女人道：“可是……可是我连你的名字都不知道。”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小弟道：“我没有名字，我……我是个没爹没娘的小杂种。”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一提起这件事，他心里就有一股悲伤怨恨之气直冲上来，只觉得世上从来也没有一个人对得起他，他又何必要对得起别人？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猫一样的女人看着他脸上的表情，脸已红了，好像又害羞，又害怕，颤声道：“你心里在想什么？是不是想强奸我？”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他的头已伸过去，去找她的嘴。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突听车窗“格”的一响，仿佛有风吹过，等他抬起头，对面的位子上已坐着一个人，苍白的脸上带着种说不出的悲伤。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小弟长长叹了口气，道：“你又来了。”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93555">
      <w:pPr>
        <w:ind w:firstLine="420"/>
        <w:rPr>
          <w:rFonts w:cs="Times New Roman"/>
        </w:rPr>
      </w:pPr>
      <w:r>
        <w:rPr>
          <w:rFonts w:cs="宋体" w:hint="eastAsia"/>
        </w:rPr>
        <w:t>谢晓峰道：“我又来了。”</w:t>
      </w:r>
    </w:p>
    <w:p w:rsidR="00832346" w:rsidRDefault="00832346" w:rsidP="00C93555">
      <w:pPr>
        <w:ind w:firstLine="420"/>
        <w:rPr>
          <w:rFonts w:cs="Times New Roman"/>
        </w:rPr>
      </w:pPr>
    </w:p>
    <w:p w:rsidR="00832346" w:rsidRDefault="00832346" w:rsidP="00C93555">
      <w:pPr>
        <w:ind w:firstLine="420"/>
        <w:rPr>
          <w:rFonts w:cs="Times New Roman"/>
        </w:rPr>
      </w:pPr>
      <w:r>
        <w:rPr>
          <w:rFonts w:cs="宋体" w:hint="eastAsia"/>
        </w:rPr>
        <w:t>（六）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车厢很阔大，本来至少可以坐六个人的，可是现在三个人就似已觉得很挤。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小弟道：“我知道你从小就是个风流公子，你的女人多得连数都数不清。”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小弟忽然跳起来，大声道：“那么你为什么不让我也有个女人，难道你要我做一辈子和尚？”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谢晓峰脸上的表情很奇怪，过了很久，才缓缓道：“你不必做和尚，可是这个女人不行！”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93555">
      <w:pPr>
        <w:ind w:firstLine="420"/>
        <w:rPr>
          <w:rFonts w:cs="Times New Roman"/>
        </w:rPr>
      </w:pPr>
      <w:r>
        <w:rPr>
          <w:rFonts w:cs="宋体" w:hint="eastAsia"/>
        </w:rPr>
        <w:t>猫一样的女人忽然叹了口气，道：“因为我是他的。”</w:t>
      </w:r>
    </w:p>
    <w:p w:rsidR="00832346" w:rsidRDefault="00832346" w:rsidP="00C9355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谢晓峰的脸色惨白。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猫一样的女人已坐过去，轻摸着他的脸，柔声道：“几年不见，你又瘦了，是不是因为女人太多？还是因为想我想瘦的？”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谢晓峰没有动，没有开口。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小弟握紧双拳，看着他们，也不动，也不开口。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猫一样的女人道：“你为什么不告诉这位小弟弟，我是什么人，跟你有什么关系？”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小弟忽然笑了，大笑。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猫一样的女人道：“你笑什么？”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小弟道：“我笑你，我早就知道你是什么人了，又何必别人来告诉我？”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猫一样的女人道：“你真的知道我是什么人？”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小弟道：“你是个婊子。”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他狂笑着撞开车门，跳了出去。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他狂笑，狂奔。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谢晓峰是不是还会跟着他？路上的人是不是又要把他当作疯子？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他都不管了。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他又奔回刚才那城市，“状元楼”的金字招牌仍旧闪闪发光。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他冲进去，冲上楼。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楼上没有血，没有死人，也没有战后的痕迹，只有那胖掌柜还站在楼头，吃惊的看着他。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曹寒玉和袁家兄弟刚才是根本没有出手，还是已被打跑了？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小弟也不问，只咧开嘴对那胖掌柜一笑，道：“吃白食的又来了，把刚才那样的酒席，再给我照样开一桌来，错一样我就拆了这状元楼。”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酒席又摆上。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八热炒四荤四素，先来八个小碟子下酒，还有六品大菜，虾子乌参，燕窝鱼翅，全鸡全鸭，一样都没有少。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可是小弟这次连一口都没有吃。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他在喝酒，二十斤一坛的竹叶青，他一口气就几乎喝下了半坛子。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他已几乎醉了。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谢晓峰呢？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谢晓峰为什么没有来？是不是在陪那婊子？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有了那么样一个女人陪着，他为什么还要来？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小弟又笑了，大笑。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楼外忽然响起一阵“隆隆”的车声，一行镖车正从街上走过。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有镖车，就有镖旗。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镖旗是走镖的护符，也是镖局的荣誉，这行镖车插的是红旗。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比鲜血还红的红旗。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（七）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第一辆镖车上的红旗迎风招展，正面绣着一个斗大的“铁”字。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反面绣着一把银光闪闪的利剑和二十八枝穿云箭。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这就是红旗镖局总镖头的令旗。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有这面旗在，就表示这趟镖是威镇江湖的“铁骑快剑”亲自出马押送的。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有这面旗在，大江南北的绿林豪杰，纵然不望风远避，也绝没有人敢伸手动这趟镖的。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有这面旗在，才有遍布大江南北一十八地的红旗镖局。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所以这已不仅是一个人的荣誉，也是十八家镖局中大小两千余的身家生命所系。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0C1ABF">
      <w:pPr>
        <w:ind w:firstLine="420"/>
        <w:rPr>
          <w:rFonts w:cs="Times New Roman"/>
        </w:rPr>
      </w:pPr>
      <w:r>
        <w:rPr>
          <w:rFonts w:cs="宋体" w:hint="eastAsia"/>
        </w:rPr>
        <w:t>无论谁侮辱了这面镖旗，红旗镖局中上上下下两千余人都不惜跟他拼命。</w:t>
      </w:r>
    </w:p>
    <w:p w:rsidR="00832346" w:rsidRDefault="00832346" w:rsidP="000C1AB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小弟又笑了，大笑，就好像忽然想到了一件极有趣的事。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大笑声中，他已跃下高楼，冲入镖车的行列，一拳将前面护旗的镖师打下马去，身子凌空一翻，摘下了车上的镖旗，双手一拗，竟将这面威震大江南北的银剑红旗一下子拗成两段。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Pr="004C695E" w:rsidRDefault="00832346" w:rsidP="004C695E">
      <w:pPr>
        <w:ind w:firstLine="420"/>
        <w:rPr>
          <w:rFonts w:cs="Times New Roman"/>
          <w:b/>
          <w:bCs/>
          <w:sz w:val="24"/>
          <w:szCs w:val="24"/>
        </w:rPr>
      </w:pPr>
      <w:r w:rsidRPr="004C695E">
        <w:rPr>
          <w:rFonts w:cs="宋体" w:hint="eastAsia"/>
          <w:b/>
          <w:bCs/>
          <w:sz w:val="24"/>
          <w:szCs w:val="24"/>
        </w:rPr>
        <w:t>杀无赦</w:t>
      </w:r>
    </w:p>
    <w:p w:rsidR="00832346" w:rsidRDefault="00832346" w:rsidP="004C695E">
      <w:pPr>
        <w:ind w:firstLine="420"/>
        <w:rPr>
          <w:rFonts w:cs="Times New Roman"/>
        </w:rPr>
      </w:pPr>
    </w:p>
    <w:p w:rsidR="00832346" w:rsidRDefault="00832346" w:rsidP="004C695E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车轮声，马蹄声，趟子手的吆喝声，一下子忽然全都停顿。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一片乌云掩住了日色，乌云里电光一闪，一个霹雳从半空中打下，震得人耳鼓嗡嗡作响。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可是大家竟似已连这震耳的霹雳声都听不见，一个个全都两眼发直，瞪着车顶上的这个年轻人，和他手里的两截断旗。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没有人能想得到真的会有这种事发生，没有人能想得到世上真有这种不要命的疯子，敢来做这种事。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27AD7">
      <w:pPr>
        <w:ind w:firstLine="420"/>
        <w:rPr>
          <w:rFonts w:cs="Times New Roman"/>
        </w:rPr>
      </w:pPr>
      <w:r>
        <w:rPr>
          <w:rFonts w:cs="宋体" w:hint="eastAsia"/>
        </w:rPr>
        <w:t>被一拳打下马鞍的护旗镖师，已挣扎着从地上爬起。</w:t>
      </w:r>
    </w:p>
    <w:p w:rsidR="00832346" w:rsidRDefault="00832346" w:rsidP="00727AD7">
      <w:pPr>
        <w:ind w:firstLine="420"/>
        <w:rPr>
          <w:rFonts w:cs="Times New Roman"/>
        </w:rPr>
      </w:pPr>
    </w:p>
    <w:p w:rsidR="00832346" w:rsidRDefault="00832346" w:rsidP="00727AD7">
      <w:pPr>
        <w:ind w:firstLine="420"/>
        <w:rPr>
          <w:rFonts w:cs="Times New Roman"/>
        </w:rPr>
      </w:pPr>
      <w:r>
        <w:rPr>
          <w:rFonts w:cs="宋体" w:hint="eastAsia"/>
        </w:rPr>
        <w:t>这人姓张名实，走镖已有二十年，做事最是老练稳重，二十年来刀头舐血，出生入死，大风大浪也不知经历过多少，同行们公送了他一个外号，叫“实心木头人”。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27AD7">
      <w:pPr>
        <w:ind w:firstLine="420"/>
        <w:rPr>
          <w:rFonts w:cs="Times New Roman"/>
        </w:rPr>
      </w:pPr>
      <w:r>
        <w:rPr>
          <w:rFonts w:cs="宋体" w:hint="eastAsia"/>
        </w:rPr>
        <w:t>那并不是说他糊涂呆板，而是说他无论遇上什么事，都能保持镇定，沉着应变。</w:t>
      </w:r>
    </w:p>
    <w:p w:rsidR="00832346" w:rsidRDefault="00832346" w:rsidP="00727AD7">
      <w:pPr>
        <w:ind w:firstLine="420"/>
        <w:rPr>
          <w:rFonts w:cs="Times New Roman"/>
        </w:rPr>
      </w:pPr>
    </w:p>
    <w:p w:rsidR="00832346" w:rsidRDefault="00832346" w:rsidP="00727AD7">
      <w:pPr>
        <w:ind w:firstLine="420"/>
        <w:rPr>
          <w:rFonts w:cs="Times New Roman"/>
        </w:rPr>
      </w:pPr>
      <w:r>
        <w:rPr>
          <w:rFonts w:cs="宋体" w:hint="eastAsia"/>
        </w:rPr>
        <w:t>可是现在就连这实心木头人也已面如死灰，全身上下抖个不停。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这件事实在太意外，太惊人，发生时大家全都措手不及，事发时每个人都乱了方寸，否则小弟就算有天大的本事，也未必能一击得手，就算能侥幸得手，现在也已被乱刀分尸，剁成了肉泥。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看见这些人的脸色神情，小弟也笑不出来，只觉一阵寒意自足底升起，全身都已冰冷僵硬。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27AD7">
      <w:pPr>
        <w:ind w:firstLine="420"/>
        <w:rPr>
          <w:rFonts w:cs="Times New Roman"/>
        </w:rPr>
      </w:pPr>
      <w:r>
        <w:rPr>
          <w:rFonts w:cs="宋体" w:hint="eastAsia"/>
        </w:rPr>
        <w:t>又是一声霹雳击下。</w:t>
      </w:r>
    </w:p>
    <w:p w:rsidR="00832346" w:rsidRDefault="00832346" w:rsidP="00727AD7">
      <w:pPr>
        <w:ind w:firstLine="420"/>
        <w:rPr>
          <w:rFonts w:cs="Times New Roman"/>
        </w:rPr>
      </w:pPr>
    </w:p>
    <w:p w:rsidR="00832346" w:rsidRDefault="00832346" w:rsidP="00727AD7">
      <w:pPr>
        <w:ind w:firstLine="420"/>
        <w:rPr>
          <w:rFonts w:cs="Times New Roman"/>
        </w:rPr>
      </w:pPr>
      <w:r>
        <w:rPr>
          <w:rFonts w:cs="宋体" w:hint="eastAsia"/>
        </w:rPr>
        <w:t>震耳的霹雳声中，仿佛听见有人说了个“杀”字，接着就是“呛”的一声，数十把刀剑同时出鞘，这一声响实在比刚才的霹雳还可怕。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刀光一起，前后左右，四面八方都有人飞奔而来，脚步虽急促，次序却是丝毫不乱，霎眼间已将这辆镖车围住。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就凭这种临危不乱的章法，已可想见红旗镖局的盛名，得来并不是侥幸。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张实也已渐渐恢复镇定，护镖的四十三名镖师趟子手，都在等着他，只要他一声令出，就要乱刀齐下，血溅当地。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B7B01">
      <w:pPr>
        <w:ind w:firstLine="420"/>
        <w:rPr>
          <w:rFonts w:cs="Times New Roman"/>
        </w:rPr>
      </w:pPr>
      <w:r>
        <w:rPr>
          <w:rFonts w:cs="宋体" w:hint="eastAsia"/>
        </w:rPr>
        <w:t>小弟反而笑了。</w:t>
      </w:r>
    </w:p>
    <w:p w:rsidR="00832346" w:rsidRDefault="00832346" w:rsidP="00EB7B01">
      <w:pPr>
        <w:ind w:firstLine="420"/>
        <w:rPr>
          <w:rFonts w:cs="Times New Roman"/>
        </w:rPr>
      </w:pPr>
    </w:p>
    <w:p w:rsidR="00832346" w:rsidRDefault="00832346" w:rsidP="00EB7B01">
      <w:pPr>
        <w:ind w:firstLine="420"/>
        <w:rPr>
          <w:rFonts w:cs="Times New Roman"/>
        </w:rPr>
      </w:pPr>
      <w:r>
        <w:rPr>
          <w:rFonts w:cs="宋体" w:hint="eastAsia"/>
        </w:rPr>
        <w:t>他并不怕死。</w:t>
      </w:r>
    </w:p>
    <w:p w:rsidR="00832346" w:rsidRDefault="00832346" w:rsidP="00EB7B01">
      <w:pPr>
        <w:ind w:firstLine="420"/>
        <w:rPr>
          <w:rFonts w:cs="Times New Roman"/>
        </w:rPr>
      </w:pPr>
    </w:p>
    <w:p w:rsidR="00832346" w:rsidRDefault="00832346" w:rsidP="00EB7B01">
      <w:pPr>
        <w:ind w:firstLine="420"/>
        <w:rPr>
          <w:rFonts w:cs="Times New Roman"/>
        </w:rPr>
      </w:pPr>
      <w:r>
        <w:rPr>
          <w:rFonts w:cs="宋体" w:hint="eastAsia"/>
        </w:rPr>
        <w:t>他本就是找死来的，刚才虽然还有些紧张恐惧，现在心里反而觉得说不出的轻松解脱。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世上所有的荣辱烦恼，恩怨情仇，现在都已将成过去。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我是个疯子也好，是个没有爹的小杂种也好，也都已没关系了。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他索性在车顶上坐了下来，大笑道：“你们的刀已出鞘，为什么还不过来杀了我？”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这也是大家都想问张实的，在镖局中，他的资格最老，经历最丰，总镖头不在时，镖师们都以他马首是瞻。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张实却还在犹豫，缓缓道：“要杀你并不难，我们举手间就可令你化作肉泥，只不过……”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他身旁一个手执丧门剑的镖师抢着问：“只不过怎么样？”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张实沉吟着道：“我看这个人竟像是存心要来送死的。”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丧门剑道：“那又怎么样？”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张实道：“存心送死的人，必有隐情，不可不问清楚，何况，他背后说不定还另有主使的人。”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丧门剑冷笑道：“那我们就先废了他的双手双腿再说。”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他的长剑一展，第一个冲了上去，剑光闪动，直刺小弟膝上的环跳穴。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64FC2">
      <w:pPr>
        <w:ind w:firstLine="420"/>
        <w:rPr>
          <w:rFonts w:cs="Times New Roman"/>
        </w:rPr>
      </w:pPr>
      <w:r>
        <w:rPr>
          <w:rFonts w:cs="宋体" w:hint="eastAsia"/>
        </w:rPr>
        <w:t>小弟并不怕死，可是临死前却不能受人凌辱，忽然飞起一脚，踢飞了他的丧门剑。</w:t>
      </w:r>
    </w:p>
    <w:p w:rsidR="00832346" w:rsidRDefault="00832346" w:rsidP="00B64FC2">
      <w:pPr>
        <w:ind w:firstLine="420"/>
        <w:rPr>
          <w:rFonts w:cs="Times New Roman"/>
        </w:rPr>
      </w:pPr>
    </w:p>
    <w:p w:rsidR="00832346" w:rsidRDefault="00832346" w:rsidP="00B64FC2">
      <w:pPr>
        <w:ind w:firstLine="420"/>
        <w:rPr>
          <w:rFonts w:cs="Times New Roman"/>
        </w:rPr>
      </w:pPr>
      <w:r>
        <w:rPr>
          <w:rFonts w:cs="宋体" w:hint="eastAsia"/>
        </w:rPr>
        <w:t>这一脚突然而发，来得无影无踪，正是江南慕容七大绝技中的“飞踢流星脚”，连流星都可踢，其快可知。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可是除了这柄丧门剑，还有二十七把快刀，十五柄利器在等着他。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丧门剑斜斜飞出时，已有三把刀，两柄剑直刺过来，刺的都是他关节要害。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刀光飞舞，剑光如匹练，突听“叮”的一响，三把刀，两柄剑，突然全都断成两截，刀头剑尖凭空掉了下来，两颗圆圆的东西从车顶上弹起，的溜溜的滚在地上，竟是两颗珍珠。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车顶上已忽然多了一个人，脸色苍白，手里还拈着朵妇人鬓边插的珠花，眼尖的人已看出上面的珍珠少了五颗。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64FC2">
      <w:pPr>
        <w:ind w:firstLine="420"/>
        <w:rPr>
          <w:rFonts w:cs="Times New Roman"/>
        </w:rPr>
      </w:pPr>
      <w:r>
        <w:rPr>
          <w:rFonts w:cs="宋体" w:hint="eastAsia"/>
        </w:rPr>
        <w:t>五件兵刃被击断，声音却只有一响，这人竟能用小小的五颗珍珠在一刹那间同时击断五件精钢刀剑。</w:t>
      </w:r>
    </w:p>
    <w:p w:rsidR="00832346" w:rsidRDefault="00832346" w:rsidP="00B64FC2">
      <w:pPr>
        <w:ind w:firstLine="420"/>
        <w:rPr>
          <w:rFonts w:cs="Times New Roman"/>
        </w:rPr>
      </w:pPr>
    </w:p>
    <w:p w:rsidR="00832346" w:rsidRDefault="00832346" w:rsidP="00B64FC2">
      <w:pPr>
        <w:ind w:firstLine="420"/>
        <w:rPr>
          <w:rFonts w:cs="Times New Roman"/>
        </w:rPr>
      </w:pPr>
      <w:r>
        <w:rPr>
          <w:rFonts w:cs="宋体" w:hint="eastAsia"/>
        </w:rPr>
        <w:t>在镖局里混饭吃的，都是见多识广的老江湖了，可是像这样的功夫，大家非但未闻未见，简直连想都不敢想像。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又是一声霹雳，大雨倾盆而落。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这个人却动也不动的站在那里，脸上仿佛也全无表情。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小弟冷冷的看着他：“你又来了。”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64FC2">
      <w:pPr>
        <w:ind w:firstLine="420"/>
        <w:rPr>
          <w:rFonts w:cs="Times New Roman"/>
        </w:rPr>
      </w:pPr>
      <w:r>
        <w:rPr>
          <w:rFonts w:cs="宋体" w:hint="eastAsia"/>
        </w:rPr>
        <w:t>这人道：“我又来了。”</w:t>
      </w:r>
    </w:p>
    <w:p w:rsidR="00832346" w:rsidRDefault="00832346" w:rsidP="00B64FC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大雨滂沱，密珠般的雨点一粒粒打在他们头上，沿着面颊流下，他们脸上的表情是悲是喜？是怒是恨？谁也看不出。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大家只看出这个人一定是武功深不可测的绝顶高手，一定和这个折断镖旗的少年有密切的关系。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张实先压住了他的同伴，就连满心怨气的丧门剑也不敢轻举妄动，只问：“朋友尊姓？”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“我姓谢。”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张实的脸色变了，姓谢的高手只有一家：“阁下莫非是从翠云峰，绿水湖，神剑山庄来的？”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张实的声音已颤抖：“阁下莫非就是谢家的三少爷？”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这人道：“我就是谢晓峰。”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谢晓峰。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这三个字就像是某种神奇的符咒，听见了这三个字，没有人敢再动一动。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忽然间，一个人自大雨中飞奔而来，大呼道：“总镖头到了，总镖头到了……”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三十年前，连山十八寨的盗贼群起，气焰最盛时，忽然出现了一个人，一人一骑，独闯连山，以一柄银剑，二十八枝穿云箭，扫平了连山十八寨，身负的轻重伤痕，大小竟有一十九处之多。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可是他还没有死，居然还有余力追杀连山群盗中最凶悍的巴天豹，一日一夜马不停蹄，斩巴天豹的首级于八百里外。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这个人就是红旗镖局的总镖头，“铁骑快剑”铁中奇，也就是这面银剑红旗的主人。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听见他们的总镖头到了，四十多位镖头和趟子手同时松了口气。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他们都相信他们的总镖头一定能解决这件事。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谢晓峰心里在叹息。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他知道这件事是小弟做错了，可是他不能说，他不愿管这件事，可是不能不管。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7A1A26">
      <w:pPr>
        <w:ind w:firstLine="420"/>
        <w:rPr>
          <w:rFonts w:cs="Times New Roman"/>
        </w:rPr>
      </w:pPr>
      <w:r>
        <w:rPr>
          <w:rFonts w:cs="宋体" w:hint="eastAsia"/>
        </w:rPr>
        <w:t>他绝不能眼见着这个孩子死在别人手里，因为他在这世上惟一对不起的一个人，就是这孩子。</w:t>
      </w:r>
    </w:p>
    <w:p w:rsidR="00832346" w:rsidRDefault="00832346" w:rsidP="007A1A2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雨珠如帘。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四个人撑着油布伞，从大雨中慢步走来，最前面的一个人，青布衣，白布袜，黑布鞋，方方正正的一张脸，竟是在状元楼上，和曹寒玉同桌的那老实少年。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铁中奇为什么不来？他为什么要来？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看见了这年轻人，红旗镖局旗下的镖师和趟子手竟全都弯身行礼，每个人的神色都很恭谨，每个人都对他十分尊敬。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每个人都在恭恭敬敬的招呼他：“总镖头。”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难道红旗镖局的总镖头，竟换了这看来有点笨笨的老实人？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红旗镖局上上下下两千多人，其中多的是昔日也曾纵横江湖的好手，也曾有过响当当的名声，就凭这么样一个老老实实的年轻人，怎么能服得住那些剽悍不驯的江湖好汉？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这当然有理由。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镖旗被毁，镖师受辱，就算张实这样的老江湖，遇上这种事都难免惊慌失措。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可是这少年居然还能从从容容慢步而来，一张方方正正的脸上，居然连一点惊惶愤怒的神色都没有，这种喜怒不形于色的修养和镇定，本不是一个二十左右的年轻人所能做到的。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大雨如注，泥水满街。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这少年慢慢的走过来，一双白底黑布鞋上，居然只有鞋底沾了点泥水，若没有绝顶高明的轻功，深不可测的城府，怎么能做得到？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6339">
      <w:pPr>
        <w:ind w:firstLine="420"/>
        <w:rPr>
          <w:rFonts w:cs="Times New Roman"/>
        </w:rPr>
      </w:pPr>
      <w:r>
        <w:rPr>
          <w:rFonts w:cs="宋体" w:hint="eastAsia"/>
        </w:rPr>
        <w:t>谢晓峰的心沉了下去。</w:t>
      </w:r>
    </w:p>
    <w:p w:rsidR="00832346" w:rsidRDefault="00832346" w:rsidP="00DD6339">
      <w:pPr>
        <w:ind w:firstLine="420"/>
        <w:rPr>
          <w:rFonts w:cs="Times New Roman"/>
        </w:rPr>
      </w:pPr>
    </w:p>
    <w:p w:rsidR="00832346" w:rsidRDefault="00832346" w:rsidP="00DD6339">
      <w:pPr>
        <w:ind w:firstLine="420"/>
        <w:rPr>
          <w:rFonts w:cs="Times New Roman"/>
        </w:rPr>
      </w:pPr>
      <w:r>
        <w:rPr>
          <w:rFonts w:cs="宋体" w:hint="eastAsia"/>
        </w:rPr>
        <w:t>他已发现这少年很可能比铁中奇更难对付，要解决这件事很不容易。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D6339">
      <w:pPr>
        <w:ind w:firstLine="420"/>
        <w:rPr>
          <w:rFonts w:cs="Times New Roman"/>
        </w:rPr>
      </w:pPr>
      <w:r>
        <w:rPr>
          <w:rFonts w:cs="宋体" w:hint="eastAsia"/>
        </w:rPr>
        <w:t>这少年却连看都没有看他们一眼。</w:t>
      </w:r>
    </w:p>
    <w:p w:rsidR="00832346" w:rsidRDefault="00832346" w:rsidP="00DD6339">
      <w:pPr>
        <w:ind w:firstLine="420"/>
        <w:rPr>
          <w:rFonts w:cs="Times New Roman"/>
        </w:rPr>
      </w:pPr>
    </w:p>
    <w:p w:rsidR="00832346" w:rsidRDefault="00832346" w:rsidP="00DD6339">
      <w:pPr>
        <w:ind w:firstLine="420"/>
        <w:rPr>
          <w:rFonts w:cs="Times New Roman"/>
        </w:rPr>
      </w:pPr>
      <w:r>
        <w:rPr>
          <w:rFonts w:cs="宋体" w:hint="eastAsia"/>
        </w:rPr>
        <w:t>他明知镖旗被毁，明知折毁镖旗的人就在眼前，竟好像完全不知道，完全看不见。手撑着油布伞慢慢的走过来，只淡淡的问道：“今天护旗的镖师是哪一位？”</w:t>
      </w:r>
    </w:p>
    <w:p w:rsidR="00832346" w:rsidRDefault="00832346" w:rsidP="00DD6339">
      <w:pPr>
        <w:ind w:firstLine="420"/>
        <w:rPr>
          <w:rFonts w:cs="Times New Roman"/>
        </w:rPr>
      </w:pPr>
    </w:p>
    <w:p w:rsidR="00832346" w:rsidRDefault="00832346" w:rsidP="00DD6339">
      <w:pPr>
        <w:ind w:firstLine="420"/>
        <w:rPr>
          <w:rFonts w:cs="Times New Roman"/>
        </w:rPr>
      </w:pPr>
      <w:r>
        <w:rPr>
          <w:rFonts w:cs="宋体" w:hint="eastAsia"/>
        </w:rPr>
        <w:t>张实立刻越众而出，躬身道：“是我。”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这少年道：“你今年已有多大年纪？”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张实道：“我是属牛的，今年整整五十。”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这少年道：“你在镖局中已做了多少年？”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张实道：“自从老镖头创立这镖局时，我就已在了。”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这少年道：“那已有二十六年了。”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张实道：“是，是二十六年。”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这少年叹了口气，道：“先父脾气刚烈，你能跟他二十六年，也算很不容易。”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张实垂下头，脸上露出悲伤之色，久久说不出话来。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1DA2">
      <w:pPr>
        <w:ind w:firstLine="420"/>
        <w:rPr>
          <w:rFonts w:cs="Times New Roman"/>
        </w:rPr>
      </w:pPr>
      <w:r>
        <w:rPr>
          <w:rFonts w:cs="宋体" w:hint="eastAsia"/>
        </w:rPr>
        <w:t>听到这里，小弟也已听出他们说的那位老镖头，无疑就是创立红旗镖局的“铁骑快剑”铁中奇，这少年称他为“先父”，当然就是他的儿子，父死子继，所以这少年年纪虽轻，就已接掌了红旗镖局。</w:t>
      </w:r>
    </w:p>
    <w:p w:rsidR="00832346" w:rsidRDefault="00832346" w:rsidP="00451DA2">
      <w:pPr>
        <w:ind w:firstLine="420"/>
        <w:rPr>
          <w:rFonts w:cs="Times New Roman"/>
        </w:rPr>
      </w:pPr>
    </w:p>
    <w:p w:rsidR="00832346" w:rsidRDefault="00832346" w:rsidP="00451DA2">
      <w:pPr>
        <w:ind w:firstLine="420"/>
        <w:rPr>
          <w:rFonts w:cs="Times New Roman"/>
        </w:rPr>
      </w:pPr>
      <w:r>
        <w:rPr>
          <w:rFonts w:cs="宋体" w:hint="eastAsia"/>
        </w:rPr>
        <w:t>铁老镖头的余威仍在，大家也不能对他不服。</w:t>
      </w:r>
    </w:p>
    <w:p w:rsidR="00832346" w:rsidRDefault="00832346" w:rsidP="00451DA2">
      <w:pPr>
        <w:ind w:firstLine="420"/>
        <w:rPr>
          <w:rFonts w:cs="Times New Roman"/>
        </w:rPr>
      </w:pPr>
    </w:p>
    <w:p w:rsidR="00832346" w:rsidRDefault="00832346" w:rsidP="00451DA2">
      <w:pPr>
        <w:ind w:firstLine="420"/>
        <w:rPr>
          <w:rFonts w:cs="Times New Roman"/>
        </w:rPr>
      </w:pPr>
      <w:r>
        <w:rPr>
          <w:rFonts w:cs="宋体" w:hint="eastAsia"/>
        </w:rPr>
        <w:t>奇怪的是，此时此刻，他们怎么会忽然叙起家常来，对镖旗被毁、镖师受辱的事，反而一字不提。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谢晓峰却已听出这少年问的这几句家常话里，实在别有深意。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张实的悲伤，看来并不是为了追悼铁老镖头的恩义，而是在为自己的失职悔恨愧疚。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这少年叹息着，忽又问道：“你是不是在三十九岁那年娶亲的？”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这少年道：“听说你的妻子温柔贤慧，还会烧一手好菜。”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张实道：“几样普通的家常菜，她倒还能烧得可口。”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这少年道：“她为你生了几个孩子？”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张实道：“三个孩子，两男一女。”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这少年道：“有这样一位贤妻良母管教，你的孩子日后想必都会安守本分的。”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张实道：“但愿如此。”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这少年道：“先父去世时，家母总觉得身边缺少一个得力的人陪伴，你若不反对，不妨叫你的妻子到内宅去陪伴她老人家。”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张实忽然跪下去，“砰，砰，砰”磕了三个响头，对这少年的安排仿佛感激已极。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这少年也不拦阻，等他磕完了头，才问道：“你还有什么心事？”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张实道：“没有了。”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这少年看着他，又叹了口气，挥手道：“你去吧。”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张实道：“是。”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这个字说出口，忽然有一片血珠飞溅而出，张实的人已倒下，手里的一柄剑，已割断了他自已的咽喉。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51062">
      <w:pPr>
        <w:ind w:firstLine="420"/>
        <w:rPr>
          <w:rFonts w:cs="Times New Roman"/>
        </w:rPr>
      </w:pPr>
      <w:r>
        <w:rPr>
          <w:rFonts w:cs="宋体" w:hint="eastAsia"/>
        </w:rPr>
        <w:t>小弟的手足冰冷。</w:t>
      </w:r>
    </w:p>
    <w:p w:rsidR="00832346" w:rsidRDefault="00832346" w:rsidP="00A51062">
      <w:pPr>
        <w:ind w:firstLine="420"/>
        <w:rPr>
          <w:rFonts w:cs="Times New Roman"/>
        </w:rPr>
      </w:pPr>
    </w:p>
    <w:p w:rsidR="00832346" w:rsidRDefault="00832346" w:rsidP="00A51062">
      <w:pPr>
        <w:ind w:firstLine="420"/>
        <w:rPr>
          <w:rFonts w:cs="Times New Roman"/>
        </w:rPr>
      </w:pPr>
      <w:r>
        <w:rPr>
          <w:rFonts w:cs="宋体" w:hint="eastAsia"/>
        </w:rPr>
        <w:t>直到此刻，他才明白这少年为什么要问张实那些家常话。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红旗镖局的纪律之严，天下皆知，张实护旗失职，本当严惩。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可是这少年轻描淡写几句话，就能要一个已在镖局中辛苦了二十六年的老人立刻横剑自刎，而且还心甘情愿，满怀感激。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这少年心计之深沉，手段之高明，作风之冷酷，实在令人难以想像。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51062">
      <w:pPr>
        <w:ind w:firstLine="420"/>
        <w:rPr>
          <w:rFonts w:cs="Times New Roman"/>
        </w:rPr>
      </w:pPr>
      <w:r>
        <w:rPr>
          <w:rFonts w:cs="宋体" w:hint="eastAsia"/>
        </w:rPr>
        <w:t>地上的鲜血，转眼间就已被大雨冲净，镖师们脸上那种畏惧之色，却是无论多大的雨都冲不掉的。</w:t>
      </w:r>
    </w:p>
    <w:p w:rsidR="00832346" w:rsidRDefault="00832346" w:rsidP="00A51062">
      <w:pPr>
        <w:ind w:firstLine="420"/>
        <w:rPr>
          <w:rFonts w:cs="Times New Roman"/>
        </w:rPr>
      </w:pPr>
    </w:p>
    <w:p w:rsidR="00832346" w:rsidRDefault="00832346" w:rsidP="00A51062">
      <w:pPr>
        <w:ind w:firstLine="420"/>
        <w:rPr>
          <w:rFonts w:cs="Times New Roman"/>
        </w:rPr>
      </w:pPr>
      <w:r>
        <w:rPr>
          <w:rFonts w:cs="宋体" w:hint="eastAsia"/>
        </w:rPr>
        <w:t>对他们这位年纪轻轻的总镖头，每个人心里都显然畏惧已极。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这少年脸上居然还是全无表情，又淡淡的说道：“胡镖头在哪里？”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他身后一个人始终低垂着头，用油布伞挡住脸，听见了这句话，立刻跪下来，五体投地，伏在血水中，道：“胡非。”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这少年也不回头看他一眼，又问道：“你在镖局中已做了多久？”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胡非道：“还不到十年。”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这少年道：“你的月俸是多少两银子？”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胡非道：“按规矩应该是二十四两，承蒙总镖头恩赏，每个月又加了六两。”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这少年道：“你身上穿的这套衣服加上腰带靴帽，一共值多少？”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胡非道：“十……十二两，”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这少年道：“你在西城后面那栋宅子，每个月要多少开销？”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胡非的脸已扭曲，雨水和冷汗同时滚落，连声音都已嘶哑。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这少年道：“我知道你是个很讲究饮食的人，连家里用的厨子，都是重金从状元楼挖去的，一个月没有两三百银子，只怕很难过得去。”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胡非道：“那……那都是别人拿出来的，我连一两都不必负担。”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这少年笑了笑，道：“看来你的本事倒不小，居然能让人每个月拿几百两银子出来，让你享受，只不过……”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笑容渐渐消失：“江湖中的朋友们，又怎么会知道你有这么大的本事，看见红旗镖局里的一个镖师，就有这么大的排场，心里一定会奇怪，红旗镖局为什么如此阔气，是不是在暗中与绿林豪杰们有些勾结，赚了些不明不白的银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胡非已听得全身发抖，以头顿地，道：“以后绝不会再有这种事了。”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这少年道：“为什么？是不是因为替你出钱的那个人，已给别人夺走？”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D1643">
      <w:pPr>
        <w:ind w:firstLine="420"/>
        <w:rPr>
          <w:rFonts w:cs="Times New Roman"/>
        </w:rPr>
      </w:pPr>
      <w:r>
        <w:rPr>
          <w:rFonts w:cs="宋体" w:hint="eastAsia"/>
        </w:rPr>
        <w:t>胡非满面流血，既不敢承认，又不敢否认。</w:t>
      </w:r>
    </w:p>
    <w:p w:rsidR="00832346" w:rsidRDefault="00832346" w:rsidP="004D1643">
      <w:pPr>
        <w:ind w:firstLine="420"/>
        <w:rPr>
          <w:rFonts w:cs="Times New Roman"/>
        </w:rPr>
      </w:pPr>
    </w:p>
    <w:p w:rsidR="00832346" w:rsidRDefault="00832346" w:rsidP="004D1643">
      <w:pPr>
        <w:ind w:firstLine="420"/>
        <w:rPr>
          <w:rFonts w:cs="Times New Roman"/>
        </w:rPr>
      </w:pPr>
      <w:r>
        <w:rPr>
          <w:rFonts w:cs="宋体" w:hint="eastAsia"/>
        </w:rPr>
        <w:t>这少年道：“有人替你出钱，让你享受，本是件好事，镖局也管不了你，可是你居然眼睁睁的看着你的人被夺走，连仇都不敢报，那岂非长了他人的威风，灭了我们镖局的志气？”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胡非眼睛亮了，立刻大声道：“那小子也就是毁了我们镖旗的人。”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这少年道：“那你为什么还不过去杀了他？”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胡非道：“是。”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他早就想出这口气了，现在有总镖头替他撑腰，他还怕什么？反手拔出了腰刀，身子已跃起。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D1643">
      <w:pPr>
        <w:ind w:firstLine="420"/>
        <w:rPr>
          <w:rFonts w:cs="Times New Roman"/>
        </w:rPr>
      </w:pPr>
      <w:r>
        <w:rPr>
          <w:rFonts w:cs="宋体" w:hint="eastAsia"/>
        </w:rPr>
        <w:t>忽然间，剑光一闪，一柄剑斜斜刺来，好像并不太快。</w:t>
      </w:r>
    </w:p>
    <w:p w:rsidR="00832346" w:rsidRDefault="00832346" w:rsidP="004D1643">
      <w:pPr>
        <w:ind w:firstLine="420"/>
        <w:rPr>
          <w:rFonts w:cs="Times New Roman"/>
        </w:rPr>
      </w:pPr>
    </w:p>
    <w:p w:rsidR="00832346" w:rsidRDefault="00832346" w:rsidP="004D1643">
      <w:pPr>
        <w:ind w:firstLine="420"/>
        <w:rPr>
          <w:rFonts w:cs="Times New Roman"/>
        </w:rPr>
      </w:pPr>
      <w:r>
        <w:rPr>
          <w:rFonts w:cs="宋体" w:hint="eastAsia"/>
        </w:rPr>
        <w:t>可是等到他想闪避时，这柄剑已从他左肋刺入，咽喉穿出，鲜血飞溅，化作了满天血雨。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他甚至没看见这一剑是谁刺出来的。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D1643">
      <w:pPr>
        <w:ind w:firstLine="420"/>
        <w:rPr>
          <w:rFonts w:cs="Times New Roman"/>
        </w:rPr>
      </w:pPr>
      <w:r>
        <w:rPr>
          <w:rFonts w:cs="宋体" w:hint="eastAsia"/>
        </w:rPr>
        <w:t>可是别人都看见了。</w:t>
      </w:r>
    </w:p>
    <w:p w:rsidR="00832346" w:rsidRDefault="00832346" w:rsidP="004D1643">
      <w:pPr>
        <w:ind w:firstLine="420"/>
        <w:rPr>
          <w:rFonts w:cs="Times New Roman"/>
        </w:rPr>
      </w:pPr>
    </w:p>
    <w:p w:rsidR="00832346" w:rsidRDefault="00832346" w:rsidP="004D1643">
      <w:pPr>
        <w:ind w:firstLine="420"/>
        <w:rPr>
          <w:rFonts w:cs="Times New Roman"/>
        </w:rPr>
      </w:pPr>
      <w:r>
        <w:rPr>
          <w:rFonts w:cs="宋体" w:hint="eastAsia"/>
        </w:rPr>
        <w:t>胡非的人刚跃起，这少年忽然反手抽出了身后一个人的佩剑，随随便便一剑刺出，连头都没有回过去看一眼。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D2585">
      <w:pPr>
        <w:ind w:firstLine="420"/>
        <w:rPr>
          <w:rFonts w:cs="Times New Roman"/>
        </w:rPr>
      </w:pPr>
      <w:r>
        <w:rPr>
          <w:rFonts w:cs="宋体" w:hint="eastAsia"/>
        </w:rPr>
        <w:t>这一剑时间算得分毫不差，出手的部位更是巧妙绝伦。</w:t>
      </w:r>
    </w:p>
    <w:p w:rsidR="00832346" w:rsidRDefault="00832346" w:rsidP="00BD2585">
      <w:pPr>
        <w:ind w:firstLine="420"/>
        <w:rPr>
          <w:rFonts w:cs="Times New Roman"/>
        </w:rPr>
      </w:pPr>
    </w:p>
    <w:p w:rsidR="00832346" w:rsidRDefault="00832346" w:rsidP="00BD2585">
      <w:pPr>
        <w:ind w:firstLine="420"/>
        <w:rPr>
          <w:rFonts w:cs="Times New Roman"/>
        </w:rPr>
      </w:pPr>
      <w:r>
        <w:rPr>
          <w:rFonts w:cs="宋体" w:hint="eastAsia"/>
        </w:rPr>
        <w:t>但是真正可怕的，并不是这一剑，而是他出手的冷酷无情。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小弟忽又笑了，大笑道：“你杀你自己属下的人，难道还能教我害怕不成？就算你将红旗镖局上上下下两千多人全都杀得干干净净，也跟我没有半点关系。”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这少年根本不理他，直到现在都没有看过他一眼，就好像根本不知道镖旗是被他折毁的，又问道：“谢晓峰谢大侠是不是也来了？”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一直站在他身后，为他撑着油布伞的镖师立刻回答：“是。”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这少年道：“哪一位是谢大侠？”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镖师道：“就是站在车顶上的那一位。”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这少年道：“不对。”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镖师道：“不对？”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这少年道：“以谢大侠的身分地位，若是到了这里，遇见了这种事，早该仗义直言，评定是非，怎么一直不声不响的站在那里？谢大侠又岂是这种幸灾乐祸，隔岸观火的人？”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谢晓峰忽然笑了笑，道：“骂得好。”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镖车远在四丈外，中间还隔着十七八个人，可是等他说完了这三个字，他的人忽然就已到了这少年眼前，只要一伸手，就可以拍上他的肩。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这少年脸色虽然变了变，但立刻就恢复镇定，脚下居然没有后退半步。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谢晓峰道：“总镖头也姓铁？”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这少年道：“在下铁开诚。”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谢晓峰道：“我就是谢晓峰。”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镖师们虽然明知这个人武功深不可测，虽然明知道谢晓峰也到了这里，可是听他亲口说出这三个字来，还是不禁耸然动容。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铁开诚躬身道：“先父在世时，晚辈就常听他老人家说起，谢大侠一剑纵横，天下无敌。”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谢晓峰道：“你的剑法也不错。”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铁开诚道：“不敢。”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谢晓峰道：“能杀人的剑法，就是好剑法。”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铁开诚道：“可是晚辈杀人，并不是要以杀人立威，更不是以杀人为快。”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谢晓峰道：“你杀人通常都是为了什么？”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铁开诚道：“为了先父开创镖局时，就教我们人人都一定要记住的六个字。”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谢晓峰道：“六个字？”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铁开诚道：“责任、纪律、荣誉。”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谢晓峰道：“好，果然是光明磊落，堂堂正正，难怪红旗镖局的威名，二十六年来始终不堕。”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铁开诚躬身谢过，才肃容道：“先父常教训我们，要以镖局为荣，就得要时刻将这六个字牢记在心，否则又与盗贼何异？”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他的神情更严肃：“所以无论谁犯了这六个字，杀无赦！”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谢晓峰道：“好一个杀无赦！”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铁开诚道：“张实疏忽大意，护旗失责，胡非自甘堕落，操守失律，所以他们虽是先父的旧人，晚辈也不能枉法徇私。”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他目光灼灼，逼视着谢晓峰：“神剑山庄威重天下，当然也有他的家法。”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铁开诚道：“神剑山庄的门人弟子，若是犯了家法，是否也有罪？”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谢晓峰更不能否认。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铁开诚道：“无论哪一家的门规家法，是否都不容弟子忽视江湖道义，破坏武林规矩？”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他的目光如刀，话锋更利：“闹市纵酒，无故寻事，不但伤了人，还折毁了镖局中荣誉性命所系的镖旗，这算不算破坏了江湖规矩？”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谢晓峰的回答简单而直接：“算的。”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B3366">
      <w:pPr>
        <w:ind w:firstLine="420"/>
        <w:rPr>
          <w:rFonts w:cs="Times New Roman"/>
        </w:rPr>
      </w:pPr>
      <w:r>
        <w:rPr>
          <w:rFonts w:cs="宋体" w:hint="eastAsia"/>
        </w:rPr>
        <w:t>铁开诚目中第二次露出惊讶之色。</w:t>
      </w:r>
    </w:p>
    <w:p w:rsidR="00832346" w:rsidRDefault="00832346" w:rsidP="003B3366">
      <w:pPr>
        <w:ind w:firstLine="420"/>
        <w:rPr>
          <w:rFonts w:cs="Times New Roman"/>
        </w:rPr>
      </w:pPr>
    </w:p>
    <w:p w:rsidR="00832346" w:rsidRDefault="00832346" w:rsidP="003B3366">
      <w:pPr>
        <w:ind w:firstLine="420"/>
        <w:rPr>
          <w:rFonts w:cs="Times New Roman"/>
        </w:rPr>
      </w:pPr>
      <w:r>
        <w:rPr>
          <w:rFonts w:cs="宋体" w:hint="eastAsia"/>
        </w:rPr>
        <w:t>他手里已有了个打好了的绳圈，正准备套上小弟的脖子，谢晓峰应该明白他的意思，为什么不将小弟的脖子挡住？</w:t>
      </w:r>
    </w:p>
    <w:p w:rsidR="00832346" w:rsidRDefault="00832346" w:rsidP="003B3366">
      <w:pPr>
        <w:ind w:firstLine="420"/>
        <w:rPr>
          <w:rFonts w:cs="Times New Roman"/>
        </w:rPr>
      </w:pPr>
    </w:p>
    <w:p w:rsidR="00832346" w:rsidRDefault="00832346" w:rsidP="003B3366">
      <w:pPr>
        <w:ind w:firstLine="420"/>
        <w:rPr>
          <w:rFonts w:cs="Times New Roman"/>
        </w:rPr>
      </w:pPr>
      <w:r>
        <w:rPr>
          <w:rFonts w:cs="宋体" w:hint="eastAsia"/>
        </w:rPr>
        <w:t>不管怎么样，这机会都绝不能错过，他立刻追问：“不顾江湖道义，无故破坏江湖规矩，这种人犯的是什么罪？”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谢晓峰的回答更干脆：“死罪。”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铁开诚闭上了嘴。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现在绳圈已套上小弟脖子，他也已明白谢晓峰的意思。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小弟的性命虽重，神剑山庄的威信更重，若是两者只能选择其一，他只有牺牲小弟。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现在张实和胡非都已伏罪而死，小弟当然也必死无赦。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红旗镖局的镖师们，无一不是目光如炬的老江湖，当然也都看出了这一点，每个人的手又都握紧刀柄，准备扑上去。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铁开诚却又挥了挥手，道：“退下去，全都退下去。”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没有人明白他为什么要这样做，可是也没有人敢违抗他的命令。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铁开诚淡淡道：“罪名是谢大侠自己定下来的，有谢大侠在，还用得着你们出手？”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小弟忽然大声道：“谁都用不着出手！”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他盯着谢晓峰，忽又大笑，道：“谢晓峰果然不愧是谢晓峰，果然把我照顾得很好，我心里实在感激得很。”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他大笑着跃下车顶，冲入人群，只听“喀叱”一响，一名镖师的手臂已被拗断，掌中的剑已到了他手里，他连看也不再去看谢晓峰一眼，剑锋一转，就往自己咽喉上抹了过去。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谢晓峰苍白的脸上全无表情，全身上下好像连动都没有动，大家只听见“嗤”的一声，“格”的一响，小弟手里已只剩下个剑柄，三尺的剑锋，已凭空折断，一样东西随着剑锋落下，赫然又是一粒明珠。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谢晓峰手里珠花上的明珠又少了一颗。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小弟的手虽然握住了剑柄，整个人却被震退了两步。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他身后的三名镖师对望一眼，两柄刀，一柄剑，同时闪电般击出。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这三人与那手臂折断的镖师交情最好，本就同仇敌忾，现在谢晓峰既然又出了手，也就不算违抗总镖头的命令了。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三人一齐击出，自然都是致命的杀手。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只听谢晓峰指尖又是“嗤”的一响，接着“格”的一声，两柄刀，一柄剑，立刻又同时折断，三个人竟同时被震退五步，连刀柄都握不住。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铁开诚沉下了脸，冷冷道：“好强的力道，好俊的功夫！”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铁开诚冷笑道：“谢大侠武功之高，原是江湖中人人都知道的，谢大侠的言而无信，江湖中只怕就没有几个人知道了。”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谢晓峰道：“我言而无信？”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铁开诚道：“刚才是谁定的罪？”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铁开诚道：“定的是什么罪？”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谢晓峰道：“死罪。”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铁开诚道：“既然定了他的死罪，为什么又出手救他？”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谢晓峰道：“我只定了一个人的死罪，有罪的却不是他。”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铁开诚道：“不是他是谁？”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铁开诚目中第三次露出惊讶之色，问道：“为什么是你？”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谢晓峰道：“因为那些不顾江湖道义，破坏江湖规矩的事，都是我教他做的。”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他眼睛里又露出那种说不出的痛苦和悲伤，慢慢的接着道：“若不是我，他绝不会做出这种事，我服罪当诛，却绝不能让他为我而死。”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铁开诚看着他，瞳孔渐渐收缩，忽然仰面长叹，道：“状元楼头，你以一根牙筷，破了曹寒玉的武当剑法，你的剑法之高，实在是当世无双。”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直到现在，小弟才知道状元楼上那一战是谁胜谁负。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他虽然还是连看都不去看他一眼，心里却忽然在后悔了，只恨自己当时没有留下来，看一看谢家三少爷以牙筷破剑的威风。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铁开诚又道：“当时袁家兄弟就看出了，就算他们双剑合璧，也绝不是你的对手，所以才知难而退，在下两眼不瞎，当然也看得出来，若非逼不得已，实在不愿与你交手。”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谢晓峰道：“很好。”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铁开诚道：“可是现在你既然这么说，想必已准备在剑法上一较生死胜负。”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他冷笑，接着道：“江湖中的道理，本就是要在刀头剑锋上才能讲得清楚的，否则大家又何必苦练武功？武功高明的人，无理也变成了有理，那本就算不得什么。”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谢晓峰凝视着他，过了很久，忽然长叹，道：“你错了。”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铁开诚道：“错在哪里？”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谢晓峰道：“我既已服罪，当然就用不着你来出手。”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9156A">
      <w:pPr>
        <w:ind w:firstLine="420"/>
        <w:rPr>
          <w:rFonts w:cs="Times New Roman"/>
        </w:rPr>
      </w:pPr>
      <w:r>
        <w:rPr>
          <w:rFonts w:cs="宋体" w:hint="eastAsia"/>
        </w:rPr>
        <w:t>铁开诚虽然一向自负，能喜怒不形于色，此刻脸上也不禁露出惊讶之色。</w:t>
      </w:r>
    </w:p>
    <w:p w:rsidR="00832346" w:rsidRDefault="00832346" w:rsidP="0059156A">
      <w:pPr>
        <w:ind w:firstLine="420"/>
        <w:rPr>
          <w:rFonts w:cs="Times New Roman"/>
        </w:rPr>
      </w:pPr>
    </w:p>
    <w:p w:rsidR="00832346" w:rsidRDefault="00832346" w:rsidP="0059156A">
      <w:pPr>
        <w:ind w:firstLine="420"/>
        <w:rPr>
          <w:rFonts w:cs="Times New Roman"/>
        </w:rPr>
      </w:pPr>
      <w:r>
        <w:rPr>
          <w:rFonts w:cs="宋体" w:hint="eastAsia"/>
        </w:rPr>
        <w:t>江湖中替人受过，为朋友两肋插刀的事，他也不是没有见过，可是以谢晓峰的身份武功，又何苦如此轻贱自己的性命？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谢晓峰已走过去，拍了拍小弟的肩，道：“这里已没有你的事，你走吧！”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小弟没有动，没有回头。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谢晓峰道：“我一直没有好好照顾你，你小时候一定受尽别人侮辱耻笑，我只希望你以后能好好做人，酒色两字，最好……”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他下面在说什么，小弟已听不见。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想到自己童年时的遭遇，想到娃娃拥抱着他的情况，小弟只觉得一股怒气直冲上来，忽然大声道：“好，我走，这是你要跟着我的，我本就不欠你什么！”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他说走就走，也不回头。没有人阻拦，每个人的眼睛都在盯着谢晓峰。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大雨如注，沿着他湿透的头发滚滚而落，流过他的眼睛，就再也分不清那究竟是雨水？还是泪水？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77E61">
      <w:pPr>
        <w:ind w:firstLine="420"/>
        <w:rPr>
          <w:rFonts w:cs="Times New Roman"/>
        </w:rPr>
      </w:pPr>
      <w:r>
        <w:rPr>
          <w:rFonts w:cs="宋体" w:hint="eastAsia"/>
        </w:rPr>
        <w:t>他动也不动的站在那里，就好像天地间已只剩下他一个人。</w:t>
      </w:r>
    </w:p>
    <w:p w:rsidR="00832346" w:rsidRDefault="00832346" w:rsidP="00377E61">
      <w:pPr>
        <w:ind w:firstLine="420"/>
        <w:rPr>
          <w:rFonts w:cs="Times New Roman"/>
        </w:rPr>
      </w:pPr>
    </w:p>
    <w:p w:rsidR="00832346" w:rsidRDefault="00832346" w:rsidP="00377E61">
      <w:pPr>
        <w:ind w:firstLine="420"/>
        <w:rPr>
          <w:rFonts w:cs="Times New Roman"/>
        </w:rPr>
      </w:pPr>
      <w:r>
        <w:rPr>
          <w:rFonts w:cs="宋体" w:hint="eastAsia"/>
        </w:rPr>
        <w:t>也不知过了多久，他才转过身，面对铁开诚。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77E61">
      <w:pPr>
        <w:ind w:firstLine="420"/>
        <w:rPr>
          <w:rFonts w:cs="Times New Roman"/>
        </w:rPr>
      </w:pPr>
      <w:r>
        <w:rPr>
          <w:rFonts w:cs="宋体" w:hint="eastAsia"/>
        </w:rPr>
        <w:t>铁开诚没有开口，也不必再开口。</w:t>
      </w:r>
    </w:p>
    <w:p w:rsidR="00832346" w:rsidRDefault="00832346" w:rsidP="00377E61">
      <w:pPr>
        <w:ind w:firstLine="420"/>
        <w:rPr>
          <w:rFonts w:cs="Times New Roman"/>
        </w:rPr>
      </w:pPr>
    </w:p>
    <w:p w:rsidR="00832346" w:rsidRDefault="00832346" w:rsidP="00377E61">
      <w:pPr>
        <w:ind w:firstLine="420"/>
        <w:rPr>
          <w:rFonts w:cs="Times New Roman"/>
        </w:rPr>
      </w:pPr>
      <w:r>
        <w:rPr>
          <w:rFonts w:cs="宋体" w:hint="eastAsia"/>
        </w:rPr>
        <w:t>有谢家的三少爷抵罪，红旗镖局上上下下，还有谁能说什么？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谢晓峰却忽然问了句很奇怪的话：“据说铁老镖头近年来一直很少在江湖走动，为的就是要自己教导你？”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铁开诚慢慢的点了点头，黯然道：“不幸他老人家已在两个月前去世了。”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谢晓峰道：“但是你毕竟已经成器。”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铁开诚道：“那只因为他老人家的教训，晚辈时刻不敢忘记。”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谢晓峰也慢慢的点了点头，喃喃道：“很好，很好，很好……”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他将这两个字也不知说了多少遍，声音越说越低，头也越垂越低。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他的手却已握紧。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长街上挤满了人，有的是红旗镖局属下，也有的不是，每个人都看得出这位天下无双的名侠，心里充满了内疚和愧恨，已准备用自己的鲜血来洗清。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就在这时，人丛中忽然有人大喊：“谢晓峰，你错了，该死的是铁开诚，不是你，因为……”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77E61">
      <w:pPr>
        <w:ind w:firstLine="420"/>
        <w:rPr>
          <w:rFonts w:cs="Times New Roman"/>
        </w:rPr>
      </w:pPr>
      <w:r>
        <w:rPr>
          <w:rFonts w:cs="宋体" w:hint="eastAsia"/>
        </w:rPr>
        <w:t>说到这里，声音突然停顿，就像是突然被快刀利刃割断。一个人从人从中冲出来，双睛凸出，瞪着铁开诚，仿佛还想说什么。</w:t>
      </w:r>
    </w:p>
    <w:p w:rsidR="00832346" w:rsidRDefault="00832346" w:rsidP="00377E61">
      <w:pPr>
        <w:ind w:firstLine="420"/>
        <w:rPr>
          <w:rFonts w:cs="Times New Roman"/>
        </w:rPr>
      </w:pPr>
    </w:p>
    <w:p w:rsidR="00832346" w:rsidRDefault="00832346" w:rsidP="00377E61">
      <w:pPr>
        <w:ind w:firstLine="420"/>
        <w:rPr>
          <w:rFonts w:cs="Times New Roman"/>
        </w:rPr>
      </w:pPr>
      <w:r>
        <w:rPr>
          <w:rFonts w:cs="宋体" w:hint="eastAsia"/>
        </w:rPr>
        <w:t>他连一个字都没有再说出来，人已倒下，后背赫然插着柄尖刀，已直没至柄。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可是另一边的人丛中却有人替他说了下去：“因为红旗镖局的令旗，早就已被他玷辱了，早已变得不值一文，他……”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说到这里，声音又被割断，又有一个人血淋淋的冲出来，仆地而死。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可是世上居然真有不怕死的人，死并没有吓住他们。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正面又有人嘶声大喊：“他外表忠厚，内藏奸诈，非但铁老镖头死得不明不白，而且……”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这人一面大喊，一面已奔出人丛，忽然间，刀光一闪，穿入了他的咽喉。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北面立刻又有人替他接着说了下去：“而且西城后那藏娇的金屋，也是他买下的，只因老镖头新丧，他不能不避些嫌疑，最近很少去那里，才被胡非乘虚而入。”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这次说话的人显然武功较高，已避开了两次暗算，窜上了屋檐，又接着道：“刚才胡非生怕被他杀了灭口，所以才不敢说，想不到他不说也难逃一死。”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B0F9D">
      <w:pPr>
        <w:ind w:firstLine="420"/>
        <w:rPr>
          <w:rFonts w:cs="Times New Roman"/>
        </w:rPr>
      </w:pPr>
      <w:r>
        <w:rPr>
          <w:rFonts w:cs="宋体" w:hint="eastAsia"/>
        </w:rPr>
        <w:t>他一面说，一面向后退，说到“死”时，屋脊后突然有一道剑光飞出，从他的后颈刺入，咽喉穿出，鲜血飞溅而出，这人骨碌碌从屋顶上滚了下来，落在街心。</w:t>
      </w:r>
    </w:p>
    <w:p w:rsidR="00832346" w:rsidRDefault="00832346" w:rsidP="007B0F9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长街一片死寂。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片刻间就已有四个人血溅长街，已令人心惊胆裂，何况他们死得又如此悲壮，如此惨烈。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铁开诚却还是神色不变，冷冷道：“铁义！”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一个健壮高大的镖师越众而出，躬身道：“在。”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铁开诚道：“去查一查这四个人是谁主使的，竟敢到这里来颠倒黑白，血口喷人。”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谢晓峰道：“他们若真是血口喷人，你何必杀人灭口？”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铁开诚冷笑道：“你看见了杀人的是谁？”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谢晓峰忽然跃起，窜入人丛，只见他身形四起四落，就有四个人从人丛中飞出来，“砰”的一声，重重落在街心，穿着打扮，正是红旗镖局的镖师。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铁开诚居然还是神色不变，道：“铁义。”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铁开诚道：“你再去查一查，这四人是什么来历，身上穿的衣服是从哪里来的。”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他们穿的这种紧身衣，并不是什么稀奇珍贵之物，红旗镖局的镖头穿得，别人也一样穿得。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铁义口中道：“是。”却连动都不动。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铁开诚道：“你为什么还不去？”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铁义脸上忽然露出种很奇怪的表情，忽然咬了咬牙，大声道：“我用不着去查，因为这些衣服都是我买的，谢大侠手里的这朵珠花，也是我买的。”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铁开诚的脸色骤然变了，他当然知道谢晓峰手上这朵珠花是从哪里来的。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谢晓峰当然也知道。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他从那猫一样的女人头上，摘下了这朵珠花，当作救人的暗器。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铁义大声道：“总镖头给了我三百两银票，叫我到天宝号去买了这朵珠花和一双镯子，剩下的二十多两还给了我。”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“铁开诚买的珠花，怎么会到了那猫一样女人的头上？”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谢晓峰忽然一把提起铁义，就好像提着个纸人一样，斜飞四丈，掠上屋顶。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31263">
      <w:pPr>
        <w:ind w:firstLine="420"/>
        <w:rPr>
          <w:rFonts w:cs="Times New Roman"/>
        </w:rPr>
      </w:pPr>
      <w:r>
        <w:rPr>
          <w:rFonts w:cs="宋体" w:hint="eastAsia"/>
        </w:rPr>
        <w:t>只听急风骤响，十余道寒光堪堪从他们足底擦过。</w:t>
      </w:r>
    </w:p>
    <w:p w:rsidR="00832346" w:rsidRDefault="00832346" w:rsidP="00E31263">
      <w:pPr>
        <w:ind w:firstLine="420"/>
        <w:rPr>
          <w:rFonts w:cs="Times New Roman"/>
        </w:rPr>
      </w:pPr>
    </w:p>
    <w:p w:rsidR="00832346" w:rsidRDefault="00832346" w:rsidP="00E31263">
      <w:pPr>
        <w:ind w:firstLine="420"/>
        <w:rPr>
          <w:rFonts w:cs="Times New Roman"/>
        </w:rPr>
      </w:pPr>
      <w:r>
        <w:rPr>
          <w:rFonts w:cs="宋体" w:hint="eastAsia"/>
        </w:rPr>
        <w:t>谢晓峰出手若是慢了一步，铁义也已被杀了灭口。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但是这屋顶上也不安全，他的脚还未站稳，屋脊后又有一道剑光飞出，直刺谢晓峰咽喉。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剑光如惊虹，如匹练，刺出这一剑的，无疑是位高手，使用的必定是把好剑。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现在他们想杀的人，已不是铁义，而是谢晓峰。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谢晓峰左手挟住一个人，右手拈着珠花，眼看着这一剑已将刺入他咽喉。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他的右手忽然抬起，以珠花的柄，托起了剑锋，只听“波”的一声，一颗珍珠弹起，飞起两尺，接着又是一粒珍珠弹起，去势更快，两粒珍珠凌空一撞，第一粒珍珠斜飞向左，直打使剑的黑衣人右腮。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这人一偏头就闪了过去，却想不到第二粒珍珠竟是下坠之势，已打在他持剑的手臂曲池穴上，长剑落下时，谢晓峰的人已去远了。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雨丝如帘，眨眼间连他的人影都已看不见。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铁开诚站在油布伞下，非但完全不动神色，身子也纹风不动。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一直站在他身后，为他撑着伞的镖师，忽然压低声音道：“追不追？”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铁开诚冷冷道：“追不上又何必去追？”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这镖师道：“可是这件事若不解释清楚，只怕再难服众。”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B1860">
      <w:pPr>
        <w:ind w:firstLine="420"/>
        <w:rPr>
          <w:rFonts w:cs="Times New Roman"/>
        </w:rPr>
      </w:pPr>
      <w:r>
        <w:rPr>
          <w:rFonts w:cs="宋体" w:hint="eastAsia"/>
        </w:rPr>
        <w:t>铁开诚冷笑，道：“若有人不服，杀无赦！”</w:t>
      </w:r>
    </w:p>
    <w:p w:rsidR="00832346" w:rsidRDefault="00832346" w:rsidP="003B1860">
      <w:pPr>
        <w:ind w:firstLine="420"/>
        <w:rPr>
          <w:rFonts w:cs="Times New Roman"/>
        </w:rPr>
      </w:pPr>
    </w:p>
    <w:p w:rsidR="00832346" w:rsidRDefault="00832346" w:rsidP="003B1860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雨势不停，天色渐暗。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小小的土地庙里阴森而潮湿，铁义伏在地上不停的喘息呕吐。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等到他能开口说话时，就立刻说出了他所知道的事。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“被暗算死的那四个人，全都是老镖头的旧部，最后在屋顶上被刺杀的是镖师，其余三个都是老镖头贴身的人。”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“两个月以前，有一天雷电交作，雨下得比今天更大。”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“那天晚上，老镖头仿佛有些心事，吃饭时多喝了两杯酒，很早就去睡了，第二天早上，我就听到了他老人家暴毙的消息。”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“老年人酒后病发，本不是什么奇怪的事，可是当天晚上在后院当值的人，却听见了老镖头房里有人在争吵，其中一个竟是铁开诚的声音。”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“铁开诚虽是老镖头收养的义子，可是老镖头对他一向比嫡亲的儿子还好，他平时倒也还能克尽孝道，那天他居然敢逆颜犯上，和老镖头争吵起来，已经是怪事。”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“何况，老镖头的死因，若真是酒后病发，临死前哪里还有与人争吵的力气？”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“更奇怪的是，从那天晚上一直到发丧时，铁开诚都不准别人接近老镖头的尸体，连尸衣都是铁开诚自己动手替他老人家穿上的。”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“所以大家都认为这其中必定另有隐情，只不过谁也不敢说出来。”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听到这里，谢晓峰才问：“当天晚上在后院当值的就是那四个人？”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铁义道：“就是他们。”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谢晓峰道：“老镖头的夫人呢？”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铁义道：“他们多年前就已分房而眠了。”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谢晓峰道：“别的人都没有听见他们争吵的声音？”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铁义道：“那天晚上雷雨太大，除了当值的那四个人责任在身，不敢疏忽外，其余的人都喝了点酒，而且睡得很早。”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谢晓峰道：“出事之后，镖局里既然有那么多闲话，铁开诚当然也会听到一些，当然也知道这些话是从哪里传出来的。”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铁义道：“当然。”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谢晓峰道：“他对那四个人，难道一直都没有什么举动？”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铁义道：“这件事本无证据，他若忽然对他们有所举动，岂非反而更惹人疑心，他年纪虽不大，城府却极深，当然不会轻举妄动，可是大殓后还不到三天，他就另外找了个理由，将他们四个人逐出了镖局。”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谢晓峰道：“他找的是什么理由？”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铁义道：“服丧期中，酒醉滋事。”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谢晓峰道：“是不是真有其事？”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铁义道：“他们身受老镖头的大恩，心里又有冤屈难诉，多喝了点酒，也是难免的。”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谢晓峰道：“他为什么不借这个缘故，索性将他们杀了灭口？”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铁义道：“因为他不愿自己动手，等他们一出镖局，他就找了个人在暗中去追杀他们。”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谢晓峰道：“他找的人是谁？”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谢晓峰道：“但是你却不忍下手？”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铁义黯然道：“我实在不忍，只拿了他们四件血衣回去交差。”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谢晓峰道：“他叫你去买珠花，送给他的外室，又叫你去替他杀人灭口，当然已把你当作他的心腹亲信。”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铁义道：“我本是他的书童，从小就跟他一起长大的，可是……”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他的脸在扭曲：“可是老镖头一生侠义，待我也不薄，我……我实在不忍眼见着他冤沉海底，本来我也不敢背叛铁开诚的，可是我眼看着他们四个人，死得那么悲壮惨烈，我……我实在……”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哽咽，忽然跪下去，“咚、咚、咚”磕了三个响头：“他们今天敢挺身而出，直揭铁开诚的罪状，就因为他们看见了谢大侠，知道谢大侠绝不会让他们就这样不明不白的含冤而死，只要谢大侠肯仗义出手，我……我一死也不足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他以头撞地，满面流血，忽然从靴筒里拔出把尖刀，反手刺自己的心口。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可是这把刀忽然间就已到了谢晓峰手里。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谢晓峰凝视着他，道：“不管我是不是答应你，你都不必死的。”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铁义道：“我……我只怕谢大侠还是信不过我的话，只有以一死来表明心迹。”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90A0E">
      <w:pPr>
        <w:ind w:firstLine="420"/>
        <w:rPr>
          <w:rFonts w:cs="Times New Roman"/>
        </w:rPr>
      </w:pPr>
      <w:r>
        <w:rPr>
          <w:rFonts w:cs="宋体" w:hint="eastAsia"/>
        </w:rPr>
        <w:t>谢晓峰道：“我相信你。”</w:t>
      </w:r>
    </w:p>
    <w:p w:rsidR="00832346" w:rsidRDefault="00832346" w:rsidP="00D90A0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阴森的庙宇，沉默的神祗，无论听见多悲惨的事，都不会开口的。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90A0E">
      <w:pPr>
        <w:ind w:firstLine="420"/>
        <w:rPr>
          <w:rFonts w:cs="Times New Roman"/>
        </w:rPr>
      </w:pPr>
      <w:r>
        <w:rPr>
          <w:rFonts w:cs="宋体" w:hint="eastAsia"/>
        </w:rPr>
        <w:t>可是冥冥中却自然有双眼睛，在冷冷的观察着人世间的悲伤和罪恶，真诚和虚假，它自己虽然不开口，也不出手，却自然会借一个人的手，来执行它的力量和法律。</w:t>
      </w:r>
    </w:p>
    <w:p w:rsidR="00832346" w:rsidRDefault="00832346" w:rsidP="00D90A0E">
      <w:pPr>
        <w:ind w:firstLine="420"/>
        <w:rPr>
          <w:rFonts w:cs="Times New Roman"/>
        </w:rPr>
      </w:pPr>
    </w:p>
    <w:p w:rsidR="00832346" w:rsidRDefault="00832346" w:rsidP="00D90A0E">
      <w:pPr>
        <w:ind w:firstLine="420"/>
        <w:rPr>
          <w:rFonts w:cs="Times New Roman"/>
        </w:rPr>
      </w:pPr>
      <w:r>
        <w:rPr>
          <w:rFonts w:cs="宋体" w:hint="eastAsia"/>
        </w:rPr>
        <w:t>这个人，当然是个公正而聪明的人，这双手当然是双强而有力的手。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铁义忽然又道：“可是谢大侠也一定要特别小心，铁开诚绝不是个容易对付的人，他的剑远比老镖头昔年全盛时更快，更可怕。”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谢晓峰道：“他的武功，难道不是铁老镖头传授的？”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铁义道：“大部分都是，只不过他的剑法，又比老镖头多出了十三招。”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他目中露出恐惧之色：“据说这十三招剑法之毒辣锋利，世上至今还没有人能招架抵挡。”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谢晓峰道：“你知道这十三招剑法是什么人传授给他的？”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铁义道：“燕十三。”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Pr="002B3963" w:rsidRDefault="00832346" w:rsidP="002B3963">
      <w:pPr>
        <w:ind w:firstLine="420"/>
        <w:rPr>
          <w:rFonts w:cs="Times New Roman"/>
          <w:b/>
          <w:bCs/>
          <w:sz w:val="24"/>
          <w:szCs w:val="24"/>
        </w:rPr>
      </w:pPr>
      <w:r w:rsidRPr="002B3963">
        <w:rPr>
          <w:rFonts w:cs="宋体" w:hint="eastAsia"/>
          <w:b/>
          <w:bCs/>
          <w:sz w:val="24"/>
          <w:szCs w:val="24"/>
        </w:rPr>
        <w:t>血洗红旗</w:t>
      </w: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黄昏，雨停。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夕阳下现出一弯彩虹，在暴雨之后，看来更是说不出的宁静美丽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故老相传，彩虹出现时，总会为人间带来幸福和平。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可是夕阳为什么仍然红如血？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镖旗也依旧红如血。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十三面镖旗，十三辆镖车，车已停下，停在一家客栈的后院里。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铁开诚站在滴水的屋檐下，看着车上的镖旗，忽然道：“拆下来。”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镖师们迟疑着，没有人敢动手。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铁开诚道：“有人毁了我们一面镖旗，就等于将我们千千万万面镖旗全都毁了，此仇不报，此辱不雪，江湖中再也看不见我们的镖旗。”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他的脸上还是全无表情，声音里却充满决心。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他说的话，仍然是命令。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十三个人走过去，十三双手同时去拔镖旗，镖旗还没有拔下，十三双手忽然在半空中停顿，十三双眼睛，同时看见了一个人。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一个特立独行，与众不同的人，你不让他走时，他偏要走，你想不到他会来的时候，他却偏偏来了。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这个人的发髻早已乱了，被大雨淋湿的衣裳还没有干，看来显得狼狈而疲倦。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可是没有人注意到他的头发和衣服，也没有人觉得他狼狈疲倦，因为这个人就是谢晓峰。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铁义是个魁伟健壮的年轻人，浓眉大眼，英气勃发，可是站在这个人身后，就是像皓月下的秋萤，阳光下的烛火。</w:t>
      </w:r>
    </w:p>
    <w:p w:rsidR="00832346" w:rsidRDefault="00832346" w:rsidP="002B3963">
      <w:pPr>
        <w:ind w:firstLine="420"/>
        <w:rPr>
          <w:rFonts w:cs="Times New Roman"/>
        </w:rPr>
      </w:pPr>
    </w:p>
    <w:p w:rsidR="00832346" w:rsidRDefault="00832346" w:rsidP="002B3963">
      <w:pPr>
        <w:ind w:firstLine="420"/>
        <w:rPr>
          <w:rFonts w:cs="Times New Roman"/>
        </w:rPr>
      </w:pPr>
      <w:r>
        <w:rPr>
          <w:rFonts w:cs="宋体" w:hint="eastAsia"/>
        </w:rPr>
        <w:t>因为这个人就是谢晓峰。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铁开诚看着他走进来，看着他走到面前：“你又来了。”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谢晓峰道：“你应该知道我一定会来的。”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铁开诚道：“因为你一定听了很多话。”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铁开诚道：“是非曲直，你当然一定已分得很清楚。”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铁开诚道：“你掌中无剑？”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铁开诚道：“剑在你的心里？”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谢晓峰道：“心中是不是有剑，至少你总该看得出。”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铁开诚盯着他，缓缓道：“心中若有剑，杀气在眉睫。”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铁开诚道：“你的掌中无剑，心中亦无剑，你的剑在哪里？”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谢晓峰道：“在你手里。”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铁开诚道：“我的剑就是你的剑？”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铁开诚忽然拔剑。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他自己没有佩剑，新遭父丧的孝子，身上绝不能有凶器。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可是经常随从在他身后的人，却都有佩剑，剑的形状虽然都很朴实，有经验的人却一眼就可以看出每柄剑都是利器。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这一剑并没有刺向谢晓峰。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每个人都看见剑光一闪，仿佛已脱手飞出，可是剑仍在铁开诚手里，只不过剑锋已倒转，对着他自己。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他用两根手指捏着剑尖，慢慢的将剑柄送了过去，送给谢晓峰。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每个人的心都提了起来，掌心都捏了把冷汗。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他这么做简直是在自杀。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只要谢晓峰的手握住剑柄向前一送，有谁能闪避，有谁能挡得住？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谢晓峰盯着他，终于慢慢的伸出手，握住了剑柄。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铁开诚的手指放松，手垂落。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两个人互相凝视着，眼睛里都带着种很奇怪的表情。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忽然间，剑光又一闪，轻灵如春风吹过大地，迅急如闪电凌空下击。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没有人能避开这一剑，铁开诚也没有闪避。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可是这一剑并没有刺向他，剑光一闪，忽然已到了铁义的咽喉。</w:t>
      </w:r>
    </w:p>
    <w:p w:rsidR="00832346" w:rsidRDefault="00832346" w:rsidP="00AA094A">
      <w:pPr>
        <w:ind w:firstLine="420"/>
        <w:rPr>
          <w:rFonts w:cs="Times New Roman"/>
        </w:rPr>
      </w:pPr>
    </w:p>
    <w:p w:rsidR="00832346" w:rsidRDefault="00832346" w:rsidP="00AA094A">
      <w:pPr>
        <w:ind w:firstLine="420"/>
        <w:rPr>
          <w:rFonts w:cs="Times New Roman"/>
        </w:rPr>
      </w:pPr>
      <w:r>
        <w:rPr>
          <w:rFonts w:cs="宋体" w:hint="eastAsia"/>
        </w:rPr>
        <w:t>铁义的脸色变了，每个人的脸色都变了。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只有铁开诚仍然声色不动，这惊人的变化竟似早就在他意料之中。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铁义的喉结上下滚动，过了很久，才能发得出声音。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声音嘶哑而颤抖：“谢大侠，你……你这是什么意思？”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谢晓峰道：“你不懂？”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铁义道：“我不懂。”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谢晓峰道：“那么你就未免太糊涂了些。”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铁义道：“我本来就是个糊涂人。”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谢晓峰道：“糊涂人为什么偏偏要说谎？”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铁义道：“谁……谁说了谎？”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谢晓峰道：“你编了个很好的故事，也演了出很动人的戏，戏里的每个角色都配合得很好，情节也很紧凑，只可惜其中还有一两点漏洞。”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铁义道：“漏洞？什么漏洞？”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谢晓峰道：“铁老镖头发丧三天之后，铁开诚就将那四个人逐出了镖局，再叫你去暗中追杀？”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谢晓峰道：“可是你不忍下手，只拿了他们四件血衣回去交差？”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谢晓峰道：“铁开诚就相信了你？”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铁义道：“他一向相信我。”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谢晓峰道：“可是被你杀了的那四个人，今天却忽然复活了，铁开诚亲眼看见了他们，居然还同样相信你，还叫你去追查他们的来历，难道他是个呆子？可是他看来为什么又偏偏不像？”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铁义说不出话来了，满头汗落如雨。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谢晓峰叹了口气：“你若想要我替你除去铁开诚，若想要我们鹬蚌相争，让你渔翁得利，你就该编个更好一点的故事，至少也该弄清楚，那么样一朵珠花，绝不是三百两银子能买得到的。”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他忽然倒转剑锋，用两根手指夹住剑尖，将这柄剑交给了铁义。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然后他就转过身，面对铁开诚，淡淡道：“现在这个人已是你的。”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他再也不看铁义一眼，铁义却在盯着他，盯着他的后脑和脖子，眼睛里忽然露出杀机，忽然一剑向他刺了过去。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谢晓峰既没有回头，也没有闪避，只见眼前剑光一闪，从他的脖子旁飞过，刺入了铁义的咽喉，余力犹未尽，竟将他的人又带出七八尺，活生生的钉在一辆镖车上。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车上的红旗犹在迎风招展。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7D89">
      <w:pPr>
        <w:ind w:firstLine="420"/>
        <w:rPr>
          <w:rFonts w:cs="Times New Roman"/>
        </w:rPr>
      </w:pPr>
      <w:r>
        <w:rPr>
          <w:rFonts w:cs="宋体" w:hint="eastAsia"/>
        </w:rPr>
        <w:t>这时夕阳却已渐渐黯淡，那一弯彩虹也已消失。</w:t>
      </w:r>
    </w:p>
    <w:p w:rsidR="00832346" w:rsidRDefault="00832346" w:rsidP="00CB7D89">
      <w:pPr>
        <w:ind w:firstLine="420"/>
        <w:rPr>
          <w:rFonts w:cs="Times New Roman"/>
        </w:rPr>
      </w:pPr>
    </w:p>
    <w:p w:rsidR="00832346" w:rsidRDefault="00832346" w:rsidP="00CB7D89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B7D89">
      <w:pPr>
        <w:ind w:firstLine="420"/>
        <w:rPr>
          <w:rFonts w:cs="Times New Roman"/>
        </w:rPr>
      </w:pPr>
      <w:r>
        <w:rPr>
          <w:rFonts w:cs="宋体" w:hint="eastAsia"/>
        </w:rPr>
        <w:t>院子里有人挑起了灯，红灯。</w:t>
      </w:r>
    </w:p>
    <w:p w:rsidR="00832346" w:rsidRDefault="00832346" w:rsidP="00CB7D89">
      <w:pPr>
        <w:ind w:firstLine="420"/>
        <w:rPr>
          <w:rFonts w:cs="Times New Roman"/>
        </w:rPr>
      </w:pPr>
    </w:p>
    <w:p w:rsidR="00832346" w:rsidRDefault="00832346" w:rsidP="00CB7D89">
      <w:pPr>
        <w:ind w:firstLine="420"/>
        <w:rPr>
          <w:rFonts w:cs="Times New Roman"/>
        </w:rPr>
      </w:pPr>
      <w:r>
        <w:rPr>
          <w:rFonts w:cs="宋体" w:hint="eastAsia"/>
        </w:rPr>
        <w:t>灯光将铁开诚苍白的脸都照红了。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谢晓峰看着他，道：“你早就知道我一定会来的。”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谢晓峰道：“因为我一定听了很多话，你相信我一定可以听出其中的破绽。”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铁开诚道：“因为你是谢晓峰。”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他脸上还是全无表情，可是说到“谢晓峰”这三个字时，声音里却充满尊敬。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谢晓峰眼中露出笑意，道：“你是不是准备请我喝两杯？”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铁开诚道：“我一向滴酒不沾。”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谢晓峰叹了口气，道：“独饮无趣，看来我只好走了。”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铁开诚道：“现在你还不能走。”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铁开诚道：“你还得留下两样东西。”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谢晓峰道：“你要我留下什么？”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铁开诚道：“留下那朵珠花。”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谢晓峰道：“珠花？”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铁开诚道：“那是我用三百两银子买来送给别人的，不能送给你。”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谢晓峰的瞳孔收缩，道：“真是你买的？真是你叫铁义买的？”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铁开诚道：“丝毫不假。”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谢晓峰道：“可是那么样一朵珠花，价值最少已在八百两以上，三百两怎么能买得到？”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铁开诚道：“天宝号的掌柜，本是红旗镖局的账房，所以价钱算得特别便宜，何况珠宝一业，利润最厚，他以这价钱卖给我，也没有亏本。”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谢晓峰的心沉了下去，却有一股寒气自足底升起。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难道我错怪了铁义？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铁开诚要他去追查那四个人的来历，难道也是个圈套？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他忽然发现自已下的判断实在缺少强而有力的证据，冷汗已湿透了背脊。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铁开诚道：“除了珠花外，你还得留下你的血，来洗我的镖旗。”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他一字字接着道：“镖旗被毁，这耻辱只有用血才能洗得清，不是你的血，就是我的！”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冷风萧瑟，天地间忽然充满杀机。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谢晓峰终于长长叹了口气，道：“你是个聪明人，实在很聪明。”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铁开诚道：“聪明人一文钱可以买一车。”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谢晓峰道：“我本来不想杀你。”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铁开诚道：“我却非杀你不可。”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谢晓峰盯着他，道：“有件事我也非问清楚不可。”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谢晓峰道：“铁中奇铁老镖头，是不是你的亲生父亲？”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谢晓峰道：“他究竟是怎么死的？”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铁开诚岩石般的脸忽然扭曲，厉声道：“不管他老人家是怎么死的，都跟你全无干系！”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他忽又拔剑，拔出了两柄剑，反手插在地上，剑锋入土，直没至柄。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用黑绸缠住的剑柄，古拙而朴实。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铁开诚道：“这两柄剑虽然是在同一炉中炼出来的，却有轻重之分。”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谢晓峰道：“你用惯的是哪一柄？”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铁开诚道：“这一炉炼出的剑有七柄，七柄剑我都用得很趁手，这一点我已占了便宜。”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谢晓峰道：“无妨。”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铁开诚道：“我的剑法虽然以快得胜，可是高手相争，还是以重为强。”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他当然明白。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以他们的功力，再重的剑到了他们手里，也同样可以挥洒自如。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可是两柄大小长短同样的剑，若有一柄较重，这柄剑的剑质当然就比较好些。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剑质若是重了一分，就助长了一分功力，高手相争，却是半分都差错不得的。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铁开诚道：“我既不愿将较重的一柄剑给你，也不愿再占你这便宜，只有大家各凭自己的运气。”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谢晓峰看着他，心里又在问自己。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这少年究竟是个什么样的人？在天下无敌的谢晓峰面前，他都不肯占半分便宜，像这样骄傲的人，怎么会做出那种奸险恶毒的事？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铁开诚又道：“请，请先选一柄。”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剑柄是完全一样的。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剑锋已完全没入土里。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究竟是哪一柄剑的剑质较佳较重？谁也看不出来。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看不出来又何妨？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有剑又何妨？无剑又何妨？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谢晓峰慢慢的俯下身，握住了一把剑的剑柄，却没有拔出来。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他在等铁开诚。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剑锋虽然还在地下，可是他的手一握住剑柄，剑气就已似将破土而出。</w:t>
      </w:r>
    </w:p>
    <w:p w:rsidR="00832346" w:rsidRDefault="00832346" w:rsidP="00B36C69">
      <w:pPr>
        <w:ind w:firstLine="420"/>
        <w:rPr>
          <w:rFonts w:cs="Times New Roman"/>
        </w:rPr>
      </w:pPr>
    </w:p>
    <w:p w:rsidR="00832346" w:rsidRDefault="00832346" w:rsidP="00B36C69">
      <w:pPr>
        <w:ind w:firstLine="420"/>
        <w:rPr>
          <w:rFonts w:cs="Times New Roman"/>
        </w:rPr>
      </w:pPr>
      <w:r>
        <w:rPr>
          <w:rFonts w:cs="宋体" w:hint="eastAsia"/>
        </w:rPr>
        <w:t>虽然在弯着腰，弓着身，但是他的姿势，却是生动而优美的，完全无懈可击。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铁开诚看着他，眼前仿佛又出现了另一个人的影子，一个同样值得尊敬的人。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荒山寂寂，有时月明如昼，有时凄风苦雨，这个人不但将自己追魂夺命的剑法传授给了他，也时常对他说起谢晓峰的故事。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这个人虽然连谢晓峰的面都未见过，可是他对谢晓峰的了解，却可能比世上任何人都深。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因为他这一生最大的目标，就是要击败谢晓峰。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他说的话，铁开诚从未忘记。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只有诚心真意，心无旁骛的人，才能练成天下无双的剑法。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谢晓峰就是这种人。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他从不轻视他的对手，所以出手时必尽全力。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只凭这一点，天下学剑的人，就都该以他为榜样。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铁开诚的手虽然冰冷，血却是滚烫的。能够与谢晓峰交手，已是他这一生中最值得兴奋骄傲的事。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他希望能一战而胜，扬名天下，用谢晓峰的血，洗清红旗镖局的羞辱。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可是在他内心深处，为什么又偏偏对这个人如此尊敬？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“请。”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这个字说出口，铁开诚的剑已拔出，匹练般刺了出去。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他当然更不敢轻视他的对手，一出手就已尽了全力。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铁骑快剑，名满天下，一百三十二式连环快剑，一剑比一剑快，一剑比一剑狠。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他一出手间，就已刺出三七二十一剑，正是铁骑快剑中的第一环“乱弦式”。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因为他平时使出这二十一剑时，对方必定要以剑相格。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双剑相击，声如乱弦，所以这一环快剑，也就叫做“乱弦式”。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可是现在他这二十一剑刺出，却完全没有声音。</w:t>
      </w:r>
    </w:p>
    <w:p w:rsidR="00832346" w:rsidRDefault="00832346" w:rsidP="00845AF2">
      <w:pPr>
        <w:ind w:firstLine="420"/>
        <w:rPr>
          <w:rFonts w:cs="Times New Roman"/>
        </w:rPr>
      </w:pPr>
    </w:p>
    <w:p w:rsidR="00832346" w:rsidRDefault="00832346" w:rsidP="00845AF2">
      <w:pPr>
        <w:ind w:firstLine="420"/>
        <w:rPr>
          <w:rFonts w:cs="Times New Roman"/>
        </w:rPr>
      </w:pPr>
      <w:r>
        <w:rPr>
          <w:rFonts w:cs="宋体" w:hint="eastAsia"/>
        </w:rPr>
        <w:t>因为对方手里根本没有剑，只有一条闪闪发光的黑色缎带。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本来缠在剑柄上的黑色缎带。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谢晓峰竟没有拔出那柄剑，只解下了剑柄上的缎带。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是缎带也好，是剑也好，到了谢晓峰手里，都自有威力。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箭已离弦，决战已开始，铁开诚已完全没有选择的余地。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缎带上竟似有种奇异的力量，带动了他的剑。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他已根本无法住手。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又是三七二十一剑刺出，用的竟是铁骑快剑中最后一环“断弦式”。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这正是铁骑快剑中的精粹，剑光闪动间，隐隐有铁马金戈声，战阵杀伐声。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铁中奇壮年时杀戮甚重，身经百战，连环快剑一百三十二式，通常只要用出八九十招，对手就已毙命在他的剑下。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若是用到这最后一环，对手一定太强，所以这一环剑法，招招都是不惜与敌同归于尽的杀手。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所以每一剑刺出，都丝毫不留余地，也绝不留余力。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因为这二十一剑刺出后，就已弦断声绝，人琴俱亡。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剑气纵横，转眼间就已刺出二十一剑，每一剑刺出，都像是勇士杀敌，义无反顾，其悲壮惨烈，绝没有任何一种剑法能比得上。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可是这二十一剑刺出后，又像是石沉大海，没有了消息。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等到这时，人纵然还没有死，剑式却已断绝，未死的人也已非死不可。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曾经跟随过铁中奇的旧部，眼看着他使出最后一招时，都不禁发出惊呼叹息声。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谁知铁开诚这一招发出后，剑式忽然一变，轻飘飘一剑刺了出去。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刚才的剑气和杀气俱重，就像是满天乌云密布，这一剑刺出，忽然间就已将满天乌云都拨开了，现出了阳光。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32FCA">
      <w:pPr>
        <w:ind w:firstLine="420"/>
        <w:rPr>
          <w:rFonts w:cs="Times New Roman"/>
        </w:rPr>
      </w:pPr>
      <w:r>
        <w:rPr>
          <w:rFonts w:cs="宋体" w:hint="eastAsia"/>
        </w:rPr>
        <w:t>并不是那种温暖煦和的阳光，而是流金铄石的烈日，其红如血的夕阳。</w:t>
      </w:r>
    </w:p>
    <w:p w:rsidR="00832346" w:rsidRDefault="00832346" w:rsidP="00132FC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刚才铁开诚施展出那种悲壮惨烈的剑法，谢晓峰竟似完全没有看在眼里。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可是这一剑挥出，他居然失声而呼，道：“好，好剑法。”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这四个字说出口，铁开诚又刺出四剑，每一剑都仿佛有无穷变化，却又完全没有变化，仿佛飘忽，其实沉厚，仿佛轻灵，其实毒辣。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谢晓峰没有还击，没有招架。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他只在看。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就像是个第一次看见裸女的年轻人，他似已看得有点痴了。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可是这四剑并没有伤及他的毫发。</w:t>
      </w:r>
    </w:p>
    <w:p w:rsidR="00832346" w:rsidRDefault="00832346" w:rsidP="00DA2ECF">
      <w:pPr>
        <w:ind w:firstLine="420"/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铁开诚很奇怪。</w:t>
      </w:r>
    </w:p>
    <w:p w:rsidR="00832346" w:rsidRDefault="00832346" w:rsidP="00DA2ECF">
      <w:pPr>
        <w:ind w:firstLine="420"/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明明这一剑已将刺入他的胸膛，却偏偏只是贴着他的胸膛擦过，明明这一剑已将洞穿他的咽喉，却偏偏刺了个空。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每一剑刺出的方位和变化，仿佛都已在他的意料之中。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铁开诚的剑势忽然慢了，很慢。</w:t>
      </w:r>
    </w:p>
    <w:p w:rsidR="00832346" w:rsidRDefault="00832346" w:rsidP="00DA2ECF">
      <w:pPr>
        <w:ind w:firstLine="420"/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一剑挥出，不着边际，不成章法。</w:t>
      </w:r>
    </w:p>
    <w:p w:rsidR="00832346" w:rsidRDefault="00832346" w:rsidP="00DA2ECF">
      <w:pPr>
        <w:ind w:firstLine="420"/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可是这一剑．却像是吴道子画龙的眼，虽然空，却是所有转变的枢纽。</w:t>
      </w:r>
    </w:p>
    <w:p w:rsidR="00832346" w:rsidRDefault="00832346" w:rsidP="00DA2ECF">
      <w:pPr>
        <w:ind w:firstLine="420"/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无论对方怎么动，只要动一动，下面的一剑就可以制他的死命。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谢晓峰没有动。</w:t>
      </w:r>
    </w:p>
    <w:p w:rsidR="00832346" w:rsidRDefault="00832346" w:rsidP="00DA2ECF">
      <w:pPr>
        <w:ind w:firstLine="420"/>
        <w:rPr>
          <w:rFonts w:cs="Times New Roman"/>
        </w:rPr>
      </w:pPr>
    </w:p>
    <w:p w:rsidR="00832346" w:rsidRDefault="00832346" w:rsidP="00DA2ECF">
      <w:pPr>
        <w:ind w:firstLine="420"/>
        <w:rPr>
          <w:rFonts w:cs="Times New Roman"/>
        </w:rPr>
      </w:pPr>
      <w:r>
        <w:rPr>
          <w:rFonts w:cs="宋体" w:hint="eastAsia"/>
        </w:rPr>
        <w:t>他所有的动作，竟在这一刹那间全都停顿，只见这笨拙而迟钝的一剑慢慢的刺过来，忽然化作了一片花雨。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满天的剑花，满天的剑雨，忽然又化作一道匹练般的飞虹。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七色飞虹，七剑，多彩多姿，千变万化，却忽然被乌云卷住。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黑色的缎带，乌云如带。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铁开诚的动作忽然停顿，满头冷汗，雨点般落了下来。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谢晓峰的动作也停顿，一字字问道：“这就是燕十三的夺命十三剑？”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B755F">
      <w:pPr>
        <w:ind w:firstLine="420"/>
        <w:rPr>
          <w:rFonts w:cs="Times New Roman"/>
        </w:rPr>
      </w:pPr>
      <w:r>
        <w:rPr>
          <w:rFonts w:cs="宋体" w:hint="eastAsia"/>
        </w:rPr>
        <w:t>铁开诚沉默。</w:t>
      </w:r>
    </w:p>
    <w:p w:rsidR="00832346" w:rsidRDefault="00832346" w:rsidP="000B755F">
      <w:pPr>
        <w:ind w:firstLine="420"/>
        <w:rPr>
          <w:rFonts w:cs="Times New Roman"/>
        </w:rPr>
      </w:pPr>
    </w:p>
    <w:p w:rsidR="00832346" w:rsidRDefault="00832346" w:rsidP="000B755F">
      <w:pPr>
        <w:ind w:firstLine="420"/>
        <w:rPr>
          <w:rFonts w:cs="Times New Roman"/>
        </w:rPr>
      </w:pPr>
      <w:r>
        <w:rPr>
          <w:rFonts w:cs="宋体" w:hint="eastAsia"/>
        </w:rPr>
        <w:t>沉默就是承认。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谢晓峰道：“好，好剑法。”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他忽又长长叹息：“可惜可惜。”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铁开诚忍不住问：“可惜？”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谢晓峰道：“可惜的是只有十三剑，若还有第十四剑，我已败了。”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铁开诚道：“还能有第十四剑？”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谢晓峰道：“一定有。”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他在沉思，过了很久，才慢慢的接着道：“第十四剑，才是这剑法中的精粹。”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剑的精粹，人的灵魂，同样是虚无缥缈的，虽然看不见，却没有人能否认它的存在。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谢晓峰道：“夺命十三剑中所有的变化和威力，只有在第十四剑中，才能完全发挥，若能再变化出第十五剑，就必将天下无敌。”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他的手一抖，黑色缎带忽然挺得笔直，就像是一柄剑。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剑挥出，如夕阳，又如烈日，如彩虹，又如乌云，如动又静，如虚又实，如在左，又在右，如在前，又在后，如快又慢，如空又实。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虽然只不过是一条缎带，可是在这一瞬间，却已胜过世上所有杀人的利器。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26B5">
      <w:pPr>
        <w:ind w:firstLine="420"/>
        <w:rPr>
          <w:rFonts w:cs="Times New Roman"/>
        </w:rPr>
      </w:pPr>
      <w:r>
        <w:rPr>
          <w:rFonts w:cs="宋体" w:hint="eastAsia"/>
        </w:rPr>
        <w:t>就在这一瞬间，铁开诚的冷汗已湿透衣裳。</w:t>
      </w:r>
    </w:p>
    <w:p w:rsidR="00832346" w:rsidRDefault="00832346" w:rsidP="00AA26B5">
      <w:pPr>
        <w:ind w:firstLine="420"/>
        <w:rPr>
          <w:rFonts w:cs="Times New Roman"/>
        </w:rPr>
      </w:pPr>
    </w:p>
    <w:p w:rsidR="00832346" w:rsidRDefault="00832346" w:rsidP="00AA26B5">
      <w:pPr>
        <w:ind w:firstLine="420"/>
        <w:rPr>
          <w:rFonts w:cs="Times New Roman"/>
        </w:rPr>
      </w:pPr>
      <w:r>
        <w:rPr>
          <w:rFonts w:cs="宋体" w:hint="eastAsia"/>
        </w:rPr>
        <w:t>他已完全不能破解，不能招架，不能迎击，不能闪避。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谢晓峰道：“这就是第十四剑。”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铁开诚不能开口。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谢晓峰道：“你若使出这一剑，就可以将我所有的退路全都封死。”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铁开诚在悔恨，恨自己为什么一直都没有想出这一着变化。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谢晓峰道：“现在你已看清楚这一剑？”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2254">
      <w:pPr>
        <w:ind w:firstLine="420"/>
        <w:rPr>
          <w:rFonts w:cs="Times New Roman"/>
        </w:rPr>
      </w:pPr>
      <w:r>
        <w:rPr>
          <w:rFonts w:cs="宋体" w:hint="eastAsia"/>
        </w:rPr>
        <w:t>铁开诚已看清楚。</w:t>
      </w:r>
    </w:p>
    <w:p w:rsidR="00832346" w:rsidRDefault="00832346" w:rsidP="00252254">
      <w:pPr>
        <w:ind w:firstLine="420"/>
        <w:rPr>
          <w:rFonts w:cs="Times New Roman"/>
        </w:rPr>
      </w:pPr>
    </w:p>
    <w:p w:rsidR="00832346" w:rsidRDefault="00832346" w:rsidP="00252254">
      <w:pPr>
        <w:ind w:firstLine="420"/>
        <w:rPr>
          <w:rFonts w:cs="Times New Roman"/>
        </w:rPr>
      </w:pPr>
      <w:r>
        <w:rPr>
          <w:rFonts w:cs="宋体" w:hint="eastAsia"/>
        </w:rPr>
        <w:t>他从小就练剑，苦练。</w:t>
      </w:r>
    </w:p>
    <w:p w:rsidR="00832346" w:rsidRDefault="00832346" w:rsidP="00252254">
      <w:pPr>
        <w:ind w:firstLine="420"/>
        <w:rPr>
          <w:rFonts w:cs="Times New Roman"/>
        </w:rPr>
      </w:pPr>
    </w:p>
    <w:p w:rsidR="00832346" w:rsidRDefault="00832346" w:rsidP="00252254">
      <w:pPr>
        <w:ind w:firstLine="420"/>
        <w:rPr>
          <w:rFonts w:cs="Times New Roman"/>
        </w:rPr>
      </w:pPr>
      <w:r>
        <w:rPr>
          <w:rFonts w:cs="宋体" w:hint="eastAsia"/>
        </w:rPr>
        <w:t>他在这方面本就是绝顶的天才，而且还流过汗，流过血。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谢晓峰道：“你再看一遍。”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他将这一剑的招式和变化又重复一次：“现在你是否已能记住？”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谢晓峰道：“那么你试试。”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铁开诚看着他，还没有完全明白他的意思。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谢晓峰道：“我要你用这一剑来对付我，看你是否能破得了我的剑。”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铁开诚眼睛里发出了光，却又立刻消失：“我不能这么做。”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谢晓峰道：“我一定要你这么做。”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谢晓峰道：“因为我也想试试，是否能破得了这一剑。”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因为这一剑虽然是他创出的，可是其中的精粹变化，却来自夺命十三剑。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这一剑的灵魂，也是属于燕十三的。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铁开诚已明白他的意思，眼中又露出尊敬之色：“你是个骄傲的人。”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铁开诚道：“可是你实在有值得自傲之处。”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52254">
      <w:pPr>
        <w:ind w:firstLine="420"/>
        <w:rPr>
          <w:rFonts w:cs="Times New Roman"/>
        </w:rPr>
      </w:pPr>
      <w:r>
        <w:rPr>
          <w:rFonts w:cs="宋体" w:hint="eastAsia"/>
        </w:rPr>
        <w:t>谢晓峰道：“我有。”</w:t>
      </w:r>
    </w:p>
    <w:p w:rsidR="00832346" w:rsidRDefault="00832346" w:rsidP="0025225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一剑挥出，森寒的剑气立刻逼人而来，连灯光都失去了颜色。</w:t>
      </w:r>
    </w:p>
    <w:p w:rsidR="00832346" w:rsidRDefault="00832346" w:rsidP="007F4363">
      <w:pPr>
        <w:ind w:firstLine="420"/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谢晓峰在往后退。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这一剑已将他所有的攻势全都封死，他只有向后退。</w:t>
      </w:r>
    </w:p>
    <w:p w:rsidR="00832346" w:rsidRDefault="00832346" w:rsidP="007F4363">
      <w:pPr>
        <w:ind w:firstLine="420"/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退并不是败。</w:t>
      </w:r>
    </w:p>
    <w:p w:rsidR="00832346" w:rsidRDefault="00832346" w:rsidP="007F4363">
      <w:pPr>
        <w:ind w:firstLine="420"/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他虽然在退，却没有败势。</w:t>
      </w:r>
    </w:p>
    <w:p w:rsidR="00832346" w:rsidRDefault="00832346" w:rsidP="007F4363">
      <w:pPr>
        <w:ind w:firstLine="420"/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他的身子已被这一剑的力量压得向后弯曲，弯如弓。</w:t>
      </w:r>
    </w:p>
    <w:p w:rsidR="00832346" w:rsidRDefault="00832346" w:rsidP="007F4363">
      <w:pPr>
        <w:ind w:firstLine="420"/>
        <w:rPr>
          <w:rFonts w:cs="Times New Roman"/>
        </w:rPr>
      </w:pPr>
    </w:p>
    <w:p w:rsidR="00832346" w:rsidRDefault="00832346" w:rsidP="007F4363">
      <w:pPr>
        <w:ind w:firstLine="420"/>
        <w:rPr>
          <w:rFonts w:cs="Times New Roman"/>
        </w:rPr>
      </w:pPr>
      <w:r>
        <w:rPr>
          <w:rFonts w:cs="宋体" w:hint="eastAsia"/>
        </w:rPr>
        <w:t>可是弓弦也已拉紧，随时都可能反弹出去，压力越大，反击之力也越强。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等到那一刻到来，立刻就可以决定他们的胜负生死。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谁知就在他的力已引满，将发未发时，镖车后，廊柱旁，人丛间，忽然有四道剑光飞出。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他已全神贯注在铁开诚手里的剑上，所有的力量，都在准备迎击这一剑，已完全没有余力再去照顾别的事。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剑光一闪间，三柄剑已同时刺入了他的肩胛、左股、后背。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他所有的力量立刻全都崩溃。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铁开诚的一剑也已迎面飞来，剑尖就在他的咽喉要害间。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他知道自己绝不能再招架闪避，他终于领略到死的滋味。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那是种什么样的滋味？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一个人在临死前的一瞬间，是不是真的能回忆起一生中所有的往事？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他这一生中，究竟有多少欢乐？多少痛苦？究竟是别人负了他，还是他负了别人？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这些问题，除了他自己外，谁也无法回答。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D6AE1">
      <w:pPr>
        <w:ind w:firstLine="420"/>
        <w:rPr>
          <w:rFonts w:cs="Times New Roman"/>
        </w:rPr>
      </w:pPr>
      <w:r>
        <w:rPr>
          <w:rFonts w:cs="宋体" w:hint="eastAsia"/>
        </w:rPr>
        <w:t>他自己也无法回答。</w:t>
      </w:r>
    </w:p>
    <w:p w:rsidR="00832346" w:rsidRDefault="00832346" w:rsidP="007D6AE1">
      <w:pPr>
        <w:ind w:firstLine="420"/>
        <w:rPr>
          <w:rFonts w:cs="Times New Roman"/>
        </w:rPr>
      </w:pPr>
    </w:p>
    <w:p w:rsidR="00832346" w:rsidRDefault="00832346" w:rsidP="007D6AE1">
      <w:pPr>
        <w:ind w:firstLine="420"/>
        <w:rPr>
          <w:rFonts w:cs="Times New Roman"/>
        </w:rPr>
      </w:pPr>
      <w:r>
        <w:rPr>
          <w:rFonts w:cs="宋体" w:hint="eastAsia"/>
        </w:rPr>
        <w:t>冰冷的剑尖，已刺入了他的咽喉。</w:t>
      </w:r>
    </w:p>
    <w:p w:rsidR="00832346" w:rsidRDefault="00832346" w:rsidP="007D6AE1">
      <w:pPr>
        <w:ind w:firstLine="420"/>
        <w:rPr>
          <w:rFonts w:cs="Times New Roman"/>
        </w:rPr>
      </w:pPr>
    </w:p>
    <w:p w:rsidR="00832346" w:rsidRDefault="00832346" w:rsidP="007D6AE1">
      <w:pPr>
        <w:ind w:firstLine="420"/>
        <w:rPr>
          <w:rFonts w:cs="Times New Roman"/>
        </w:rPr>
      </w:pPr>
      <w:r>
        <w:rPr>
          <w:rFonts w:cs="宋体" w:hint="eastAsia"/>
        </w:rPr>
        <w:t>他已能感觉得到那种刺骨的寒冷，冷得发苦。</w:t>
      </w:r>
    </w:p>
    <w:p w:rsidR="00832346" w:rsidRDefault="00832346" w:rsidP="007D6AE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谢晓峰终于倒了下去，倒在铁开诚的剑下，倒在他自己的血泊中。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他甚至没有看见在背后突袭他的那四个人是谁。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04CAD">
      <w:pPr>
        <w:ind w:firstLine="420"/>
        <w:rPr>
          <w:rFonts w:cs="Times New Roman"/>
        </w:rPr>
      </w:pPr>
      <w:r>
        <w:rPr>
          <w:rFonts w:cs="宋体" w:hint="eastAsia"/>
        </w:rPr>
        <w:t>铁开诚看见了。</w:t>
      </w:r>
    </w:p>
    <w:p w:rsidR="00832346" w:rsidRDefault="00832346" w:rsidP="00C04CAD">
      <w:pPr>
        <w:ind w:firstLine="420"/>
        <w:rPr>
          <w:rFonts w:cs="Times New Roman"/>
        </w:rPr>
      </w:pPr>
    </w:p>
    <w:p w:rsidR="00832346" w:rsidRDefault="00832346" w:rsidP="00C04CAD">
      <w:pPr>
        <w:ind w:firstLine="420"/>
        <w:rPr>
          <w:rFonts w:cs="Times New Roman"/>
        </w:rPr>
      </w:pPr>
      <w:r>
        <w:rPr>
          <w:rFonts w:cs="宋体" w:hint="eastAsia"/>
        </w:rPr>
        <w:t>除了曹寒玉和袁家兄弟外，还有一个长身玉立，衣着华丽的陌生人，看来却又显得说不出的悲伤，憔悴，疲倦。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袁次云在微笑，道：“恭喜总镖头，一击得手，这一剑之威，必将名扬天下。”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铁开诚脸上居然还是连一点表情都没有，掌中的剑已垂落。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袁次云道：“这一次我们虽也略尽绵薄，真正一击奏功的，却还是总镖头。”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铁开诚道：“你们四剑齐发，都没有伤及他的要害，就是为了要我亲手杀他？”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袁次云并不否认。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铁开诚看着那衣着华丽的陌生人，道：“这位朋友是……”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袁次云道：“这位就是夏侯世家的长公子，夏侯星。”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铁开诚长长叹了口气，喃喃道：“谢谢你们，谢谢你们……”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他的声音越说越低，仿佛也显得很疲倦，一种胜利后必有的疲倦。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袁次云道：“现在他的血还未冷，总镖头为何还不用他的血来为贵局的红旗增几分颜色？”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铁开诚道：“我正准备这么做。”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最后一个字说出口，他低垂的剑忽又挥起，向袁次云刺了过去。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袁次云一惊，挥剑迎击，双剑相交，声如乱弦。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铁开诚大声道：“这件事不是我安排的，铁开诚绝不是这种无耻的小人，这耻辱也只有用血才能洗清，不是他们的血，就是我的！”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这些话好像是说给谢晓峰听的，可是死人又怎么能听见他的话？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夏侯星一直盯着地上的谢晓峰，目中充满悲愤怨毒，忽又一剑刺出，刺他的小腹。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谁知谢晓峰竟忽然从血泊中跃起，窜了出去。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夏侯星大呼：“他没有死，他没有死……”声音激动得几乎已接近疯狂，剑法也因激动而变得接近疯狂，疯狂般在后面追杀谢晓峰，每一剑刺的都是要害。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谢晓峰却已拔出了插在地上的那柄剑，反手一剑撩出。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E3E35">
      <w:pPr>
        <w:ind w:firstLine="420"/>
        <w:rPr>
          <w:rFonts w:cs="Times New Roman"/>
        </w:rPr>
      </w:pPr>
      <w:r>
        <w:rPr>
          <w:rFonts w:cs="宋体" w:hint="eastAsia"/>
        </w:rPr>
        <w:t>他没有回头，但是夏侯星剑法中每一处空门破绽，他都已算准了，随手一剑挥出，夏侯星剑法中三处破绽都已在他攻击下，无论夏侯星招式如何变化，都势必要被击破。</w:t>
      </w:r>
    </w:p>
    <w:p w:rsidR="00832346" w:rsidRDefault="00832346" w:rsidP="000E3E35">
      <w:pPr>
        <w:ind w:firstLine="420"/>
        <w:rPr>
          <w:rFonts w:cs="Times New Roman"/>
        </w:rPr>
      </w:pPr>
    </w:p>
    <w:p w:rsidR="00832346" w:rsidRDefault="00832346" w:rsidP="000E3E35">
      <w:pPr>
        <w:ind w:firstLine="420"/>
        <w:rPr>
          <w:rFonts w:cs="Times New Roman"/>
        </w:rPr>
      </w:pPr>
      <w:r>
        <w:rPr>
          <w:rFonts w:cs="宋体" w:hint="eastAsia"/>
        </w:rPr>
        <w:t>可是他旧创未癒，又受了新创，他反手一挥，肩胛处就传来一阵撕裂般的痛苦。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这一剑的势虽已胜，力却败了。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“叮”的一声，双剑相击，他的剑又被震得脱手飞出。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剑光如流星，飞出墙外。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8655D">
      <w:pPr>
        <w:ind w:firstLine="420"/>
        <w:rPr>
          <w:rFonts w:cs="Times New Roman"/>
        </w:rPr>
      </w:pPr>
      <w:r>
        <w:rPr>
          <w:rFonts w:cs="宋体" w:hint="eastAsia"/>
        </w:rPr>
        <w:t>看着自己的剑飞出，谢晓峰只觉得胃部忽然收缩，就像是忽然发现自己的情人已离他远去，又像是忽然一脚踏空，坠下了万丈高楼。</w:t>
      </w:r>
    </w:p>
    <w:p w:rsidR="00832346" w:rsidRDefault="00832346" w:rsidP="00C8655D">
      <w:pPr>
        <w:ind w:firstLine="420"/>
        <w:rPr>
          <w:rFonts w:cs="Times New Roman"/>
        </w:rPr>
      </w:pPr>
    </w:p>
    <w:p w:rsidR="00832346" w:rsidRDefault="00832346" w:rsidP="00C8655D">
      <w:pPr>
        <w:ind w:firstLine="420"/>
        <w:rPr>
          <w:rFonts w:cs="Times New Roman"/>
        </w:rPr>
      </w:pPr>
      <w:r>
        <w:rPr>
          <w:rFonts w:cs="宋体" w:hint="eastAsia"/>
        </w:rPr>
        <w:t>他从未有过这种经验。</w:t>
      </w:r>
    </w:p>
    <w:p w:rsidR="00832346" w:rsidRDefault="00832346" w:rsidP="00C8655D">
      <w:pPr>
        <w:ind w:firstLine="420"/>
        <w:rPr>
          <w:rFonts w:cs="Times New Roman"/>
        </w:rPr>
      </w:pPr>
    </w:p>
    <w:p w:rsidR="00832346" w:rsidRDefault="00832346" w:rsidP="00C8655D">
      <w:pPr>
        <w:ind w:firstLine="420"/>
        <w:rPr>
          <w:rFonts w:cs="Times New Roman"/>
        </w:rPr>
      </w:pPr>
      <w:r>
        <w:rPr>
          <w:rFonts w:cs="宋体" w:hint="eastAsia"/>
        </w:rPr>
        <w:t>这本是绝无可能发生的事。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冰冷的剑锋，已贴住了他的脖子，几乎已割入他颈后的大血管里。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夏侯星的手却已停顿，一字字问道：“你知道我是谁？”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谢晓峰道：“你的内功仿佛又精进了，可是你本来从不会在背后伤人的。”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夏侯星身子一转，已到了他面前，剑锋围着他脖了滑过，留下了一条血痕，就像是小女孩脖子上系着的红线。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刚才被铁开诚刺伤的地方，血已凝结，就像是红线上系着一粒珊瑚。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谢晓峰连眉头都没有皱一皱，淡淡道：“想不到夏侯世家也有这么利的剑。”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夏侯星冷笑道：“这世上令人想不到的事本就有很多。”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谢晓峰叹道：“的确有很多。”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夏侯星忽然压低声音，道：“她的人在哪里？”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谢晓峰道：“她是什么人？”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夏侯星道：“你应该知道我问的是谁。”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谢晓峰道：“为什么我一定应该知道？”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夏侯星咬紧了牙，恨恨道：“自从她嫁给我那一天，我就全心全意的待她，只希望能跟她终生厮守，寸步不离，可是她……她……”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说到这里，他的声音突然颤抖，过了半晌，才能接下去道：“她只要一有机会，就千方百计的要从我身边逃走，去赌钱，去喝酒，甚至去做婊子，好像只要能离开我，随便叫她去干什么她都愿意。”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谢晓峰看着他，已有同情之意，道：“那一定是因为你做错了事。”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夏侯星嘶声道：“我没有错，错的是她，错的是你！”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夏侯星道：“直到现在我才明白她为什么会做这种事。”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夏侯星道：“因为……因为……”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他咬了咬牙，身子忽又围着谢晓峰一转，剑锋又在谢晓峰脖子上留下道血痕，看来更美，却又美得那么凄艳，那么可怖。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夏侯星道：“这是柄利剑。”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夏侯星道：“只要我再围着你脖子转三次，你的头颅就要落下来。”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夏侯星道：“那么你就也该知道她为的是什么。”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夏侯星大吼，道：“她为的是你！”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他的声音抖得更厉害，连手都在抖：“她虽然嫁给了我，可是她心里只有你，你知不知道你这一生中，毁了多少个女人？拆散了多少对夫妻？”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谢晓峰的脸忽然也开始扭曲，因痛苦而扭曲。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一个男人，若是被女人爱上了，这是不是他的错？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一个女人，若是爱上了一个值得她爱的男人，是不是错？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他们若没有错，错的是谁？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5415F">
      <w:pPr>
        <w:ind w:firstLine="420"/>
        <w:rPr>
          <w:rFonts w:cs="Times New Roman"/>
        </w:rPr>
      </w:pPr>
      <w:r>
        <w:rPr>
          <w:rFonts w:cs="宋体" w:hint="eastAsia"/>
        </w:rPr>
        <w:t>他无法回答，也无法解释。</w:t>
      </w: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袁氏兄弟双剑联手，逼住了铁开诚。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紫衣袁氏传家十余代，声名始终不堕，他们家传的剑法，当然已经过千锤百炼，无论谁要想破他们的连璧双剑，都很不容易。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5415F">
      <w:pPr>
        <w:ind w:firstLine="420"/>
        <w:rPr>
          <w:rFonts w:cs="Times New Roman"/>
        </w:rPr>
      </w:pPr>
      <w:r>
        <w:rPr>
          <w:rFonts w:cs="宋体" w:hint="eastAsia"/>
        </w:rPr>
        <w:t>铁开诚却有几次都几乎得手了。</w:t>
      </w:r>
    </w:p>
    <w:p w:rsidR="00832346" w:rsidRDefault="00832346" w:rsidP="0035415F">
      <w:pPr>
        <w:ind w:firstLine="420"/>
        <w:rPr>
          <w:rFonts w:cs="Times New Roman"/>
        </w:rPr>
      </w:pPr>
    </w:p>
    <w:p w:rsidR="00832346" w:rsidRDefault="00832346" w:rsidP="0035415F">
      <w:pPr>
        <w:ind w:firstLine="420"/>
        <w:rPr>
          <w:rFonts w:cs="Times New Roman"/>
        </w:rPr>
      </w:pPr>
      <w:r>
        <w:rPr>
          <w:rFonts w:cs="宋体" w:hint="eastAsia"/>
        </w:rPr>
        <w:t>他的夺命十三剑，仿佛正是这种剑法的克星，只要再使出“第十四剑”来，袁氏兄弟的双剑，就必破无疑。</w:t>
      </w:r>
    </w:p>
    <w:p w:rsidR="00832346" w:rsidRDefault="00832346" w:rsidP="0035415F">
      <w:pPr>
        <w:ind w:firstLine="420"/>
        <w:rPr>
          <w:rFonts w:cs="Times New Roman"/>
        </w:rPr>
      </w:pPr>
    </w:p>
    <w:p w:rsidR="00832346" w:rsidRDefault="00832346" w:rsidP="0035415F">
      <w:pPr>
        <w:ind w:firstLine="420"/>
        <w:rPr>
          <w:rFonts w:cs="Times New Roman"/>
        </w:rPr>
      </w:pPr>
      <w:r>
        <w:rPr>
          <w:rFonts w:cs="宋体" w:hint="eastAsia"/>
        </w:rPr>
        <w:t>可是他始终没有用出这一剑。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他太骄傲。</w:t>
      </w:r>
    </w:p>
    <w:p w:rsidR="00832346" w:rsidRDefault="00832346" w:rsidP="00067D64">
      <w:pPr>
        <w:ind w:firstLine="420"/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这一招毕竟是谢晓峰创出来的，他和谢晓峰之间还有笔账没有算清。</w:t>
      </w:r>
    </w:p>
    <w:p w:rsidR="00832346" w:rsidRDefault="00832346" w:rsidP="00067D64">
      <w:pPr>
        <w:ind w:firstLine="420"/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他虽然不能眼看着谢晓峰因为被这一招所逼而遭人暗算，却也不能用这一招去伤人。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他一向是个很有原则的人。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只可惜夺命十三剑，缺少了这一剑，就像是画龙尚未点睛，纵然生动逼真，却还是不能破壁飞去。</w:t>
      </w:r>
    </w:p>
    <w:p w:rsidR="00832346" w:rsidRDefault="00832346" w:rsidP="00067D64">
      <w:pPr>
        <w:ind w:firstLine="420"/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他和谢晓峰决战时，已使出全力，现在气力已渐渐不支，出手已渐渐被袁氏兄弟封死。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曹寒玉冷笑着，看着他们，已不屑再出手，奇怪的是红旗镖局的镖师们，也都在袖手旁观，没有一个人来助他们的总镖头一臂之力。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剑光闪动，谢晓峰颈上又多了条血痕，这次剑锋割得更深，鲜血一丝丝沁出，染红了他的衣领。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夏侯星盯着他，道：“你说不说？”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谢晓峰道：“说什么？”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夏侯星道：“只要你说出她在哪里，我就饶你一命。”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谢晓峰目光遥视着远方，仿佛根本没有看见眼前的这个人，这柄剑，过了很久，才缓缓道：“她心里既然没有你，你又何必再找她？找到了又有什么用？”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夏侯星额上青筋一根根凸起，冷汗一粒粒落下。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谢晓峰道：“何况，我也不想要你饶我的命，要杀我，你还不配。”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夏侯星怒吼，忽然一剑刺向他的咽喉。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可是这柄剑刚一动，就听见“啪”的一响，剑锋已被谢晓峰双掌夹住。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夏侯星想拔剑，拔不出。</w:t>
      </w:r>
    </w:p>
    <w:p w:rsidR="00832346" w:rsidRDefault="00832346" w:rsidP="00067D64">
      <w:pPr>
        <w:ind w:firstLine="420"/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他也知道自己内力和剑法都有进步，自从败在燕十三剑下之后，他的确曾经刻苦用功，只可惜他还是比不上谢晓峰。</w:t>
      </w:r>
    </w:p>
    <w:p w:rsidR="00832346" w:rsidRDefault="00832346" w:rsidP="00067D64">
      <w:pPr>
        <w:ind w:firstLine="420"/>
        <w:rPr>
          <w:rFonts w:cs="Times New Roman"/>
        </w:rPr>
      </w:pPr>
    </w:p>
    <w:p w:rsidR="00832346" w:rsidRDefault="00832346" w:rsidP="00067D64">
      <w:pPr>
        <w:ind w:firstLine="420"/>
        <w:rPr>
          <w:rFonts w:cs="Times New Roman"/>
        </w:rPr>
      </w:pPr>
      <w:r>
        <w:rPr>
          <w:rFonts w:cs="宋体" w:hint="eastAsia"/>
        </w:rPr>
        <w:t>连受了重伤的谢晓峰都比不上。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他已发现自己永远都比不上谢晓峰，无论哪一点都比不上。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要一个人承认自己的失败，并不是件容易事，到了不能不承认之时，那种感觉已不仅是羞辱，而且悲伤，一种充满了痛苦和绝望的悲伤。</w:t>
      </w:r>
    </w:p>
    <w:p w:rsidR="00832346" w:rsidRDefault="00832346" w:rsidP="009A594D">
      <w:pPr>
        <w:ind w:firstLine="420"/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他脸上已不仅有汗，也有泪。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他身旁还有个人在叹息。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已施施然走过来，叹息声中充满了同情和惋惜：“若是没有这个薄情的浪子，嫂夫人想必能安守妇道，夏侯兄也就不会因为心中气恼而荒废了武功，以夏侯兄的聪明和家传剑法，也未必就比不上神剑山庄的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他说的是实话。</w:t>
      </w:r>
    </w:p>
    <w:p w:rsidR="00832346" w:rsidRDefault="00832346" w:rsidP="009A594D">
      <w:pPr>
        <w:ind w:firstLine="420"/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一个男人娶的妻子是否贤慧，通常就是决定他一生命运的最大关键。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夏侯星咬紧牙，这些话正说中了他心中的隐痛。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曹寒玉又笑了笑，道：“幸好这位无情的浪子也跟别人一样，也只有两只手。”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他掌中也有剑。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他微笑着，用剑尖逼住了谢晓峰的咽喉，道：“三少爷，你还有什么话说？”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谢晓峰还能说什么？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曹寒玉道：“那么你为何还不松开你的手？”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谢晓峰知道自己的手只要一放松，夏侯星的剑就必将刺入他咽喉。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可是他不放手又如何？</w:t>
      </w:r>
    </w:p>
    <w:p w:rsidR="00832346" w:rsidRDefault="00832346" w:rsidP="009A594D">
      <w:pPr>
        <w:ind w:firstLine="420"/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一个人到了应该放手的时候还不肯放手，就是自讨无趣了。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只有最愚蠢的人才会做这种事。</w:t>
      </w:r>
    </w:p>
    <w:p w:rsidR="00832346" w:rsidRDefault="00832346" w:rsidP="009A594D">
      <w:pPr>
        <w:ind w:firstLine="420"/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谢晓峰绝不是个愚蠢的人，现在已到了他应该放手的时候。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到了这时候，他还不能忘怀的是什么人？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A594D">
      <w:pPr>
        <w:ind w:firstLine="420"/>
        <w:rPr>
          <w:rFonts w:cs="Times New Roman"/>
        </w:rPr>
      </w:pPr>
      <w:r>
        <w:rPr>
          <w:rFonts w:cs="宋体" w:hint="eastAsia"/>
        </w:rPr>
        <w:t>是他的父母双亲？是慕容秋荻？还是小弟？</w:t>
      </w:r>
    </w:p>
    <w:p w:rsidR="00832346" w:rsidRDefault="00832346" w:rsidP="009A594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忽然间，铁开诚掌中的剑光暴长，袁氏兄弟立刻被逼退。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他终于使出了那一剑！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夺命十三剑中的第十四剑。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剑光如飞虹飞来，森寒的剑气，冷得深入骨髓，忽然已到了曹寒玉和夏侯星的眉睫间。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没有人能招架这一剑。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他们也只有向后退，退得很快，夏侯星掌中的剑已撒手。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铁开诚眼睛盯着他们，嘴里却在问谢晓峰：“你还能出手？”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谢晓峰道：“我还没有死。”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铁开诚道：“刚才那一剑，是你创的剑法，我使出那一剑，只因为要救你。”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谢晓峰明白他的意思。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若不是为了要救谢晓峰，他宁死也不会使出这一剑的。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铁开诚道：“所以你也不必谢我，救你的是你的剑法，不是我。”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曹寒玉忽然冷笑，道：“现在你救了他，等一等谁来救你？”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铁开诚转脸去看他的镖师。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那其中有很多都是曾经和他共过生死患难的伙伴，有很多都是身经百战的好手。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可是现在他的目光从他们脸上看过去时，每一张脸上都全无表情。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每个人都好像变成了个木头人。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铁开诚的心沉了下去，心里忽然充满了愤怒与恐惧。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他终于明白了一件事，他旗下所有的镖师都已被人收买了。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他的红旗镖局早已名存实亡。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看到他脸上的表情，曹寒玉大笑，挥剑，用剑尖指着他：“杀！”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“谁杀了他们都重重有赏！”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“铁开诚的头颅值五千两，谢晓峰的一万。”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镖师们立刻拔刀。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红灯映着刀光，刀光如血。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谢晓峰、铁开诚，并肩而立，冷冷的看着刀光向他们挥舞过来。</w:t>
      </w:r>
    </w:p>
    <w:p w:rsidR="00832346" w:rsidRDefault="00832346" w:rsidP="00AC1B82">
      <w:pPr>
        <w:ind w:firstLine="420"/>
        <w:rPr>
          <w:rFonts w:cs="Times New Roman"/>
        </w:rPr>
      </w:pPr>
    </w:p>
    <w:p w:rsidR="00832346" w:rsidRDefault="00832346" w:rsidP="00AC1B82">
      <w:pPr>
        <w:ind w:firstLine="420"/>
        <w:rPr>
          <w:rFonts w:cs="Times New Roman"/>
        </w:rPr>
      </w:pPr>
      <w:r>
        <w:rPr>
          <w:rFonts w:cs="宋体" w:hint="eastAsia"/>
        </w:rPr>
        <w:t>如果在平时，他们根本就不会将这些人看在眼里，可是现在他们一个身负重伤，一个气力将尽，就算他们将这些叛徒全都斩尽杀绝了，也绝对无法再对付曹寒玉和袁氏兄弟的三柄剑了。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一个人到了自知必死时，心里会想些什么？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谢晓峰忽然问：“你在想什么？”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铁开诚道：“我不服气，你的头颅，为什么要比我贵一倍。”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54DDB">
      <w:pPr>
        <w:ind w:firstLine="420"/>
        <w:rPr>
          <w:rFonts w:cs="Times New Roman"/>
        </w:rPr>
      </w:pPr>
      <w:r>
        <w:rPr>
          <w:rFonts w:cs="宋体" w:hint="eastAsia"/>
        </w:rPr>
        <w:t>大笑声中，墙外忽然有个人凌空飞坠，冲入了刀光间，两根拇指竖起，一指朝天，一指向地，大声道：“天地幽冥，唯我独尊！”</w:t>
      </w:r>
    </w:p>
    <w:p w:rsidR="00832346" w:rsidRDefault="00832346" w:rsidP="00F54DDB">
      <w:pPr>
        <w:ind w:firstLine="420"/>
        <w:rPr>
          <w:rFonts w:cs="Times New Roman"/>
        </w:rPr>
      </w:pPr>
    </w:p>
    <w:p w:rsidR="00832346" w:rsidRPr="00F54DDB" w:rsidRDefault="00832346" w:rsidP="00F54DDB">
      <w:pPr>
        <w:ind w:firstLine="420"/>
        <w:rPr>
          <w:rFonts w:cs="Times New Roman"/>
          <w:b/>
          <w:bCs/>
          <w:sz w:val="24"/>
          <w:szCs w:val="24"/>
        </w:rPr>
      </w:pPr>
      <w:r w:rsidRPr="00F54DDB">
        <w:rPr>
          <w:rFonts w:cs="宋体" w:hint="eastAsia"/>
          <w:b/>
          <w:bCs/>
          <w:sz w:val="24"/>
          <w:szCs w:val="24"/>
        </w:rPr>
        <w:t>秘密</w:t>
      </w:r>
    </w:p>
    <w:p w:rsidR="00832346" w:rsidRDefault="00832346" w:rsidP="00F54DDB">
      <w:pPr>
        <w:ind w:firstLine="420"/>
        <w:rPr>
          <w:rFonts w:cs="Times New Roman"/>
        </w:rPr>
      </w:pPr>
    </w:p>
    <w:p w:rsidR="00832346" w:rsidRDefault="00832346" w:rsidP="00F54DDB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“天地幽冥，唯我独尊。”这八个字就像是某种神秘的符咒，在一瞬间就已令挥舞的刀光全都停顿。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54DDB">
      <w:pPr>
        <w:ind w:firstLine="420"/>
        <w:rPr>
          <w:rFonts w:cs="Times New Roman"/>
        </w:rPr>
      </w:pPr>
      <w:r>
        <w:rPr>
          <w:rFonts w:cs="宋体" w:hint="eastAsia"/>
        </w:rPr>
        <w:t>这个人是谁？</w:t>
      </w:r>
    </w:p>
    <w:p w:rsidR="00832346" w:rsidRDefault="00832346" w:rsidP="00F54DD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几十个人，几十双眼睛，都在吃惊的看着他。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他的脸也像谢晓峰一样，苍白，疲倦，憔悴，却又带着种钢铁般的意志和决心。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“是你！”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谢晓峰、铁开诚、曹寒玉、袁氏兄弟五个人同时说出了这两个字，可是口气却不同。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铁开诚的声音里充满惊奇。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曹寒玉和袁氏兄弟不仅惊奇，而且愤怒。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谢晓峰呢？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谁也无法形容他说出这两个字时心里是什么滋味？什么感觉？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因为这个人竟是小弟。</w:t>
      </w:r>
    </w:p>
    <w:p w:rsidR="00832346" w:rsidRDefault="00832346" w:rsidP="00946A0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又有谁知道小弟心里是什么滋味？什么感觉？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曹寒玉已经在大声问：“你来干什么？”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小弟道：“来要你们放人。”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曹寒玉道：“放谁？是铁开诚？还是谢晓峰？”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小弟道：“是他们两个人。”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曹寒玉冷笑，道：“你凭什么要我们放人？你知道这是谁的命令？”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小弟也在冷笑，忽然从怀中拿出根五色的丝绦，丝绦上结着块翠绿的玉牌。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曹寒玉的脸色立刻变了。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小弟道：“你认得这是什么？”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曹寒玉当然认得，只要看他脸上的表情，就知道他一定认得。</w:t>
      </w: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别人脸上的表情也跟他一样，惊奇中带着畏惧。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小弟再也不看他一眼，慢慢的往后退，退到谢晓峰身旁：“我们走。”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谢晓峰转过脸，看着铁开诚：“你也走？”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铁开诚沉默着，终于点了点头。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他只有走。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要在一瞬间断然放弃自己多年奋斗得来的结果，承认自己彻底失败，那不但困难，而且痛苦。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可是他知道自己也已没有选择的余地。</w:t>
      </w:r>
    </w:p>
    <w:p w:rsidR="00832346" w:rsidRDefault="00832346" w:rsidP="00946A0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要人眼看着一条已经被钓上钩的大鱼再从自己手里脱走，也是件很痛苦的事。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可是没有人敢阻拦他们，没有人敢动。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那块结在五色丝绦上的玉牌，本身虽然没有追魂夺命的力量，却代表着一种至高无上，生杀予夺的权力。</w:t>
      </w:r>
    </w:p>
    <w:p w:rsidR="00832346" w:rsidRDefault="00832346" w:rsidP="00946A0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门外有车。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快马，新车。</w:t>
      </w:r>
    </w:p>
    <w:p w:rsidR="00832346" w:rsidRDefault="00832346" w:rsidP="00946A05">
      <w:pPr>
        <w:ind w:firstLine="420"/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那当然是小弟早已准备好的，他决心要做一件事的时候，事先一定准备得极仔细周密。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车马急行，车厢里却还是很平稳。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谢晓峰斜倚在角落里，苍白的脸已因失血过多而显得更疲倦，更憔悴。</w:t>
      </w:r>
    </w:p>
    <w:p w:rsidR="00832346" w:rsidRDefault="00832346" w:rsidP="00946A05">
      <w:pPr>
        <w:ind w:firstLine="420"/>
        <w:rPr>
          <w:rFonts w:cs="Times New Roman"/>
        </w:rPr>
      </w:pPr>
    </w:p>
    <w:p w:rsidR="00832346" w:rsidRDefault="00832346" w:rsidP="00946A05">
      <w:pPr>
        <w:ind w:firstLine="420"/>
        <w:rPr>
          <w:rFonts w:cs="Times New Roman"/>
        </w:rPr>
      </w:pPr>
      <w:r>
        <w:rPr>
          <w:rFonts w:cs="宋体" w:hint="eastAsia"/>
        </w:rPr>
        <w:t>可是他眼睛里却在发着光。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他兴奋，并不是因为他能活下来，而是因为他对人忽然又有了信心。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对一个他最关心的人，他已将自己的全身希望寄托在这个人身上。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小弟却在盯着铁开诚，忽然道：“我本来不是来救你的，也并不想救你！”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小弟道：“我救了你，只因为我知道他绝不肯让你一个人留在那里，因为你们不但曾经并肩作战，而且你也曾救过他！”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铁开诚道：“我说过救他的并不是我。”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小弟道：“不管怎么样，那都是你们的事，跟我全无关系。”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小弟道：“所以你现在还是随时都可以找我算账。”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铁开诚道：“算什么账？”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小弟道：“镖旗……”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铁开诚打断了他的话，道：“红旗镖局早已被毁了，哪里还有镖旗？”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他笑了笑，笑容中充满了悲痛和感伤：“镖旗早已没有了，哪里还有什么账？”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谢晓峰忽然道：“还有一点帐。”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铁开诚道：“什么账？”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谢晓峰道：“一朵珠花。”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他也在盯着铁开诚：“那朵珠花真是你叫人去买的？”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铁开诚毫不考虑的就回答：“是。”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谢晓峰道：“我不信。”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铁开诚道：“我从不说谎。”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谢晓峰道：“铁义呢？他有没有说谎？”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铁开诚闭上了嘴。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谢晓峰又问道：“难道那个女人真是你的女人？难道铁义说的全是真话？”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铁开诚还是拒绝回答。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小弟却忽然插嘴，道：“我又看见了那个女人。”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小弟道：“她找到我，给了我一封信，要我交给你，而且一定要我亲手交给你，因为信上说的，是件很大的秘密。”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他一字字接着道：“红旗镖局的秘密。”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谢晓峰道：“信呢？”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52E0E">
      <w:pPr>
        <w:ind w:firstLine="420"/>
        <w:rPr>
          <w:rFonts w:cs="Times New Roman"/>
        </w:rPr>
      </w:pPr>
      <w:r>
        <w:rPr>
          <w:rFonts w:cs="宋体" w:hint="eastAsia"/>
        </w:rPr>
        <w:t>小弟道：“就在这里。”</w:t>
      </w:r>
    </w:p>
    <w:p w:rsidR="00832346" w:rsidRDefault="00832346" w:rsidP="00952E0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52E0E">
      <w:pPr>
        <w:ind w:firstLine="420"/>
        <w:rPr>
          <w:rFonts w:cs="Times New Roman"/>
        </w:rPr>
      </w:pPr>
      <w:r>
        <w:rPr>
          <w:rFonts w:cs="宋体" w:hint="eastAsia"/>
        </w:rPr>
        <w:t>信是密封着的，显见得信上说的那件秘密一定很惊人。</w:t>
      </w:r>
    </w:p>
    <w:p w:rsidR="00832346" w:rsidRDefault="00832346" w:rsidP="00952E0E">
      <w:pPr>
        <w:ind w:firstLine="420"/>
        <w:rPr>
          <w:rFonts w:cs="Times New Roman"/>
        </w:rPr>
      </w:pPr>
    </w:p>
    <w:p w:rsidR="00832346" w:rsidRDefault="00832346" w:rsidP="00952E0E">
      <w:pPr>
        <w:ind w:firstLine="420"/>
        <w:rPr>
          <w:rFonts w:cs="Times New Roman"/>
        </w:rPr>
      </w:pPr>
      <w:r>
        <w:rPr>
          <w:rFonts w:cs="宋体" w:hint="eastAsia"/>
        </w:rPr>
        <w:t>可是谢晓峰并没有看到这封信，因为小弟一拿出来，铁开诚就已闪电般出手，一把夺了回去，双掌一揉，一封信立刻就变成了千百碎片，被风吹出了窗外，化作了满天蝴蝶。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谢晓峰沉下脸，道：“这不是君子所应该做的事。”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铁开诚道：“我本来就不是君子。”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小弟道：“我也不是。”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小弟道：“君子绝不会抢别人的信，也不会偷看别人的信，你不是君子，幸好我也不是。”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铁开诚变色道：“那封信你看过？”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小弟笑了笑，道：“不但看过，而且每个字都记得清清楚楚。”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铁开诚的脸扭曲，就像是忽然被人一拳重重的打在小腹上，打得他整个人都已崩溃。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52E0E">
      <w:pPr>
        <w:ind w:firstLine="420"/>
        <w:rPr>
          <w:rFonts w:cs="Times New Roman"/>
        </w:rPr>
      </w:pPr>
      <w:r>
        <w:rPr>
          <w:rFonts w:cs="宋体" w:hint="eastAsia"/>
        </w:rPr>
        <w:t>信上说的究竟是什么秘密？为什么能让铁开诚如此畏惧？</w:t>
      </w:r>
    </w:p>
    <w:p w:rsidR="00832346" w:rsidRDefault="00832346" w:rsidP="00952E0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我不是铁开诚的女人。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我本来是想勾引他的，可惜他太强，我根本找不到一点机会。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幸好铁中奇已老了，已没有年轻时的壮志和雄心，已渐渐开始对奢侈的享受和漂亮的女人发生兴趣。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52E0E">
      <w:pPr>
        <w:ind w:firstLine="420"/>
        <w:rPr>
          <w:rFonts w:cs="Times New Roman"/>
        </w:rPr>
      </w:pPr>
      <w:r>
        <w:rPr>
          <w:rFonts w:cs="宋体" w:hint="eastAsia"/>
        </w:rPr>
        <w:t>我一向很漂亮，所以我就变成了他的女人。</w:t>
      </w:r>
    </w:p>
    <w:p w:rsidR="00832346" w:rsidRDefault="00832346" w:rsidP="00952E0E">
      <w:pPr>
        <w:ind w:firstLine="420"/>
        <w:rPr>
          <w:rFonts w:cs="Times New Roman"/>
        </w:rPr>
      </w:pPr>
    </w:p>
    <w:p w:rsidR="00832346" w:rsidRDefault="00832346" w:rsidP="00952E0E">
      <w:pPr>
        <w:ind w:firstLine="420"/>
        <w:rPr>
          <w:rFonts w:cs="Times New Roman"/>
        </w:rPr>
      </w:pPr>
      <w:r>
        <w:rPr>
          <w:rFonts w:cs="宋体" w:hint="eastAsia"/>
        </w:rPr>
        <w:t>只要能躲开夏侯星，比他再老再丑的男人我都肯。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天下最让我恶心的男人就是夏侯星。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有红旗镖局的总镖头收容照顾我，夏侯星当然永远都找不到，何况，铁中奇虽然老了，对我却很不错，从来都没有追问过我的来历。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铁开诚不但是条好汉，也是个孝子，只要能让他父亲高兴，什么事他都肯做，在我生日的那天，他甚至还送了我一朵珠花和两只镯子。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只可惜这种好日子并不长，夏侯星虽然没有找到我，慕容秋荻却找到了我。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她知道我的秘密，就以此来要挟我，要我替她做事。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我不能不答应，也不敢不答应。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我替她在暗中收买红旗镖局的镖师，替她刺探镖局的消息，她还嫌不够，还要我挑拨他们父子，替她除掉铁开诚。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铁中奇对我虽然千依百顺，只有这件事，不管我怎么说，他都听不进去。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所以慕容秋荻就要我在酒中下毒。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那天晚上风雨很大，我看着铁中奇喝下了我的毒酒，心里多少也有点难受，可是我知道这秘密一定不会被人发觉的，因为那天晚上在后院当值的人，也都已被天尊收买了。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铁开诚事后纵然怀疑，已连一点证据都抓不到。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为了保全他父亲的一世英名，他当然更不会将这种事说出来的。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可是现在我却说出来了。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因为我一定要让你知道，天尊的毒辣和可怕，我虽然不是个好女人，可是为了你，我什么都肯做。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只要你能永远记住这一点，别的事我全不在乎。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这是封很长的信，小弟却一字不漏的念了出来。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他的记忆力一向很好。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听完了这封信，铁开诚固然已满面痛泪，谢晓峰和小弟的心里又何尝不难受？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也不知过了多久，谢晓峰才轻轻的问道：“她的人呢？”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谢晓峰道：“你有没有问她要去哪里？”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铁开诚忽然道：“我也要走了，你也不必问我要去哪里，因为你问了我也绝不会说。”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他当然要走的。</w:t>
      </w:r>
    </w:p>
    <w:p w:rsidR="00832346" w:rsidRDefault="00832346" w:rsidP="000F6DA3">
      <w:pPr>
        <w:ind w:firstLine="420"/>
        <w:rPr>
          <w:rFonts w:cs="Times New Roman"/>
        </w:rPr>
      </w:pPr>
    </w:p>
    <w:p w:rsidR="00832346" w:rsidRDefault="00832346" w:rsidP="000F6DA3">
      <w:pPr>
        <w:ind w:firstLine="420"/>
        <w:rPr>
          <w:rFonts w:cs="Times New Roman"/>
        </w:rPr>
      </w:pPr>
      <w:r>
        <w:rPr>
          <w:rFonts w:cs="宋体" w:hint="eastAsia"/>
        </w:rPr>
        <w:t>他还有很多事要做，不能不去做的事。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谢晓峰了解他的处境，也了解他的心情，所以什么话都没有说。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铁开诚却又问了句很让他意外的话：“你想不想喝酒？”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谢晓峰笑了，是勉强在笑，却又很愉快：“你也喝酒？”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铁开诚道：“我能不能喝酒？”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铁开诚道：“那么我们为什么不去喝两杯？”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谢晓峰道：“这时候还能买得到酒？”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铁开诚道：“买不到我们能不能去偷？”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谁也不知道那是种什么样的笑：“君子绝不会偷别人的酒喝，也不会喝偷来的酒，幸好我不是君子，你也不是。”</w:t>
      </w:r>
    </w:p>
    <w:p w:rsidR="00832346" w:rsidRDefault="00832346" w:rsidP="00C77572">
      <w:pPr>
        <w:ind w:firstLine="420"/>
        <w:rPr>
          <w:rFonts w:cs="Times New Roman"/>
        </w:rPr>
      </w:pPr>
    </w:p>
    <w:p w:rsidR="00832346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夜深，人静。</w:t>
      </w:r>
    </w:p>
    <w:p w:rsidR="00832346" w:rsidRPr="00C77572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至少大多数人都已静。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在人静夜深的晚上，最不安静的通常只有两种人</w:t>
      </w:r>
      <w:r>
        <w:t>——</w:t>
      </w:r>
      <w:r>
        <w:rPr>
          <w:rFonts w:cs="宋体" w:hint="eastAsia"/>
        </w:rPr>
        <w:t>赌得变成了赌鬼的人。喝得变成了酒鬼的人。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可是就连这两种人常去的宵夜摊子，现在都已经静了。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所以他们要喝酒只有去偷。</w:t>
      </w:r>
    </w:p>
    <w:p w:rsidR="00832346" w:rsidRDefault="00832346" w:rsidP="00C77572">
      <w:pPr>
        <w:ind w:firstLine="420"/>
        <w:rPr>
          <w:rFonts w:cs="Times New Roman"/>
        </w:rPr>
      </w:pPr>
    </w:p>
    <w:p w:rsidR="00832346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真的去偷。</w:t>
      </w:r>
    </w:p>
    <w:p w:rsidR="00832346" w:rsidRDefault="00832346" w:rsidP="00C7757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“你有没有偷过酒？”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“我什么都没有偷过。”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“我偷过。”谢晓峰好像很得意：“我不到十岁的时候就去偷过酒喝。”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“偷谁的？”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“偷我老子的。”谢晓峰在笑：“我们家那位老爷子虽然不常喝酒，藏的却都是好酒，很可能比我们家藏的剑还好。”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“你们家为什么不叫神酒山庄？”铁开诚居然也在笑。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“因为我们家的人除了我之外都是君子，不是酒鬼。”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“幸好你不是。”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“幸好你也不是。”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7572">
      <w:pPr>
        <w:ind w:firstLine="420"/>
        <w:rPr>
          <w:rFonts w:cs="Times New Roman"/>
        </w:rPr>
      </w:pPr>
      <w:r>
        <w:rPr>
          <w:rFonts w:cs="宋体" w:hint="eastAsia"/>
        </w:rPr>
        <w:t>夜深人静的晚上，夜深人静的道路，这两个人却还未静，因为他们的心都不静。</w:t>
      </w:r>
    </w:p>
    <w:p w:rsidR="00832346" w:rsidRDefault="00832346" w:rsidP="00C7757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车马已在远处停下，他们已走了很远。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“我们家的藏酒虽好，只可惜我只偷了两次就被捉住了。”谢晓峰还在笑，就好像某些人在吹嘘他们自己的光荣历史：“所以后来我只好去偷别人的。”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“偷谁的？”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“绿水湖对岸有家酒铺，掌柜的也姓谢，我早就知道他是个好人。”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“所以你就去偷他的？”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“偷风不偷月，偷雨不偷雪，偷好人不偷坏人。”谢晓峰说话的表情就好像老师在教学生：“这是偷王和偷祖宗们留下来的教训，要做小偷的人，就千万不可不记在心里。”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“因为就算被好人抓住也没什么了不得，被坏人抓住可就有点不得了。”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“不是有点不得了，是大大的不得了。”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“可是好人也会抓小偷的。”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“所以我又被抓住了。”谢晓峰在叹息：“虽然没什么了不得，却也让我得到个教训。”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“什么教训？”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“要偷酒喝，最好让别人去偷，自己最多只能在外面望风。”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1022C">
      <w:pPr>
        <w:ind w:firstLine="420"/>
        <w:rPr>
          <w:rFonts w:cs="Times New Roman"/>
        </w:rPr>
      </w:pPr>
      <w:r>
        <w:rPr>
          <w:rFonts w:cs="宋体" w:hint="eastAsia"/>
        </w:rPr>
        <w:t>“好，这次我去偷，你望风！”</w:t>
      </w:r>
    </w:p>
    <w:p w:rsidR="00832346" w:rsidRDefault="00832346" w:rsidP="00B1022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铁开诚真的没有偷过酒，什么都没有偷过，可是不管要他去偷什么，都不会太困难。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他的轻功也许不能算是最好的，可是如果你有两百坛酒藏在床底下，他就算把你全偷光了，你也绝不会知道。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很少有人会把酒藏在床底下。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94DBF">
      <w:pPr>
        <w:ind w:firstLine="420"/>
        <w:rPr>
          <w:rFonts w:cs="Times New Roman"/>
        </w:rPr>
      </w:pPr>
      <w:r>
        <w:rPr>
          <w:rFonts w:cs="宋体" w:hint="eastAsia"/>
        </w:rPr>
        <w:t>只有大户人家，才藏着有好酒，大户人家通常都有酒窖。</w:t>
      </w:r>
    </w:p>
    <w:p w:rsidR="00832346" w:rsidRDefault="00832346" w:rsidP="00E94DBF">
      <w:pPr>
        <w:ind w:firstLine="420"/>
        <w:rPr>
          <w:rFonts w:cs="Times New Roman"/>
        </w:rPr>
      </w:pPr>
    </w:p>
    <w:p w:rsidR="00832346" w:rsidRDefault="00832346" w:rsidP="00E94DBF">
      <w:pPr>
        <w:ind w:firstLine="420"/>
        <w:rPr>
          <w:rFonts w:cs="Times New Roman"/>
        </w:rPr>
      </w:pPr>
      <w:r>
        <w:rPr>
          <w:rFonts w:cs="宋体" w:hint="eastAsia"/>
        </w:rPr>
        <w:t>要偷酒窖里的酒，当然比偷床底下的酒容易。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铁开诚偷酒的本事虽然并不比谢晓峰差多少，酒量却差得不少，所以先醉的当然是他。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不管是真醉，还是假醉，是烂醉，还是半醉，话总是说得要比平时多些，而且说的通常都是平时想说却没有说的话。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铁开诚忽然问：“那个小弟，真的就叫做小弟？”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谢晓峰不能回答，也不愿回答。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小弟真的应该姓什么？叫什么？你让他应该怎么说？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铁开诚道：“不管他是不是叫小弟，他都绝不是个小弟。”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铁开诚道：“他已经是个男子汉。”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谢晓峰道：“你认为他是？”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铁开诚道：“我只知道，如果我是他，很可能就不会把那封信说出来！”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铁开诚道：“因为我也知道他是天尊的人，他的母亲就是慕容秋荻。”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谢晓峰沉默着，终于长长叹息：“他的确已是个男子汉。”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铁开诚道：“我还知道一件事！”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铁开诚道：“他来救你，你很高兴，并不是因为他救了你的命，而是因为他来了！”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谢晓峰喝酒，苦笑。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02BA">
      <w:pPr>
        <w:ind w:firstLine="420"/>
        <w:rPr>
          <w:rFonts w:cs="Times New Roman"/>
        </w:rPr>
      </w:pPr>
      <w:r>
        <w:rPr>
          <w:rFonts w:cs="宋体" w:hint="eastAsia"/>
        </w:rPr>
        <w:t>酒虽然是冷的，笑虽然有点苦，心里却又偏偏充满了温暖和感激。</w:t>
      </w:r>
    </w:p>
    <w:p w:rsidR="00832346" w:rsidRDefault="00832346" w:rsidP="005A02BA">
      <w:pPr>
        <w:ind w:firstLine="420"/>
        <w:rPr>
          <w:rFonts w:cs="Times New Roman"/>
        </w:rPr>
      </w:pPr>
    </w:p>
    <w:p w:rsidR="00832346" w:rsidRDefault="00832346" w:rsidP="005A02BA">
      <w:pPr>
        <w:ind w:firstLine="420"/>
        <w:rPr>
          <w:rFonts w:cs="Times New Roman"/>
        </w:rPr>
      </w:pPr>
      <w:r>
        <w:rPr>
          <w:rFonts w:cs="宋体" w:hint="eastAsia"/>
        </w:rPr>
        <w:t>感激一个人的知己。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铁开诚道：“有件事你可以放心，我绝不会再去找薛可人。”</w:t>
      </w:r>
    </w:p>
    <w:p w:rsidR="00832346" w:rsidRDefault="00832346" w:rsidP="005A58D9">
      <w:pPr>
        <w:ind w:firstLine="420"/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薛可人就是那猫一样的女人。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铁开诚道：“因为她虽然做错了，却是被逼的，而且她已经赎了罪。”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铁开诚道：“可是你一定要去找她。”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他又强调：“虽然我不去找她，你却一定要去找她。”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谢晓峰明白他的意思。</w:t>
      </w:r>
    </w:p>
    <w:p w:rsidR="00832346" w:rsidRDefault="00832346" w:rsidP="005A58D9">
      <w:pPr>
        <w:ind w:firstLine="420"/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铁开诚虽然放过了她，慕容秋荻却绝不会放过她的。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连曹寒玉、袁家兄弟、红旗镖局，现在都已在天尊的控制之下，还有什么事是他们做不到的？”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谢晓峰道：“我一定会去找她。”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铁开诚道：“另外有个人，你却一定不能去找。”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“燕十三。”</w:t>
      </w:r>
    </w:p>
    <w:p w:rsidR="00832346" w:rsidRDefault="00832346" w:rsidP="005A58D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夜色如墨，正是黎明前最黑暗的时候。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谢晓峰遥视着远方，燕十三仿佛就站在远方的黑暗中，仿佛已与这寂寞的寒夜融为一体。</w:t>
      </w:r>
    </w:p>
    <w:p w:rsidR="00832346" w:rsidRDefault="00832346" w:rsidP="005A58D9">
      <w:pPr>
        <w:ind w:firstLine="420"/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他从未见过燕十三，但是他却能够想像出燕十三是个什么样的人。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一个寂寞而冷酷的人。一种已深入骨髓的冷漠与疲倦。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他疲倦，只因为他已杀过太多人，有些甚至是不该杀的人。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他杀人，只因为他从无选择的余地。</w:t>
      </w:r>
    </w:p>
    <w:p w:rsidR="00832346" w:rsidRDefault="00832346" w:rsidP="005A58D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谢晓峰从心底深处发出一声叹息。</w:t>
      </w:r>
    </w:p>
    <w:p w:rsidR="00832346" w:rsidRDefault="00832346" w:rsidP="005A58D9">
      <w:pPr>
        <w:ind w:firstLine="420"/>
        <w:rPr>
          <w:rFonts w:cs="Times New Roman"/>
        </w:rPr>
      </w:pPr>
    </w:p>
    <w:p w:rsidR="00832346" w:rsidRDefault="00832346" w:rsidP="005A58D9">
      <w:pPr>
        <w:ind w:firstLine="420"/>
        <w:rPr>
          <w:rFonts w:cs="Times New Roman"/>
        </w:rPr>
      </w:pPr>
      <w:r>
        <w:rPr>
          <w:rFonts w:cs="宋体" w:hint="eastAsia"/>
        </w:rPr>
        <w:t>他了解这种心情，只有他了解得最深。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因为他也杀人，也同样疲倦，他的剑和他的名声，就像是个永远都甩不掉的包袱，重重的压在他肩上，压得他连气都喘不过来。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杀人者通常会有什么样的结果？是不是必将死于人手？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3435A">
      <w:pPr>
        <w:ind w:firstLine="420"/>
        <w:rPr>
          <w:rFonts w:cs="Times New Roman"/>
        </w:rPr>
      </w:pPr>
      <w:r>
        <w:rPr>
          <w:rFonts w:cs="宋体" w:hint="eastAsia"/>
        </w:rPr>
        <w:t>他忽然又想起刚才在自知必死时，那一瞬间心里的感觉。</w:t>
      </w:r>
    </w:p>
    <w:p w:rsidR="00832346" w:rsidRDefault="00832346" w:rsidP="0003435A">
      <w:pPr>
        <w:ind w:firstLine="420"/>
        <w:rPr>
          <w:rFonts w:cs="Times New Roman"/>
        </w:rPr>
      </w:pPr>
    </w:p>
    <w:p w:rsidR="00832346" w:rsidRDefault="00832346" w:rsidP="0003435A">
      <w:pPr>
        <w:ind w:firstLine="420"/>
        <w:rPr>
          <w:rFonts w:cs="Times New Roman"/>
        </w:rPr>
      </w:pPr>
      <w:r>
        <w:rPr>
          <w:rFonts w:cs="宋体" w:hint="eastAsia"/>
        </w:rPr>
        <w:t>在那一瞬间，他心里究竟在想什么？</w:t>
      </w:r>
    </w:p>
    <w:p w:rsidR="00832346" w:rsidRDefault="00832346" w:rsidP="0003435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说出了这三个字，本已将醉的铁开诚酒意似又忽然清醒。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他的目光也在遥视着远方，过了很久，才缓缓道：“你这一生中，见到过的最可怕的一个人是谁？”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谢晓峰道：“是个我从未见过的陌生人。”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铁开诚道：“陌生人并不可怕。”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因为陌生人既不了解你的感情，也不知道你的弱点。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只有你最亲密的朋友，才知道这些，等到他们出卖你时，才能一击致命。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这些话他并没有说出来，他知道谢晓峰一定会了解。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谢晓峰道：“但是这个陌生人却和别的人不同。”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铁开诚道：“有什么不同？”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3435A">
      <w:pPr>
        <w:ind w:firstLine="420"/>
        <w:rPr>
          <w:rFonts w:cs="Times New Roman"/>
        </w:rPr>
      </w:pPr>
      <w:r>
        <w:rPr>
          <w:rFonts w:cs="宋体" w:hint="eastAsia"/>
        </w:rPr>
        <w:t>谢晓峰说不出。</w:t>
      </w:r>
    </w:p>
    <w:p w:rsidR="00832346" w:rsidRDefault="00832346" w:rsidP="0003435A">
      <w:pPr>
        <w:ind w:firstLine="420"/>
        <w:rPr>
          <w:rFonts w:cs="Times New Roman"/>
        </w:rPr>
      </w:pPr>
    </w:p>
    <w:p w:rsidR="00832346" w:rsidRDefault="00832346" w:rsidP="0003435A">
      <w:pPr>
        <w:ind w:firstLine="420"/>
        <w:rPr>
          <w:rFonts w:cs="Times New Roman"/>
        </w:rPr>
      </w:pPr>
      <w:r>
        <w:rPr>
          <w:rFonts w:cs="宋体" w:hint="eastAsia"/>
        </w:rPr>
        <w:t>就因为他说不出，所以才可怕。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铁开诚又问：“你是在哪里见到他的？”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谢晓峰道：“在一个陌生的地方。”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就在那陌生的地方，他看见那可怕的陌生人，和一个他最亲近的人在一起，在论剑。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论他的剑。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他最亲近的那个人，是不是慕容秋荻？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铁开诚道：“你想那个陌生人会不会是燕十三？”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谢晓峰道：“很可能。”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铁开诚忽然叹了口气，道：“我这一生中，见到过的最可怕的一个人也是他，不是你。”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谢晓峰道：“不是我？”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铁开诚道：“因为你毕竟还是个人。”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那也许只因为现在我已改变了。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这句话谢晓峰并没有说出来，因为连他自己都不知道自己是为何会改变的。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铁开诚道：“燕十三却不是。”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谢晓峰道：“他不是人？”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铁开诚道：“绝不是！”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他沉思着，慢慢的接着道：“他没有朋友，没有亲人，他虽然对我很好，传授我的剑法，可是却从来不让我亲近他，也从来不让我知道他从哪里来，要往哪里去。”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因为他生怕自己会跟一个人有了感情。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因为要做杀人的剑客，就必定要无情。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这些话铁开诚也没有说出来，他相信谢晓峰一定也会了解。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他们沉默了很久，铁开诚忽然又道：“夺命十三剑中的第十四种变化，并不是你创出来的。”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铁开诚点点头，道：“他早已知道这第十四剑，而且也早已知道你剑法中有一处破绽。”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谢晓峰道：“可是他没有传授给你？”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铁开诚道：“他没有。”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谢晓峰道：“你认为他是在藏私？”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铁开诚道：“我知道他不是。”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谢晓峰道：“你也知道他是为了什么？”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铁开诚道：“因为他生怕我学会这一剑后，会去找你。”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谢晓峰道：“因为他自己对这一剑也没有把握？”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铁开诚道：“可是你也同样没把握能破他的这一剑。”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铁开诚盯着他，道：“我知道你没有把握，因为刚才我使出那一剑时，你若有把握，早已出手，也就不会遭别人的暗算。”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谢晓峰还是没有反应。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铁开诚道：“我劝你不要去找他，就因为你们全都没有把握，我不想看着你们自相残杀，两败俱伤。”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谢晓峰又沉默了很久，忽然问道：“一个人在临死前的那一瞬间，想的是什么事？”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铁开诚道：“是不是会想起他这一生中所有的亲人和往事？”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他又补充着道：“本来我也认为应该是的，可是在我自知必死的那一瞬间，想到的却不是这些事。”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铁开诚道：“你想的是什么？”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谢晓峰道：“是那一剑，第十四剑。”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铁开诚沉默着，终于长长叹息，在那一瞬间，他想的也是这一剑。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一个人若已将自己的一生全都为剑而牺牲，临死前他怎么会去想别的事？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谢晓峰道：“本来我的确没把握能破那一剑，可是在那一瞬间，我心里却好像忽然有道闪电击过，那一剑本来的确是无坚不摧，无懈可击，可是被这道闪电一击，立刻就变了。”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铁开诚道：“变得怎么样？”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谢晓峰道：“变得很可笑。”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9762F">
      <w:pPr>
        <w:ind w:firstLine="420"/>
        <w:rPr>
          <w:rFonts w:cs="Times New Roman"/>
        </w:rPr>
      </w:pPr>
      <w:r>
        <w:rPr>
          <w:rFonts w:cs="宋体" w:hint="eastAsia"/>
        </w:rPr>
        <w:t>本来很可怕的剑法，忽然变得很可笑，这种变化才真的可怕。</w:t>
      </w:r>
    </w:p>
    <w:p w:rsidR="00832346" w:rsidRDefault="00832346" w:rsidP="00D9762F">
      <w:pPr>
        <w:ind w:firstLine="420"/>
        <w:rPr>
          <w:rFonts w:cs="Times New Roman"/>
        </w:rPr>
      </w:pPr>
    </w:p>
    <w:p w:rsidR="00832346" w:rsidRDefault="00832346" w:rsidP="00D9762F">
      <w:pPr>
        <w:ind w:firstLine="420"/>
        <w:rPr>
          <w:rFonts w:cs="Times New Roman"/>
        </w:rPr>
      </w:pPr>
      <w:r>
        <w:rPr>
          <w:rFonts w:cs="宋体" w:hint="eastAsia"/>
        </w:rPr>
        <w:t>铁开诚什么都不再说，又开始喝酒。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谢晓峰喝的更多，更快。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铁开诚道：“好酒。”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谢晓峰道：“偷来的酒，通常都是好酒。”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铁开诚道：“今日一别，不知要等到何时方能再醉？”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谢晓峰道：“只要你真的想醉，何时不能再醉？”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铁开诚忽然大笑，大笑着站起来，一句话都不再说就走了。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谢晓峰也没有再说什么，只是看着他大笑，看着他走。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铁中奇虽然不是他亲生的父亲，可是为了保全铁中奇的一世英名，他宁可死，宁愿承担一切罪过，因为他们已有了父子的感情。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9762F">
      <w:pPr>
        <w:ind w:firstLine="420"/>
        <w:rPr>
          <w:rFonts w:cs="Times New Roman"/>
        </w:rPr>
      </w:pPr>
      <w:r>
        <w:rPr>
          <w:rFonts w:cs="宋体" w:hint="eastAsia"/>
        </w:rPr>
        <w:t>谢晓峰没有笑。想到这一点，他怎么能笑得出？</w:t>
      </w:r>
    </w:p>
    <w:p w:rsidR="00832346" w:rsidRDefault="00832346" w:rsidP="00D9762F">
      <w:pPr>
        <w:ind w:firstLine="420"/>
        <w:rPr>
          <w:rFonts w:cs="Times New Roman"/>
        </w:rPr>
      </w:pPr>
    </w:p>
    <w:p w:rsidR="00832346" w:rsidRDefault="00832346" w:rsidP="00D9762F">
      <w:pPr>
        <w:ind w:firstLine="420"/>
        <w:rPr>
          <w:rFonts w:cs="Times New Roman"/>
        </w:rPr>
      </w:pPr>
      <w:r>
        <w:rPr>
          <w:rFonts w:cs="宋体" w:hint="eastAsia"/>
        </w:rPr>
        <w:t>他又喝完了最后的酒，却已辨不出酒的滋味是甘？是苦？</w:t>
      </w:r>
    </w:p>
    <w:p w:rsidR="00832346" w:rsidRDefault="00832346" w:rsidP="00D9762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无论是甘是苦，总是酒，既不是水，也不是血，绝没有人能反驳。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9762F">
      <w:pPr>
        <w:ind w:firstLine="420"/>
        <w:rPr>
          <w:rFonts w:cs="Times New Roman"/>
        </w:rPr>
      </w:pPr>
      <w:r>
        <w:rPr>
          <w:rFonts w:cs="宋体" w:hint="eastAsia"/>
        </w:rPr>
        <w:t>那岂非也正像是父子间的感情一样？</w:t>
      </w:r>
    </w:p>
    <w:p w:rsidR="00832346" w:rsidRDefault="00832346" w:rsidP="00D9762F">
      <w:pPr>
        <w:ind w:firstLine="420"/>
        <w:rPr>
          <w:rFonts w:cs="Times New Roman"/>
        </w:rPr>
      </w:pPr>
    </w:p>
    <w:p w:rsidR="00832346" w:rsidRDefault="00832346" w:rsidP="00D9762F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天亮了。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车马仍在，小弟也在。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谢晓峰走回去的时候，虽然已将醉了，身上的血腥却比酒意更重。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小弟看着他上车，看着他倒下，什么话都没有说。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谢晓峰忽然道：“可惜你没有跟我们一起去喝酒，那真是好酒。”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小弟道：“偷来的酒，通常都是好酒。”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这正是谢晓峰刚说过的话。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谢晓峰大笑。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小弟道：“只可惜不管多好的酒，也治不了你的伤。”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不管是身上的伤，还是心里的伤，都一样治不了。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谢晓峰却还在笑：“幸好有些伤是根本就不必去治的。”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小弟道：“什么伤？”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谢晓峰道：“根本就治不好的伤。”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小弟看着他，过了很久，才缓缓道：“你醉了。”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谢晓峰道：“你也醉了。”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谢晓峰道：“你应该知道，天下最容易摆脱的是哪种人？”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小弟道：“当然是死人。”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谢晓峰道：“你若没有醉，那么你既然一心要摆脱我，为什么偏偏又要来救我？”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小弟又闭上了嘴，却忽然出手，点了他身上十一处穴道。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他最后看见的，是小弟的一双眼睛，眼睛里充满了一种谁都无法了解的表情。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63619">
      <w:pPr>
        <w:ind w:firstLine="420"/>
        <w:rPr>
          <w:rFonts w:cs="Times New Roman"/>
        </w:rPr>
      </w:pPr>
      <w:r>
        <w:rPr>
          <w:rFonts w:cs="宋体" w:hint="eastAsia"/>
        </w:rPr>
        <w:t>这时阳光正从窗外照进来，照着他的眼睛。</w:t>
      </w:r>
    </w:p>
    <w:p w:rsidR="00832346" w:rsidRDefault="00832346" w:rsidP="00863619">
      <w:pPr>
        <w:ind w:firstLine="420"/>
        <w:rPr>
          <w:rFonts w:cs="Times New Roman"/>
        </w:rPr>
      </w:pPr>
    </w:p>
    <w:p w:rsidR="00832346" w:rsidRDefault="00832346" w:rsidP="00863619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谢晓峰醒来时，最先看见的也是眼睛，却不是小弟的眼睛。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63619">
      <w:pPr>
        <w:ind w:firstLine="420"/>
        <w:rPr>
          <w:rFonts w:cs="Times New Roman"/>
        </w:rPr>
      </w:pPr>
      <w:r>
        <w:rPr>
          <w:rFonts w:cs="宋体" w:hint="eastAsia"/>
        </w:rPr>
        <w:t>有十几双眼睛。</w:t>
      </w:r>
    </w:p>
    <w:p w:rsidR="00832346" w:rsidRDefault="00832346" w:rsidP="0086361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这是间很大的屋子，气派也好像很大，他正躺在一张很大的床上。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十几个人正围在床边，看着他，有的高瘦，有的肥胖，有的老了，有的年轻，服饰都很考究，脸色都很红润，显出一种生活富裕，营养充足的样子。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十几双眼睛有大有小，目光都很锐利，每个人的眼睛里都带着种很奇怪的表情，就好像一群屠夫正在打量着他们正要宰割的牛羊，却又拿不定主意，应该从什么地方下手。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63619">
      <w:pPr>
        <w:ind w:firstLine="420"/>
        <w:rPr>
          <w:rFonts w:cs="Times New Roman"/>
        </w:rPr>
      </w:pPr>
      <w:r>
        <w:rPr>
          <w:rFonts w:cs="宋体" w:hint="eastAsia"/>
        </w:rPr>
        <w:t>谢晓峰的心在往下沉。</w:t>
      </w:r>
    </w:p>
    <w:p w:rsidR="00832346" w:rsidRDefault="00832346" w:rsidP="00863619">
      <w:pPr>
        <w:ind w:firstLine="420"/>
        <w:rPr>
          <w:rFonts w:cs="Times New Roman"/>
        </w:rPr>
      </w:pPr>
    </w:p>
    <w:p w:rsidR="00832346" w:rsidRDefault="00832346" w:rsidP="00863619">
      <w:pPr>
        <w:ind w:firstLine="420"/>
        <w:rPr>
          <w:rFonts w:cs="Times New Roman"/>
        </w:rPr>
      </w:pPr>
      <w:r>
        <w:rPr>
          <w:rFonts w:cs="宋体" w:hint="eastAsia"/>
        </w:rPr>
        <w:t>他忽然发现自己的力量已完全消失，连站都站不起来。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就算能站起来，这十几个人只要每个人伸出一根手指轻轻一推，他就又要躺下去。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他们究竟是些什么人？为什么要用这种眼光来看他？</w:t>
      </w:r>
    </w:p>
    <w:p w:rsidR="00832346" w:rsidRDefault="00832346" w:rsidP="009917E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十几个人忽然全都散开了，远远的退到一个角落里去，又聚到一起，交头接耳，窃窃私语。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谢晓峰虽然听不见他们在说什么，却看得出他们一定是在商议一件很重要的事，这件事一定跟他有很密切的关系。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因为他们一面说，一面还不时转过头来，用眼角偷偷的打量他。</w:t>
      </w:r>
    </w:p>
    <w:p w:rsidR="00832346" w:rsidRDefault="00832346" w:rsidP="009917E9">
      <w:pPr>
        <w:ind w:firstLine="420"/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他们是不是在商量，要用什么法子来对付他？折磨他？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小弟呢？</w:t>
      </w:r>
    </w:p>
    <w:p w:rsidR="00832346" w:rsidRDefault="00832346" w:rsidP="009917E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小弟终于出现了。</w:t>
      </w:r>
    </w:p>
    <w:p w:rsidR="00832346" w:rsidRDefault="00832346" w:rsidP="009917E9">
      <w:pPr>
        <w:ind w:firstLine="420"/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这些日子来，他一直显得很疲倦憔悴，落拓潦倒。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可是现在他却已换上身鲜明华丽的衣服，连发髻都梳得很光洁整齐。</w:t>
      </w:r>
    </w:p>
    <w:p w:rsidR="00832346" w:rsidRDefault="00832346" w:rsidP="009917E9">
      <w:pPr>
        <w:ind w:firstLine="420"/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他简直就好像换了一个人。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是什么事让他忽然奋发振作起来的？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是不是因为他终于想通了其中的利害，终于将谢晓峰出卖给天尊，立了大功？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看见他走进来，十几个人立刻全都围了上去，显得巴结而阴沉。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小弟的神情却很严肃，冷冷的问：“怎么样？”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“不行。”十几个人同时回答。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“没有法子？”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小弟的脸沉了下去，眼中现出怒火，忽然出手，抓住了其中一个人的衣襟。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这人年纪最大，气派不小，手里拿着的一个鼻烟壶，至少就已价值千金。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可是在小弟面前，他看来简直就像是只被猫捉住的耗子。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小弟道：“你就是简复生？”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小弟道：“听说别人都叫你‘起死复生’简大先生？”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简复生道：“那是别人胡乱吹嘘，老朽实在不敢当。”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小弟上上下下打量着他，忽又笑了笑，道：“你这鼻烟壶很不错呀？”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简复生虽然还是很害怕，眼睛里却已不禁露出得意之色。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这鼻烟壶是用整块碧玉雕成的，他时时刻刻都带在身边，就连睡着了的时候，都压在枕头下面。</w:t>
      </w:r>
    </w:p>
    <w:p w:rsidR="00832346" w:rsidRDefault="00832346" w:rsidP="009917E9">
      <w:pPr>
        <w:ind w:firstLine="420"/>
        <w:rPr>
          <w:rFonts w:cs="Times New Roman"/>
        </w:rPr>
      </w:pPr>
    </w:p>
    <w:p w:rsidR="00832346" w:rsidRDefault="00832346" w:rsidP="009917E9">
      <w:pPr>
        <w:ind w:firstLine="420"/>
        <w:rPr>
          <w:rFonts w:cs="Times New Roman"/>
        </w:rPr>
      </w:pPr>
      <w:r>
        <w:rPr>
          <w:rFonts w:cs="宋体" w:hint="eastAsia"/>
        </w:rPr>
        <w:t>他听见有人称赞这鼻烟壶，简直比听见别人称赞他的医术还要得意。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小弟微笑道：“这好像还是用整块汉玉雕出来的，只怕最少也得值上千两银子。”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简复生忍不住笑道：“想不到大少爷也是识货的人。”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小弟道：“你哪里来的这么多银子？”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简复生道：“都是病人送的诊金。”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小弟道：“看来你收的诊金可真不少呀？”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简复生已渐渐听出话风不太对了，已渐渐笑不出来。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小弟道：“你能不能借给我看看？”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简复生虽然满心不情愿，却又不敢不送过去。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小弟手里拿着鼻烟壶，好像真的在欣赏的样子，喃喃道：“好，真是好东西，只可惜像你这样的人，还不配用这样的好东西。”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这句话刚说完，“吧”的一响，这价值连城的鼻烟壶竟已被摔在地上，摔得粉碎。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简复生的脸色立刻变了，变得比刚死了亲娘的孝子还难看，几乎就要哭了出来。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小弟冷笑道：“你枉称名医，收的诊金比谁都高，却连这么样一点轻伤都治不好，你究竟是他妈的什么东西？”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简复生全身发抖，满头冷汗，嘴里结结巴巴的也不知在说什么。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他旁边却有个华服少年挺身而出，抗声道：“这绝不是一点轻伤，那位先生伤势之重，学生至今还没有看见过。”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小弟瞪着他，道：“你是什么东西？”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少年道：“学生不是东西，学生是个人，叫简传学。”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小弟道：“你就是简复生的儿子？”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小弟道：“你既叫简传学，想必已传了他的医学，学问想必也不小。”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简传学道：“学生虽然才疏学浅，有关刀圭金创这方面的医理，倒也还知道一点。”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他指着后面的人，又道：“这些位叔叔伯伯，也都是此中的斲轮老手，我们这些人治不好的伤，别人想必也治不好。”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小弟怒道：“你怎么知道别人也治不好？”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简传学道：“那位先生身上的伤，一共有五处，两处是旧创，三处是这两天才被人用利剑刺伤的，虽然不在要害上，可是每一剑都刺得很深，已伤及了关节处的筋骨。”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他歇了口气，又接着道：“病人受了伤之后，若是立刻求医静养，也许还不致残废，可惜他受伤后又劳动过度，而且还喝了酒，喝的又太多，伤口已经开始溃烂了。”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他说的话确实句句都切中要处，小弟也只有在旁边听着。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简传学道：“可是最严重的，还是那两处旧创，就算我们能把新创治好，他也只能再活七天。”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他又补充道：“最多七天。”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小弟道：“可是那两处旧创看起来岂非早已收了口？”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简传学道：“就因为创痕已经收了口，所以才最多只能再活七天。”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小弟道：“我不懂！”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简传学道：“你当然不会懂，懂得这种事的人本就不多，不幸他却偏偏认得一个，而且恰巧是他的朋友。”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小弟更不懂：“是他的朋友？”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简传学道：“他受伤之后，就恰巧遇见了这位朋友，这位朋友身上，恰巧带着最好的金创药，又恰巧带着最毒的化骨散。”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他叹了口气：“金创药生肌，化骨散蚀骨，创痕收口时，剧毒已入骨，七天之内，他的全身上下一百卅七根骨骼，都必将化为脓血。”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小弟一把握住他的手，握得很紧：“没有药可以解这种毒？”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小弟道：“也没有人可以解这种毒？”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他的回答简单、明确、肯定，令人不能怀疑，更不能不信。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但是一定要小弟相信这种事，又是多么痛苦，多么残酷。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只有他知道简传学说的这位朋友是谁，就因为他知道，所以痛苦更深。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只有痛苦，没有别的，因为他甚至连恨都不能去恨。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应该爱的不能去爱，应该恨的不能去恨，对一个血还没有冷的年轻人来说，这种痛苦如何能忍受？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他忽然听见谢晓峰在问：“最多七天，最少几天？”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他不敢回头面对谢晓峰，也不想听见简传学的答复。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但是他已听见。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“三天。”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简传学的回答虽然还是同样明确肯定，声音里却也有了种无可奈何的悲哀：“最少很可能只有三天。”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一个人忽然发现自己的生命已只剩下短短三天时，会有什么样的反应？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谢晓峰的反应很奇特。他笑了。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死，并不是件可笑的事，绝不是。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他为什么要笑？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是因为对生命的轻蔑和讥诮？还是因为那种已看破一切的洒脱？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小弟忽然转身冲过去，大声道：“你为什么还要笑？你怎么还笑得出？”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谢晓峰不回答，却反问：“大家远路而来，主人难道连酒都不招待？”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92AD4">
      <w:pPr>
        <w:ind w:firstLine="420"/>
        <w:rPr>
          <w:rFonts w:cs="Times New Roman"/>
        </w:rPr>
      </w:pPr>
      <w:r>
        <w:rPr>
          <w:rFonts w:cs="宋体" w:hint="eastAsia"/>
        </w:rPr>
        <w:t>简复生的手一直在抖，这时才长长吐出口气，道：“我想这里每个人现在都需要喝一杯。”</w:t>
      </w:r>
    </w:p>
    <w:p w:rsidR="00832346" w:rsidRDefault="00832346" w:rsidP="00392AD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“喝一杯”的意思，通常都不是真的只喝一杯。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92AD4">
      <w:pPr>
        <w:ind w:firstLine="420"/>
        <w:rPr>
          <w:rFonts w:cs="Times New Roman"/>
        </w:rPr>
      </w:pPr>
      <w:r>
        <w:rPr>
          <w:rFonts w:cs="宋体" w:hint="eastAsia"/>
        </w:rPr>
        <w:t>三杯下肚，简复生的手才恢复稳定。</w:t>
      </w:r>
    </w:p>
    <w:p w:rsidR="00832346" w:rsidRDefault="00832346" w:rsidP="00392AD4">
      <w:pPr>
        <w:ind w:firstLine="420"/>
        <w:rPr>
          <w:rFonts w:cs="Times New Roman"/>
        </w:rPr>
      </w:pPr>
    </w:p>
    <w:p w:rsidR="00832346" w:rsidRDefault="00832346" w:rsidP="00392AD4">
      <w:pPr>
        <w:ind w:firstLine="420"/>
        <w:rPr>
          <w:rFonts w:cs="Times New Roman"/>
        </w:rPr>
      </w:pPr>
      <w:r>
        <w:rPr>
          <w:rFonts w:cs="宋体" w:hint="eastAsia"/>
        </w:rPr>
        <w:t>酒，本就能使人的神经松弛，情绪稳定。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可是终年执刀圭的外伤大夫，却不该有一双常常会颤抖的手。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谢晓峰一直在盯着他的手，忽然问：“你常喝酒？”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简复生迟疑着，终于承认：“常喝，可是喝得不多。”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谢晓峰道：“如果一个人常喝酒，是不是因为他喜欢喝？”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简复生道：“大概是的。”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谢晓峰道：“既然喜欢喝，为什么不多喝些？”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简复生道：“因为喝多了总是对身体有损，所以……”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谢晓峰道：“所以你心里虽然想喝，却不得不勉强控制自己。”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92AD4">
      <w:pPr>
        <w:ind w:firstLine="420"/>
        <w:rPr>
          <w:rFonts w:cs="Times New Roman"/>
        </w:rPr>
      </w:pPr>
      <w:r>
        <w:rPr>
          <w:rFonts w:cs="宋体" w:hint="eastAsia"/>
        </w:rPr>
        <w:t>谢晓峰道：“因为你还想活下去，还想多活几年，活得越长越好。”</w:t>
      </w:r>
    </w:p>
    <w:p w:rsidR="00832346" w:rsidRDefault="00832346" w:rsidP="00392AD4">
      <w:pPr>
        <w:ind w:firstLine="420"/>
        <w:rPr>
          <w:rFonts w:cs="Times New Roman"/>
        </w:rPr>
      </w:pPr>
    </w:p>
    <w:p w:rsidR="00832346" w:rsidRDefault="00832346" w:rsidP="00392AD4">
      <w:pPr>
        <w:ind w:firstLine="420"/>
        <w:rPr>
          <w:rFonts w:cs="Times New Roman"/>
        </w:rPr>
      </w:pPr>
      <w:r>
        <w:rPr>
          <w:rFonts w:cs="宋体" w:hint="eastAsia"/>
        </w:rPr>
        <w:t>简复生更不能否认</w:t>
      </w:r>
      <w:r>
        <w:t>——</w:t>
      </w:r>
      <w:r>
        <w:rPr>
          <w:rFonts w:cs="宋体" w:hint="eastAsia"/>
        </w:rPr>
        <w:t>生命如此可贵，又有谁不珍惜？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谢晓峰举杯，饮尽，道：“每个人活着时，都一定有很多心里很想去做，却不敢去做的事，因为一个人只要想活下去，就难免会有很多拘束，很多顾忌。”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简复生又长长叹了口气，苦笑道：“芸芸众生中，又有谁能无拘无束，随心所欲？”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谢晓峰道：“有一种人。”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简复生道：“哪种？”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谢晓峰微笑道：“知道自己最多只能再活几天的人。”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他在笑，可是除了他自己外，还有谁忍心笑？谁能笑得出？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在人类所有的悲剧中，还有哪种比死更悲哀？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一种永恒的悲哀。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酒已将足，仍未足。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65A5">
      <w:pPr>
        <w:ind w:firstLine="420"/>
        <w:rPr>
          <w:rFonts w:cs="Times New Roman"/>
        </w:rPr>
      </w:pPr>
      <w:r>
        <w:rPr>
          <w:rFonts w:cs="宋体" w:hint="eastAsia"/>
        </w:rPr>
        <w:t>谢晓峰忽然问：“如果你知道你自己最多只能再活几天，在这几天里，你会做些什么事？如何安排这短暂的日子？”</w:t>
      </w:r>
    </w:p>
    <w:p w:rsidR="00832346" w:rsidRDefault="00832346" w:rsidP="00C765A5">
      <w:pPr>
        <w:ind w:firstLine="420"/>
        <w:rPr>
          <w:rFonts w:cs="Times New Roman"/>
        </w:rPr>
      </w:pPr>
    </w:p>
    <w:p w:rsidR="00832346" w:rsidRPr="00C765A5" w:rsidRDefault="00832346" w:rsidP="00C765A5">
      <w:pPr>
        <w:ind w:firstLine="420"/>
        <w:rPr>
          <w:rFonts w:cs="Times New Roman"/>
          <w:b/>
          <w:bCs/>
          <w:sz w:val="24"/>
          <w:szCs w:val="24"/>
        </w:rPr>
      </w:pPr>
      <w:r w:rsidRPr="00C765A5">
        <w:rPr>
          <w:rFonts w:cs="宋体" w:hint="eastAsia"/>
          <w:b/>
          <w:bCs/>
          <w:sz w:val="24"/>
          <w:szCs w:val="24"/>
        </w:rPr>
        <w:t>奇异的三天</w:t>
      </w:r>
    </w:p>
    <w:p w:rsidR="00832346" w:rsidRDefault="00832346" w:rsidP="00C765A5">
      <w:pPr>
        <w:ind w:firstLine="420"/>
        <w:rPr>
          <w:rFonts w:cs="Times New Roman"/>
        </w:rPr>
      </w:pPr>
    </w:p>
    <w:p w:rsidR="00832346" w:rsidRDefault="00832346" w:rsidP="00C765A5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这是个很奇妙的问题，奇妙而有趣，却又带着种残酷的讥诮。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也许有很多人曾经在中宵夜静，无法成眠时问过自己：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如果我最多只能再活三天，在这三天里，我会去做些什么事？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765A5">
      <w:pPr>
        <w:ind w:firstLine="420"/>
        <w:rPr>
          <w:rFonts w:cs="Times New Roman"/>
        </w:rPr>
      </w:pPr>
      <w:r>
        <w:rPr>
          <w:rFonts w:cs="宋体" w:hint="eastAsia"/>
        </w:rPr>
        <w:t>但是会拿这问题去问别人的一定不多。</w:t>
      </w:r>
    </w:p>
    <w:p w:rsidR="00832346" w:rsidRDefault="00832346" w:rsidP="00C765A5">
      <w:pPr>
        <w:ind w:firstLine="420"/>
        <w:rPr>
          <w:rFonts w:cs="Times New Roman"/>
        </w:rPr>
      </w:pPr>
    </w:p>
    <w:p w:rsidR="00832346" w:rsidRDefault="00832346" w:rsidP="00C765A5">
      <w:pPr>
        <w:ind w:firstLine="420"/>
        <w:rPr>
          <w:rFonts w:cs="Times New Roman"/>
        </w:rPr>
      </w:pPr>
      <w:r>
        <w:rPr>
          <w:rFonts w:cs="宋体" w:hint="eastAsia"/>
        </w:rPr>
        <w:t>现在谢晓峰却问了出来。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他问的不是某一个人，而且在座的每一个人。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座中忽然有个人站起来，大声道：“如果是我，我会去杀人！”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这个人叫施经墨。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在两河，施家是很有名的世家，他的祖先祖父都是很有名的儒医，传到他已是第九代，每一代都是循规蹈矩的惇惇君子。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他当然也是个君子，沉默寡言，彬彬有礼，现在居然会说出这么样一句话来，认得他的人，当然都很吃惊。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谢晓峰却笑了：“你要去杀人？杀多少人？”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施经墨好像被这问题吓了一跳，喃喃道：“杀多少人？我能杀多少人？”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谢晓峰道：“你想杀多少？”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施经墨道：“我本来只想杀一个的，现在想想，还有两个也一样该死！”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谢晓峰道：“他们都很对不起你？”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施经墨咬着牙，目中现出怒火，就好像仇人已经在他眼前，他随时都可以将他们的头颅砍下。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谢晓峰叹了口气，道：“只可惜你还有许多日子可以活，所以你也只有眼看着他们逍遥自在的活下去，很可能活得比你还快活。”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施经墨痴痴的怔了很久，握紧的双拳渐渐放松，目中的怒火也渐渐消失，黯然道：“不错，就因为我还可以活下去，所以也只有让他们活下去。”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他的声音里充满了一种无可奈何的悲伤，能够活下去，对他来说，竟似已变成种负担。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他忍不住在心里问自己：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一个人要继续活下去，究竟是幸运？还是不幸？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谢晓峰忽然转过脸，盯着简传学，道：“你呢？”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简传学本来一直在沉思，显然也被这问题吓了一跳：“我？”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谢晓峰道：“你是个很有才能的人，出身好，学问好，而且刚强正直，想必一直都受人尊敬，你自己当然也不敢做出一点逾越规矩礼教的事。”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简传学不否认。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谢晓峰道：“可是如果你只能活三天，你会去干什么？”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简传学道：“我……我会去好好的安排后事，然后静静的等死。”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谢晓峰道：“真的？”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他的目光如利刃，仿佛已刺入他心底：“你说的全是真话？”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简传学垂下头，忽又抬起，大声道：“不是真话，完全不是。”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他一口气喝了三杯酒，又大声道：“如果我只能再活三天，我会去大吃大喝，狂嫖烂赌，把全城的婊子都找来，脱光了跟她们捉迷藏。”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他父亲吃惊的看着他，道：“你……你怎么会想到要做这种事？”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谢晓峰道：“这种事本来就很有趣，如果你只能活三天，你说不定也会去做的。”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简复生道：“我……我……”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谢晓峰道：“只可惜你们都还要活很久，所以你们心里就算想得要命，也只能偷偷的在心里想想而已。”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简复生终于叹了口气，苦笑道：“老实说，我简直连想都不敢想。”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一个二十八九岁的俏娘姨，正捧着一大碗热气腾腾的红焖鸭子走进来。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谢晓峰忽然问她：“如果你只能活三天了，你想干什么？”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这娘姨也被问得吃了一惊，吃吃的说不出话。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小弟沉着脸，道：“谢先生既然在问你，你就要说，说老实话。”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这娘姨又害羞，又害怕，终于红着脸道：“我想嫁人。”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谢晓峰道：“你一直都没有嫁？”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谢晓峰道：“为什么不嫁？”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这娘姨低着头道：“我从小就被卖给人做丫头，能嫁给什么样的男人？有什么样的男人肯娶我？”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谢晓峰道：“可是你若只能活三天，就不管什么样的人都要嫁了？”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这娘姨道：“只要是男人就行，只要是活男人就行。”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她脸上已因兴奋而发光，忽然又大声道：“然后我就杀了他。”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二十七八的大姑娘，要嫁人并不奇怪，后面这句话，却叫人想不通了。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大家又吃了一惊：“你既然已经嫁给了他，为什么又要杀了他？”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这娘姨道：“因为我也没做过寡妇，我还想尝尝做寡妇是什么滋味。”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大家面面相觑，想笑，又不能笑，谁都想不到一个女人，会有这么荒唐，这么绝的想法。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这娘姨道：“只可惜我还不会死，所以我非但做不了寡妇，很可能连嫁都嫁不出去。”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她低着头，轻轻叹了口气，放下手里的碗，低着头走出了门。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A7790">
      <w:pPr>
        <w:ind w:firstLine="420"/>
        <w:rPr>
          <w:rFonts w:cs="Times New Roman"/>
        </w:rPr>
      </w:pPr>
      <w:r>
        <w:rPr>
          <w:rFonts w:cs="宋体" w:hint="eastAsia"/>
        </w:rPr>
        <w:t>过了很久，座上忽然有个人在喃喃自语：“如果我只能活三天，我一定娶她。”</w:t>
      </w:r>
    </w:p>
    <w:p w:rsidR="00832346" w:rsidRDefault="00832346" w:rsidP="004A779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这个人叫于俊才，也是位名医，而且颇有才气，却偏偏生得奇形怪状，不但驼背瘸腿，而且满脸麻子。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就因为他有名气</w:t>
      </w:r>
      <w:r>
        <w:t>——</w:t>
      </w:r>
      <w:r>
        <w:rPr>
          <w:rFonts w:cs="宋体" w:hint="eastAsia"/>
        </w:rPr>
        <w:t>不但有才名，还有丑名，所以做媒的虽然想尽千方百计去为他提亲，对方只要一听见“麻大夫”的大名，立刻就退避三舍，有一次有个媒婆甚至还被人用扫把赶了出去。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谢晓峰道：“你真的想娶她？”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于俊才道：“这女人又干净，又标致，能娶到这样的老婆，已经算是福气，只可惜……”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谢晓峰道：“只可惜你既然还不会死，就得顾全你们家的面子，总不能把个丫头用八人大轿娶回去。”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于俊才只有点头，叹气，苦笑，喝酒。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A7790">
      <w:pPr>
        <w:ind w:firstLine="420"/>
        <w:rPr>
          <w:rFonts w:cs="Times New Roman"/>
        </w:rPr>
      </w:pPr>
      <w:r>
        <w:rPr>
          <w:rFonts w:cs="宋体" w:hint="eastAsia"/>
        </w:rPr>
        <w:t>谢晓峰又大笑。</w:t>
      </w:r>
    </w:p>
    <w:p w:rsidR="00832346" w:rsidRDefault="00832346" w:rsidP="004A7790">
      <w:pPr>
        <w:ind w:firstLine="420"/>
        <w:rPr>
          <w:rFonts w:cs="Times New Roman"/>
        </w:rPr>
      </w:pPr>
    </w:p>
    <w:p w:rsidR="00832346" w:rsidRDefault="00832346" w:rsidP="004A7790">
      <w:pPr>
        <w:ind w:firstLine="420"/>
        <w:rPr>
          <w:rFonts w:cs="Times New Roman"/>
        </w:rPr>
      </w:pPr>
      <w:r>
        <w:rPr>
          <w:rFonts w:cs="宋体" w:hint="eastAsia"/>
        </w:rPr>
        <w:t>大家就看着他笑。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谢晓峰道：“刚才你们都想问我，一个明知道自己快要死了的人，怎么还能笑得出？现在你们为什么不问了？”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没有人回答，没有人能回答。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谢晓峰自己替他们回答：“因为现在你们心里都在偷偷的羡慕我，因为你们心里想做，却不敢去做的事，我都可以去做。”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一个人若能痛痛快快，随心所欲的活几天，我相信一定会有很多人会在心里偷偷的羡慕。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于俊才已经喝了两杯酒，忽然问：“你呢？在这三天里，你想干什么？”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谢晓峰道：“我要你娶她。”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于俊才又一惊：“娶谁？”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谢晓峰道：“我义妹。”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于俊才道：“你义妹？谁是你义妹？”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谢晓峰忽然冲出去，将一直躲在门外偷听的俏娘姨拉了进来。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“我的义妹就是她。”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于俊才怔住。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俏娘姨也怔住。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谢晓峰道：“你姓什么，叫什么？”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这娘姨低下头，道：“做丫头的人还有什么姓名，主人替我取了个名字，叫芳梅，我就叫芳梅。”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谢晓峰道：“现在你已有了姓，姓谢！”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芳梅道：“姓谢？”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谢晓峰道：“现在你已是我的义妹，我姓谢，你不姓谢姓什么？”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芳梅道：“可是你……你……”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谢晓峰道：“我就是翠云峰，绿水湖，神剑山庄，谢家的三少爷谢晓峰。”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芳梅仿佛听过这名字：“谢家的三少爷？谢晓峰？”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谢晓峰道：“不管谁做了谢家三少爷的义妹，都绝对没有人敢再看不起她，不管谁娶了谢家三少爷的义妹，都绝对不是件丢人的事。”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他指着于俊才：“这个人虽然不是个美男子，却一定是个好丈夫。”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芳梅的头垂得更低。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谢晓峰拉起她的手，放在于俊才手里：“现在我宣布你们已经是夫妇，有没有人反对？”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没有，当然没有。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这是喜事，很不寻常的喜事，完全不合规矩，甚至已有点荒唐。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16882">
      <w:pPr>
        <w:ind w:firstLine="420"/>
        <w:rPr>
          <w:rFonts w:cs="Times New Roman"/>
        </w:rPr>
      </w:pPr>
      <w:r>
        <w:rPr>
          <w:rFonts w:cs="宋体" w:hint="eastAsia"/>
        </w:rPr>
        <w:t>可是无论什么样的喜事，都能使人的精神振奋些。</w:t>
      </w:r>
    </w:p>
    <w:p w:rsidR="00832346" w:rsidRDefault="00832346" w:rsidP="00F16882">
      <w:pPr>
        <w:ind w:firstLine="420"/>
        <w:rPr>
          <w:rFonts w:cs="Times New Roman"/>
        </w:rPr>
      </w:pPr>
    </w:p>
    <w:p w:rsidR="00832346" w:rsidRDefault="00832346" w:rsidP="00F16882">
      <w:pPr>
        <w:ind w:firstLine="420"/>
        <w:rPr>
          <w:rFonts w:cs="Times New Roman"/>
        </w:rPr>
      </w:pPr>
      <w:r>
        <w:rPr>
          <w:rFonts w:cs="宋体" w:hint="eastAsia"/>
        </w:rPr>
        <w:t>只有施经墨，还是显得很沮丧。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谢晓峰慢慢的走过去，忽然问：“那个人是你的朋友？”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施经墨道：“哪个人？”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谢晓峰道：“对不起你的人。”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施经墨握紧双拳：“我……我一直都拿他当朋友，可是他……”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谢晓峰道：“他做了什么对不起你的事？”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施经墨闭紧了嘴，连一个字都没有说，眼睛里却已有泪将流出。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这件事他既不忍说，也不能说。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无论多么大的仇恨，多么深的痛苦，他都可以咬着牙忍受，却无法忍受这件事带给他的羞辱。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谢晓峰看着他，目中充满同情：“我看得出你是个老实人。”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施经墨垂下头，黯然道：“我只不过是个没有用的人。”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老实人的意思，本来就通常都是没有用的人。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谢晓峰道：“可是你至少读过书。”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施经墨道：“也许就因为我读过书，所以才会变得如此无用。”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谢晓峰道：“有用。”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施经墨笑了，笑容中充满自嘲与讥诮：“有用？有什么用？”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谢晓峰讥道：“有时用笔也一样能杀人的。”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施经墨道：“用笔也能杀人？”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谢晓峰道：“你不信？”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谢晓峰道：“那边桌上有笔墨，你为何不过去试试？”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施经墨道：“怎么试？”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谢晓峰道：“只要你去写三个字，就可以将一个人置于死地。”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施经墨道：“哪三个字？”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谢晓峰道：“那个人的名字。”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127EA">
      <w:pPr>
        <w:ind w:firstLine="420"/>
        <w:rPr>
          <w:rFonts w:cs="Times New Roman"/>
        </w:rPr>
      </w:pPr>
      <w:r>
        <w:rPr>
          <w:rFonts w:cs="宋体" w:hint="eastAsia"/>
        </w:rPr>
        <w:t>施经墨抬起头，吃惊的看着他。</w:t>
      </w:r>
    </w:p>
    <w:p w:rsidR="00832346" w:rsidRDefault="00832346" w:rsidP="002127EA">
      <w:pPr>
        <w:ind w:firstLine="420"/>
        <w:rPr>
          <w:rFonts w:cs="Times New Roman"/>
        </w:rPr>
      </w:pPr>
    </w:p>
    <w:p w:rsidR="00832346" w:rsidRDefault="00832346" w:rsidP="002127EA">
      <w:pPr>
        <w:ind w:firstLine="420"/>
        <w:rPr>
          <w:rFonts w:cs="Times New Roman"/>
        </w:rPr>
      </w:pPr>
      <w:r>
        <w:rPr>
          <w:rFonts w:cs="宋体" w:hint="eastAsia"/>
        </w:rPr>
        <w:t>直到现在，他才发现站在他面前的这个垂死的人，全身都带着种神秘而可怕的力量，随时都能做出别人做不到的事。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谢晓峰道：“快去写，写好了不妨密封藏起，再交给我，我保证这里绝没有人会泄漏你的秘密。”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施经墨终于站起来，走过去，提起了笔。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127EA">
      <w:pPr>
        <w:ind w:firstLine="420"/>
        <w:rPr>
          <w:rFonts w:cs="Times New Roman"/>
        </w:rPr>
      </w:pPr>
      <w:r>
        <w:rPr>
          <w:rFonts w:cs="宋体" w:hint="eastAsia"/>
        </w:rPr>
        <w:t>这个人的力量，实在令他不能抗拒，也不敢抗拒，这个人说的话，他也不能不信。</w:t>
      </w:r>
    </w:p>
    <w:p w:rsidR="00832346" w:rsidRDefault="00832346" w:rsidP="002127E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密封起的信封，已在谢晓峰手里，里面只有一张纸，一个名字。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谢晓峰道：“除了你自己外，我保证现在绝没有人知道这里面写的是谁的名字。”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施经墨点点头，苍白的脸已因兴奋紧张而扭曲，忍不住问：“以后呢？”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谢晓峰道：“以后也只有一个人能看到这名字。”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谢晓峰道：“一个绝对能为你保守秘密的人。”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他转过身，面对小弟：“你当然已猜出这个人就是你。”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谢晓峰道：“你看到这名字后，这个人当然就活不长了。”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谢晓峰道：“他当然是死于意外的。”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他伸出手，接过谢晓峰手里的信，他的手也和谢晓峰同样稳定。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每个人都在看他们，脸上的表情也不知是敬畏？还是恐惧？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一封信，一张纸，一个名字，一瞬间就已决定了一个人的生死。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他们究竟是什么人？为什么能有这种权力？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施经墨额上冷汗如豆，忽然冲过去一把夺下了小弟手里的信，揉成一团，塞入嘴里，嚼碎，咽下，然后就开始不停的呕吐。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谢晓峰冷冷的看着他，并没有阻止。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小弟脸上更全无表情，直到他呕吐停止，谢晓峰才淡淡的问道：“你不忍让他死？”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施经墨拼命摇头，泪水与冷汗同时流下。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谢晓峰道：“你既然恨他入骨，为什么又不忍让他死？”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施经墨道：“我……我……”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谢晓峰道：“那边还有纸，我还可以再给你一次机会。”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施经墨又拼命摇头：“我真的不想要他死，真的不想。”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谢晓峰笑了：“原来你恨他恨得并没有你想像中那么深。”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他微笑着。从地上拉起了几乎已完全软瘫的施经墨：“不管怎么样，你总算已有机会杀过他，却又放过了他，只要想到这一点，你心里就会觉得舒服多了。”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屋子里很暗，他脸上却仿佛在发着光。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每个人都不由自主在看着他，脸上的表情已只有敬畏，没有恐惧。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一封信，一张纸，一个名字，一刹那间就化解了一个人的心里的怨毒和仇恨。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他究竟是什么人？为什么会有这种神奇的力量？</w:t>
      </w:r>
    </w:p>
    <w:p w:rsidR="00832346" w:rsidRDefault="00832346" w:rsidP="000467B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rPr>
          <w:rFonts w:cs="宋体" w:hint="eastAsia"/>
        </w:rPr>
        <w:t>杯里又加满了酒，每个人都默默举杯，一饮而尽，每个人都明白这杯酒是为谁干的。</w:t>
      </w:r>
    </w:p>
    <w:p w:rsidR="00832346" w:rsidRDefault="00832346" w:rsidP="000467B4">
      <w:pPr>
        <w:ind w:firstLine="420"/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也许只有三天了，在这三天里，他还会做出些什么事？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谢晓峰长长吐出口气，笑得更愉快，对这一切，他显然都觉得很满意。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他喜欢好酒，也喜欢别人对他尊敬。这两样事他虽然已摒绝了很久，可是现在却仍可使他全身都渐渐温暖起来。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“该走的，迟早总是要走的。”他看着这些人：“现在你们还有没有人一定要把我留在这里？”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rPr>
          <w:rFonts w:cs="宋体" w:hint="eastAsia"/>
        </w:rPr>
        <w:t>小弟再次举杯，一饮而尽，然后再一字字道：“没有，当然没有。”</w:t>
      </w:r>
    </w:p>
    <w:p w:rsidR="00832346" w:rsidRDefault="00832346" w:rsidP="000467B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每个人都再次举杯，喝干了这杯酒，每个人都在看着谢晓峰。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只有简传学一直低着头，忽然问：“现在你是不是已经该走了？”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他站起来，走过去，握住简传学的臂：“我们一起走。”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简传学终于抬起头：“我们一起走？你要我跟你去哪里？”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谢晓峰道：“去大吃大喝，狂嫖烂赌。”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简传学道：“然后呢？”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谢晓峰道：“然后我去死，你再回来做你的君子。”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简传学连想都不再想，立刻站起来：“好，我们走。”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看着他们并肩走出去，每个人都知道谢晓峰这一去必死无疑。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rPr>
          <w:rFonts w:cs="宋体" w:hint="eastAsia"/>
        </w:rPr>
        <w:t>可是简传学呢？他是不是还会回来做他的君子？</w:t>
      </w:r>
    </w:p>
    <w:p w:rsidR="00832346" w:rsidRDefault="00832346" w:rsidP="000467B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rPr>
          <w:rFonts w:cs="宋体" w:hint="eastAsia"/>
        </w:rPr>
        <w:t xml:space="preserve">　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已经走出了门，简传学忽又停下来：“现在我们还不能走。”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简传学道：“因为你就是谢家的三少爷，谢晓峰。”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这不成理由。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所以简传学又补充：“这里每个人都知道，谢家三少爷的剑法，是天下无双的剑法，却没有一个人看见过。”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rPr>
          <w:rFonts w:cs="宋体" w:hint="eastAsia"/>
        </w:rPr>
        <w:t>谢晓峰承认。</w:t>
      </w:r>
    </w:p>
    <w:p w:rsidR="00832346" w:rsidRDefault="00832346" w:rsidP="000467B4">
      <w:pPr>
        <w:ind w:firstLine="420"/>
        <w:rPr>
          <w:rFonts w:cs="Times New Roman"/>
        </w:rPr>
      </w:pPr>
    </w:p>
    <w:p w:rsidR="00832346" w:rsidRDefault="00832346" w:rsidP="000467B4">
      <w:pPr>
        <w:ind w:firstLine="420"/>
        <w:rPr>
          <w:rFonts w:cs="Times New Roman"/>
        </w:rPr>
      </w:pPr>
      <w:r>
        <w:rPr>
          <w:rFonts w:cs="宋体" w:hint="eastAsia"/>
        </w:rPr>
        <w:t>他的名声天下皆知，亲眼看见过他剑法的人却不多。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简传学道：“三少爷若是死了，还有谁能看见三少爷的剑法？”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没有人，当然没有。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简传学道：“大家不远千里而来，要看的也许并不是三少爷的病，而是三少爷的剑，三少爷总不该让大家徒劳往返，抱憾终生。”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这是老实话。</w:t>
      </w:r>
    </w:p>
    <w:p w:rsidR="00832346" w:rsidRDefault="00832346" w:rsidP="00CF26CA">
      <w:pPr>
        <w:ind w:firstLine="420"/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三少爷的病不好看，好看的是三少爷的剑。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他微笑着转回身：“这里有剑？”</w:t>
      </w:r>
    </w:p>
    <w:p w:rsidR="00832346" w:rsidRDefault="00832346" w:rsidP="00CF26C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这里有剑，当然有。</w:t>
      </w:r>
    </w:p>
    <w:p w:rsidR="00832346" w:rsidRDefault="00832346" w:rsidP="00CF26CA">
      <w:pPr>
        <w:ind w:firstLine="420"/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有剑。</w:t>
      </w:r>
    </w:p>
    <w:p w:rsidR="00832346" w:rsidRDefault="00832346" w:rsidP="00CF26CA">
      <w:pPr>
        <w:ind w:firstLine="420"/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不是古剑，也不是名剑，却是柄好剑，百炼精钢铸成的好剑。</w:t>
      </w:r>
    </w:p>
    <w:p w:rsidR="00832346" w:rsidRDefault="00832346" w:rsidP="00CF26CA">
      <w:pPr>
        <w:ind w:firstLine="420"/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一柄好剑是不是能成为古剑、名剑，通常要看使用它的是什么人。</w:t>
      </w:r>
    </w:p>
    <w:p w:rsidR="00832346" w:rsidRDefault="00832346" w:rsidP="00CF26CA">
      <w:pPr>
        <w:ind w:firstLine="420"/>
        <w:rPr>
          <w:rFonts w:cs="Times New Roman"/>
        </w:rPr>
      </w:pPr>
    </w:p>
    <w:p w:rsidR="00832346" w:rsidRDefault="00832346" w:rsidP="00CF26CA">
      <w:pPr>
        <w:ind w:firstLine="420"/>
        <w:rPr>
          <w:rFonts w:cs="Times New Roman"/>
        </w:rPr>
      </w:pPr>
      <w:r>
        <w:rPr>
          <w:rFonts w:cs="宋体" w:hint="eastAsia"/>
        </w:rPr>
        <w:t>剑能得其主，剑胜，得其名，剑不能得其主，剑折、剑毁、剑沉，既不能留名于千古，亦不能保其身。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859F3">
      <w:pPr>
        <w:ind w:firstLine="420"/>
        <w:rPr>
          <w:rFonts w:cs="Times New Roman"/>
        </w:rPr>
      </w:pPr>
      <w:r>
        <w:rPr>
          <w:rFonts w:cs="宋体" w:hint="eastAsia"/>
        </w:rPr>
        <w:t>一个人的命运岂非也如此？</w:t>
      </w:r>
    </w:p>
    <w:p w:rsidR="00832346" w:rsidRDefault="00832346" w:rsidP="001859F3">
      <w:pPr>
        <w:ind w:firstLine="420"/>
        <w:rPr>
          <w:rFonts w:cs="Times New Roman"/>
        </w:rPr>
      </w:pPr>
    </w:p>
    <w:p w:rsidR="00832346" w:rsidRPr="001859F3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859F3">
      <w:pPr>
        <w:ind w:firstLine="420"/>
        <w:rPr>
          <w:rFonts w:cs="Times New Roman"/>
        </w:rPr>
      </w:pPr>
      <w:r>
        <w:rPr>
          <w:rFonts w:cs="宋体" w:hint="eastAsia"/>
        </w:rPr>
        <w:t>剑出鞘。</w:t>
      </w:r>
    </w:p>
    <w:p w:rsidR="00832346" w:rsidRDefault="00832346" w:rsidP="001859F3">
      <w:pPr>
        <w:ind w:firstLine="420"/>
        <w:rPr>
          <w:rFonts w:cs="Times New Roman"/>
        </w:rPr>
      </w:pPr>
    </w:p>
    <w:p w:rsidR="00832346" w:rsidRDefault="00832346" w:rsidP="001859F3">
      <w:pPr>
        <w:ind w:firstLine="420"/>
        <w:rPr>
          <w:rFonts w:cs="Times New Roman"/>
        </w:rPr>
      </w:pPr>
      <w:r>
        <w:rPr>
          <w:rFonts w:cs="宋体" w:hint="eastAsia"/>
        </w:rPr>
        <w:t>剑一出鞘，就化作道光华，一道弧形的光华，灿烂，辉煌，美丽。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A18A6">
      <w:pPr>
        <w:ind w:firstLine="420"/>
        <w:rPr>
          <w:rFonts w:cs="Times New Roman"/>
        </w:rPr>
      </w:pPr>
      <w:r>
        <w:rPr>
          <w:rFonts w:cs="宋体" w:hint="eastAsia"/>
        </w:rPr>
        <w:t>光华在闪动、变幻，高高在上，轻灵飘忽，每个人都觉得这道光华仿佛就在自己眉睫间，却又没有人能确定知道它在哪里。</w:t>
      </w:r>
    </w:p>
    <w:p w:rsidR="00832346" w:rsidRDefault="00832346" w:rsidP="002A18A6">
      <w:pPr>
        <w:ind w:firstLine="420"/>
        <w:rPr>
          <w:rFonts w:cs="Times New Roman"/>
        </w:rPr>
      </w:pPr>
    </w:p>
    <w:p w:rsidR="00832346" w:rsidRDefault="00832346" w:rsidP="002A18A6">
      <w:pPr>
        <w:ind w:firstLine="420"/>
        <w:rPr>
          <w:rFonts w:cs="Times New Roman"/>
        </w:rPr>
      </w:pPr>
      <w:r>
        <w:rPr>
          <w:rFonts w:cs="宋体" w:hint="eastAsia"/>
        </w:rPr>
        <w:t>它的变化，几乎已超越了人类能力的极限，几乎已令人无法置信。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A18A6">
      <w:pPr>
        <w:ind w:firstLine="420"/>
        <w:rPr>
          <w:rFonts w:cs="Times New Roman"/>
        </w:rPr>
      </w:pPr>
      <w:r>
        <w:rPr>
          <w:rFonts w:cs="宋体" w:hint="eastAsia"/>
        </w:rPr>
        <w:t>可是它确实在那里，而且无处不在。</w:t>
      </w:r>
    </w:p>
    <w:p w:rsidR="00832346" w:rsidRDefault="00832346" w:rsidP="002A18A6">
      <w:pPr>
        <w:ind w:firstLine="420"/>
        <w:rPr>
          <w:rFonts w:cs="Times New Roman"/>
        </w:rPr>
      </w:pPr>
      <w:r>
        <w:rPr>
          <w:rFonts w:cs="宋体" w:hint="eastAsia"/>
        </w:rPr>
        <w:t>可是就在每个人都已确定它存在时，它忽然又不见了。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A18A6">
      <w:pPr>
        <w:ind w:firstLine="420"/>
        <w:rPr>
          <w:rFonts w:cs="Times New Roman"/>
        </w:rPr>
      </w:pPr>
      <w:r>
        <w:rPr>
          <w:rFonts w:cs="宋体" w:hint="eastAsia"/>
        </w:rPr>
        <w:t>它奇迹般忽然出现，又奇迹般忽然消失。</w:t>
      </w:r>
    </w:p>
    <w:p w:rsidR="00832346" w:rsidRDefault="00832346" w:rsidP="002A18A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所有的动作和变化，都已在一刹那间完成，终止。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就像是流星，又像是闪电，却又比流星和闪电更接近奇迹。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因为催动这变化的力量，竟是由一个人发出来的。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一个普普通通，有血有肉的人。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等到剑光消失时，剑仍在，这个人却不见了。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剑在梁上。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大家痴痴的看着这柄剑，也不知道过了多久才有人长长吐出口气：“他不会死的。”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“因为这世上本就有种人是永远都不会死的。”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“谢晓峰就是这种人？”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“因为无论他的人去了哪里，都必将永远活在我们心里。”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华灯初上，灯如昼。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他们都已有了几分酒意，简传学的酒意更浓，喃喃道：“那些人一定很奇怪，我怎么会忽然想到要做这些事，我一向是个好孩子。”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谢晓峰道：“你是不是人？”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简传学道：“当然是。”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谢晓峰道：“只要是人，不管是什么样的人，要学坏都比学好容易，尤其像吃喝嫖赌这种事，根本连学都不必学的。”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简传学立刻同意：“好像每个人都天生就有这种本事。”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谢晓峰道：“可是如果真的要精通这其中的学问，就很不容易了。”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谢晓峰道：“我是专家。”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简传学道：“专家准备带我到哪里去？”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谢晓峰道：“去找钱。”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简传学道：“专家做这种事也要花钱？”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谢晓峰道：“就因为我是专家，所以才要花钱，而且花得比别人都多。”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谢晓峰道：“因为这本来就是要花钱的事，若是舍不得花钱，就不如回家去抱孩子。”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这的确是专家说出来的话，只有真正的专家，才能明白其中的道理。</w:t>
      </w:r>
    </w:p>
    <w:p w:rsidR="00832346" w:rsidRDefault="00832346" w:rsidP="00670AAC">
      <w:pPr>
        <w:ind w:firstLine="420"/>
        <w:rPr>
          <w:rFonts w:cs="Times New Roman"/>
        </w:rPr>
      </w:pPr>
    </w:p>
    <w:p w:rsidR="00832346" w:rsidRDefault="00832346" w:rsidP="00670AAC">
      <w:pPr>
        <w:ind w:firstLine="420"/>
        <w:rPr>
          <w:rFonts w:cs="Times New Roman"/>
        </w:rPr>
      </w:pPr>
      <w:r>
        <w:rPr>
          <w:rFonts w:cs="宋体" w:hint="eastAsia"/>
        </w:rPr>
        <w:t>又想玩个痛快，又要斤斤计较，小里小气的人，才是这一行中的瘟生，因为他们就算能省几文，在别人眼中却已变得一文不值了。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0D30">
      <w:pPr>
        <w:ind w:firstLine="420"/>
        <w:rPr>
          <w:rFonts w:cs="Times New Roman"/>
        </w:rPr>
      </w:pPr>
      <w:r>
        <w:rPr>
          <w:rFonts w:cs="宋体" w:hint="eastAsia"/>
        </w:rPr>
        <w:t>专家当然也有专家的苦恼，最大的苦恼通常只有一个字</w:t>
      </w:r>
      <w:r>
        <w:t>——</w:t>
      </w:r>
      <w:r>
        <w:rPr>
          <w:rFonts w:cs="宋体" w:hint="eastAsia"/>
        </w:rPr>
        <w:t>钱。</w:t>
      </w:r>
    </w:p>
    <w:p w:rsidR="00832346" w:rsidRDefault="00832346" w:rsidP="00150D30">
      <w:pPr>
        <w:ind w:firstLine="420"/>
        <w:rPr>
          <w:rFonts w:cs="Times New Roman"/>
        </w:rPr>
      </w:pPr>
    </w:p>
    <w:p w:rsidR="00832346" w:rsidRDefault="00832346" w:rsidP="00150D30">
      <w:pPr>
        <w:ind w:firstLine="420"/>
        <w:rPr>
          <w:rFonts w:cs="Times New Roman"/>
        </w:rPr>
      </w:pPr>
      <w:r>
        <w:rPr>
          <w:rFonts w:cs="宋体" w:hint="eastAsia"/>
        </w:rPr>
        <w:t>因为花钱永远都比找钱容易得多，可是这一点好像也难不倒谢晓峰。</w:t>
      </w:r>
    </w:p>
    <w:p w:rsidR="00832346" w:rsidRDefault="00832346" w:rsidP="00150D30">
      <w:pPr>
        <w:ind w:firstLine="420"/>
        <w:rPr>
          <w:rFonts w:cs="Times New Roman"/>
        </w:rPr>
      </w:pPr>
    </w:p>
    <w:p w:rsidR="00832346" w:rsidRDefault="00832346" w:rsidP="00150D30">
      <w:pPr>
        <w:ind w:firstLine="420"/>
        <w:rPr>
          <w:rFonts w:cs="Times New Roman"/>
        </w:rPr>
      </w:pPr>
      <w:r>
        <w:rPr>
          <w:rFonts w:cs="宋体" w:hint="eastAsia"/>
        </w:rPr>
        <w:t>他带着简传学在街上东逛西逛，忽然逛进了一家门面很破旧的杂货铺，随便你怎么看，都绝不会像是个有钱可以找的地方。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杂货铺里只有个老眼昏花，半聋半瞎的老头子，随便怎么看，都绝不像是个有钱的人。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简传学心里在奇怪：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我们既不想买油，也不想买醋，到这里来干什么？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谢晓峰已走过去，附在老头子耳朵边，低低的说了几句话。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老头子的表情，立刻就变得好像只忽然被八只猫围住了的老鼠。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然后他就带着谢晓峰，走进了后面挂着破布帘子的一扇小门。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简传学只有在外面等着。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幸好谢晓峰很快就出来了，一出来就问他：“三万两银子够不够我们花的？”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三万两银子？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哪里来的三万两银子？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在这小破杂货铺里，能一下找到三万两银子？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0D30">
      <w:pPr>
        <w:ind w:firstLine="420"/>
        <w:rPr>
          <w:rFonts w:cs="Times New Roman"/>
        </w:rPr>
      </w:pPr>
      <w:r>
        <w:rPr>
          <w:rFonts w:cs="宋体" w:hint="eastAsia"/>
        </w:rPr>
        <w:t>简传学简直没法子相信。</w:t>
      </w:r>
    </w:p>
    <w:p w:rsidR="00832346" w:rsidRDefault="00832346" w:rsidP="00150D30">
      <w:pPr>
        <w:ind w:firstLine="420"/>
        <w:rPr>
          <w:rFonts w:cs="Times New Roman"/>
        </w:rPr>
      </w:pPr>
    </w:p>
    <w:p w:rsidR="00832346" w:rsidRDefault="00832346" w:rsidP="00150D30">
      <w:pPr>
        <w:ind w:firstLine="420"/>
        <w:rPr>
          <w:rFonts w:cs="Times New Roman"/>
        </w:rPr>
      </w:pPr>
      <w:r>
        <w:rPr>
          <w:rFonts w:cs="宋体" w:hint="eastAsia"/>
        </w:rPr>
        <w:t>可是谢晓峰的确已有了三万两银子。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老头子还没有出来，简传学忍不住悄悄的问：“这里究竟是什么地方？”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谢晓峰道：“当然是个好地方。”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他微笑着补充：“有钱的地方，通常都是好地方。”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简传学道：“这种地方怎么会有钱？”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谢晓峰道：“包子的肉不在褶上，一个人有钱没钱，从外表也是看不出来的。”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简传学道：“那老头有钱？”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谢晓峰道：“不但有钱，很可能还是附近八百里内最有钱的一个。”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简传学道：“那么他为什么还要过这种日子？”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谢晓峰道：“就因为他肯过这种日子，所以才有钱。”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简传学道：“既然他连自己都舍不得花钱，怎么会平白送三万两银子给你？”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谢晓峰道：“我当然有我的法子。”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简传学眨了眨眼，压低声音，道：“什么法子？是不是黑吃黑？”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谢晓峰笑了，只笑，不说话。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简传学更好奇，忍不住又问：“难道这老头子是个坐地分赃的江洋大盗？”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谢晓峰微笑着道：“这些事你现在都不该问的。”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简传学道：“现在我应该问什么？”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谢晓峰道：“问我准备带你到哪里花钱去。”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不管怎么样，花钱总是件令人愉快的事。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他立刻问：“我们准备到哪里花钱去？”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50D30">
      <w:pPr>
        <w:ind w:firstLine="420"/>
        <w:rPr>
          <w:rFonts w:cs="Times New Roman"/>
        </w:rPr>
      </w:pPr>
      <w:r>
        <w:rPr>
          <w:rFonts w:cs="宋体" w:hint="eastAsia"/>
        </w:rPr>
        <w:t>谢晓峰还没有开口，那老头子已从破布帘子里伸出头，道：“就在这里。”</w:t>
      </w:r>
    </w:p>
    <w:p w:rsidR="00832346" w:rsidRDefault="00832346" w:rsidP="00150D3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这里是个小破杂货铺，就算把所有的货都买下来，也用不了五百两。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简传学当然要问：“这里也有地方花钱？”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老头子眯着眼打量了他两眼，头又缩了回去，好像根本懒得跟他说话。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谢晓峰已笑道：“这里若是没地方花钱，那三万两银子是从哪里来的？”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这句话很有理，简传学却还是难免有点怀疑：“这里有女人？”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谢晓峰道：“不但有女人，附近八百里内，最好的女人都在这里。”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简传学道：“附近八百里内，最好的酒也在这里？”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简传学道：“你怎么知道的？”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谢晓峰道：“因为我是专家。”</w:t>
      </w:r>
    </w:p>
    <w:p w:rsidR="00832346" w:rsidRDefault="00832346" w:rsidP="00516EA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杂货铺后面只有一扇门。</w:t>
      </w:r>
    </w:p>
    <w:p w:rsidR="00832346" w:rsidRDefault="00832346" w:rsidP="00516EAB">
      <w:pPr>
        <w:ind w:firstLine="420"/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又小又窄的门，挂着又破又旧的棉布帘子。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酒在哪里？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女人在哪里？</w:t>
      </w:r>
    </w:p>
    <w:p w:rsidR="00832346" w:rsidRDefault="00832346" w:rsidP="00516EAB">
      <w:pPr>
        <w:ind w:firstLine="420"/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难道就在这扇挂着破旧棉布帘子的小破门里？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简传学忍不住想掀开帘子看看，帘子还没有掀开，头还没有伸进去，就嗅到了一股香气。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要命的香气。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然后他就晕了过去。</w:t>
      </w:r>
    </w:p>
    <w:p w:rsidR="00832346" w:rsidRDefault="00832346" w:rsidP="00516EA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他醒来的时候，谢晓峰已经在喝酒，不是一个人在喝酒，有很多女人在陪他喝酒。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酒还不知道是不是最好的酒，女人却个个都不错，很不错。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简传学摇摇晃晃的站起来，摇摇晃晃的走过去，先抢了杯一饮而尽。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果然是好酒。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女孩子们都在看着他笑，笑起来显得更漂亮。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简传学看看他们，再看看谢晓峰：“你有没有嗅到那股香气？”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简传学道：“我嗅到了，你怎么会没有？”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谢晓峰道：“我捏住了鼻子。”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简传学道：“为什么要捏住鼻子？”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谢晓峰道：“因为我早就知道那是什么香。”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简传学道：“那是什么香？”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谢晓峰道：“迷香。”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简传学道：“为什么要用迷香迷倒我？”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谢晓峰道：“因为这样才神秘。”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他微笑：“越神秘岂非就越有趣？”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简传学看看他，再看看这些女孩子，忍不住叹了口气：“看起来你果然是专家，不折不扣的专家。”</w:t>
      </w:r>
    </w:p>
    <w:p w:rsidR="00832346" w:rsidRDefault="00832346" w:rsidP="00516EAB">
      <w:pPr>
        <w:ind w:firstLine="420"/>
        <w:rPr>
          <w:rFonts w:cs="Times New Roman"/>
        </w:rPr>
      </w:pPr>
    </w:p>
    <w:p w:rsidR="00832346" w:rsidRDefault="00832346" w:rsidP="00516EAB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“为什么大家总是说‘吃、喝、嫖、赌’，为什么不说‘赌、嫖、喝、吃’？”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“你说是为什么？”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“因为赌最厉害，不管你怎么吃，怎么喝，怎么嫖，一下子都不会光的，可是一赌起来很可能一下子就输光了。”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“一输光了，就吃也没得吃，喝也没得喝了，嫖也没得嫖了。”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“一点都不错。”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“所以赌才要留到最后。”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“一点都不错。”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“现在我们是不是已经应该轮到赌了？”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“好像是的。”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“你准备带我到哪里去赌？”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367C5">
      <w:pPr>
        <w:ind w:firstLine="420"/>
        <w:rPr>
          <w:rFonts w:cs="Times New Roman"/>
        </w:rPr>
      </w:pPr>
      <w:r>
        <w:rPr>
          <w:rFonts w:cs="宋体" w:hint="eastAsia"/>
        </w:rPr>
        <w:t>谢晓峰还没有开口，那老头子忽然又从门后面探出头，道：“就在这里，这里什么都有。”</w:t>
      </w:r>
    </w:p>
    <w:p w:rsidR="00832346" w:rsidRDefault="00832346" w:rsidP="00D367C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这里当然不再是那小破杂货铺。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这里是间很漂亮的屋子，有很漂亮的摆设，很漂亮的女人，也有很好的菜，很好的酒。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这里的确几乎已什么都有了。可是这里没有赌。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赌就要赌得痛快，如果你已经和一个女孩子做过某些别种很痛快的事，你能不能够再跟她痛痛快快的赌？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除了这种女孩子外，这里只有一个谢晓峰。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367C5">
      <w:pPr>
        <w:ind w:firstLine="420"/>
        <w:rPr>
          <w:rFonts w:cs="Times New Roman"/>
        </w:rPr>
      </w:pPr>
      <w:r>
        <w:rPr>
          <w:rFonts w:cs="宋体" w:hint="eastAsia"/>
        </w:rPr>
        <w:t>简传学当然也不能跟谢晓峰赌。</w:t>
      </w:r>
    </w:p>
    <w:p w:rsidR="00832346" w:rsidRDefault="00832346" w:rsidP="00D367C5">
      <w:pPr>
        <w:ind w:firstLine="420"/>
        <w:rPr>
          <w:rFonts w:cs="Times New Roman"/>
        </w:rPr>
      </w:pPr>
    </w:p>
    <w:p w:rsidR="00832346" w:rsidRDefault="00832346" w:rsidP="00D367C5">
      <w:pPr>
        <w:ind w:firstLine="420"/>
        <w:rPr>
          <w:rFonts w:cs="Times New Roman"/>
        </w:rPr>
      </w:pPr>
      <w:r>
        <w:rPr>
          <w:rFonts w:cs="宋体" w:hint="eastAsia"/>
        </w:rPr>
        <w:t>朋友和朋友之间，时常都会赌得你死我活，反脸成仇。</w:t>
      </w:r>
    </w:p>
    <w:p w:rsidR="00832346" w:rsidRDefault="00832346" w:rsidP="00D367C5">
      <w:pPr>
        <w:ind w:firstLine="420"/>
        <w:rPr>
          <w:rFonts w:cs="Times New Roman"/>
        </w:rPr>
      </w:pPr>
    </w:p>
    <w:p w:rsidR="00832346" w:rsidRDefault="00832346" w:rsidP="00D367C5">
      <w:pPr>
        <w:ind w:firstLine="420"/>
        <w:rPr>
          <w:rFonts w:cs="Times New Roman"/>
        </w:rPr>
      </w:pPr>
      <w:r>
        <w:rPr>
          <w:rFonts w:cs="宋体" w:hint="eastAsia"/>
        </w:rPr>
        <w:t>可是如果你的赌本也是你朋友拿出来的，你怎么能跟他赌？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老头子的头又缩了回去，简传学只有问谢晓峰：“我们怎么赌？”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谢晓峰道：“不管怎么赌，只要有赌就行。”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简传学道：“难道就只我们两个赌？”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谢晓峰道：“当然还有别人。”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谢晓峰道：“人很快就会来的。”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简传学道：“是些什么人？”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他微笑，又道：“可是我知道，那老头子找来的，一定都是好脚。”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简传学道：“好脚是什么意思？”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谢晓峰道：“好脚的意思，就是好手，也就是不管我们怎么赌，不管我们赌什么，他们都能赌得起。”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简传学道：“赌得起的意思，就是输得起？”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谢晓峰笑了笑，道：“也许他们根本不会输，也许输的是我们。”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赌的意思，就是赌，只要不作假，谁都没把握能稳赢的。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简传学道：“今天我们赌什么？”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谢晓峰又没有开口，因为那老头子又从门后面伸出头：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“今天我们赌剑。”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367C5">
      <w:pPr>
        <w:ind w:firstLine="420"/>
        <w:rPr>
          <w:rFonts w:cs="Times New Roman"/>
        </w:rPr>
      </w:pPr>
      <w:r>
        <w:rPr>
          <w:rFonts w:cs="宋体" w:hint="eastAsia"/>
        </w:rPr>
        <w:t>他眯着眼，看看谢晓峰：“我保证今天请来的都是好脚。”</w:t>
      </w:r>
    </w:p>
    <w:p w:rsidR="00832346" w:rsidRDefault="00832346" w:rsidP="00D367C5">
      <w:pPr>
        <w:ind w:firstLine="420"/>
        <w:rPr>
          <w:rFonts w:cs="Times New Roman"/>
        </w:rPr>
      </w:pPr>
    </w:p>
    <w:p w:rsidR="00832346" w:rsidRDefault="00832346" w:rsidP="00D367C5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Pr="00D367C5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武林中一向有七大剑派</w:t>
      </w:r>
      <w:r>
        <w:t>——</w:t>
      </w:r>
      <w:r>
        <w:rPr>
          <w:rFonts w:cs="宋体" w:hint="eastAsia"/>
        </w:rPr>
        <w:t>武当、点苍、华山、昆仑、海南、峨嵋、崆峒。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少林弟子都不使剑，所以少林不在其中。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自从三丰真人妙悟内家剑法真谛，开宗立派以来，武当派就被天下学剑的人奉为正宗，历年门下弟子高手辈出，盛誉始终不堕。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当代的武当剑客，后起一辈的高手中，有六大弟子，号称“四灵双玉”。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四灵之首欧阳云鹤，自出道以来，已身经大小三十六战，只在隐居巴山的武林名宿顾道人手下败过半招。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欧阳云鹤长身玉立，英姿风发，不但在同门兄弟中很有人望，在江湖中的人缘也很好，自从巴山这一战后，几乎已被公认为最有希望继承武当道统的一个人，他自己也颇能谨守本份，洁身自好。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4CEE">
      <w:pPr>
        <w:ind w:firstLine="420"/>
        <w:rPr>
          <w:rFonts w:cs="Times New Roman"/>
        </w:rPr>
      </w:pPr>
      <w:r>
        <w:rPr>
          <w:rFonts w:cs="宋体" w:hint="eastAsia"/>
        </w:rPr>
        <w:t>可是他今天居然在这种地方出现了，谢晓峰第一个看见的就是他。</w:t>
      </w:r>
    </w:p>
    <w:p w:rsidR="00832346" w:rsidRDefault="00832346" w:rsidP="00DF4CEE">
      <w:pPr>
        <w:ind w:firstLine="420"/>
        <w:rPr>
          <w:rFonts w:cs="Times New Roman"/>
        </w:rPr>
      </w:pPr>
    </w:p>
    <w:p w:rsidR="00832346" w:rsidRDefault="00832346" w:rsidP="00DF4CEE">
      <w:pPr>
        <w:ind w:firstLine="420"/>
        <w:rPr>
          <w:rFonts w:cs="Times New Roman"/>
        </w:rPr>
      </w:pPr>
      <w:r>
        <w:rPr>
          <w:rFonts w:cs="宋体" w:hint="eastAsia"/>
        </w:rPr>
        <w:t>看来那老头的确没有说谎，因为欧阳云鹤的确是好手。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4CEE">
      <w:pPr>
        <w:ind w:firstLine="420"/>
        <w:rPr>
          <w:rFonts w:cs="Times New Roman"/>
        </w:rPr>
      </w:pPr>
      <w:r>
        <w:rPr>
          <w:rFonts w:cs="宋体" w:hint="eastAsia"/>
        </w:rPr>
        <w:t>崆峒的剑法，本来和武当源出一脉，只不过比较喜欢走偏锋。</w:t>
      </w:r>
    </w:p>
    <w:p w:rsidR="00832346" w:rsidRDefault="00832346" w:rsidP="00DF4CEE">
      <w:pPr>
        <w:ind w:firstLine="420"/>
        <w:rPr>
          <w:rFonts w:cs="Times New Roman"/>
        </w:rPr>
      </w:pPr>
    </w:p>
    <w:p w:rsidR="00832346" w:rsidRDefault="00832346" w:rsidP="00DF4CEE">
      <w:pPr>
        <w:ind w:firstLine="420"/>
        <w:rPr>
          <w:rFonts w:cs="Times New Roman"/>
        </w:rPr>
      </w:pPr>
      <w:r>
        <w:rPr>
          <w:rFonts w:cs="宋体" w:hint="eastAsia"/>
        </w:rPr>
        <w:t>偏锋并不是不好，有时反而更犀利狠辣。</w:t>
      </w:r>
    </w:p>
    <w:p w:rsidR="00832346" w:rsidRDefault="00832346" w:rsidP="00DF4CEE">
      <w:pPr>
        <w:ind w:firstLine="420"/>
        <w:rPr>
          <w:rFonts w:cs="Times New Roman"/>
        </w:rPr>
      </w:pPr>
    </w:p>
    <w:p w:rsidR="00832346" w:rsidRDefault="00832346" w:rsidP="00DF4CEE">
      <w:pPr>
        <w:ind w:firstLine="420"/>
        <w:rPr>
          <w:rFonts w:cs="Times New Roman"/>
        </w:rPr>
      </w:pPr>
      <w:r>
        <w:rPr>
          <w:rFonts w:cs="宋体" w:hint="eastAsia"/>
        </w:rPr>
        <w:t>剑由心生，剑客们的心术也往往会随着他们所练的剑法而转变。</w:t>
      </w:r>
    </w:p>
    <w:p w:rsidR="00832346" w:rsidRDefault="00832346" w:rsidP="00DF4CEE">
      <w:pPr>
        <w:ind w:firstLine="420"/>
        <w:rPr>
          <w:rFonts w:cs="Times New Roman"/>
        </w:rPr>
      </w:pPr>
    </w:p>
    <w:p w:rsidR="00832346" w:rsidRDefault="00832346" w:rsidP="00DF4CEE">
      <w:pPr>
        <w:ind w:firstLine="420"/>
        <w:rPr>
          <w:rFonts w:cs="Times New Roman"/>
        </w:rPr>
      </w:pPr>
      <w:r>
        <w:rPr>
          <w:rFonts w:cs="宋体" w:hint="eastAsia"/>
        </w:rPr>
        <w:t>所以崆峒门下的弟子，大多数都比较阴沉狠毒。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所以崆峒的剑法虽然也是正宗的内家功夫，却很少有人承认崆峒派是内家正宗，这使得崆峒弟子更偏激，更不愿与江湖同道来往。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可是江湖中人并没有因此而忽视他们，因为大家都知道近年来他们又创出了一套极可怕的剑法。</w:t>
      </w:r>
    </w:p>
    <w:p w:rsidR="00832346" w:rsidRDefault="00832346" w:rsidP="00672536">
      <w:pPr>
        <w:ind w:firstLine="420"/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据说这套剑法的招式虽不多，每一招却都是绝对致命的杀手。</w:t>
      </w:r>
    </w:p>
    <w:p w:rsidR="00832346" w:rsidRDefault="00832346" w:rsidP="00672536">
      <w:pPr>
        <w:ind w:firstLine="420"/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能练成这种剑法当然很不容易，除了掌门真人和四位长老外，崆峒门下据说只有一个人能使得出这几招杀手。</w:t>
      </w:r>
    </w:p>
    <w:p w:rsidR="00832346" w:rsidRDefault="00832346" w:rsidP="00672536">
      <w:pPr>
        <w:ind w:firstLine="420"/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这个人就是秦独秀。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跟着欧阳云鹤走进来的，就是秦独秀。</w:t>
      </w:r>
    </w:p>
    <w:p w:rsidR="00832346" w:rsidRDefault="00832346" w:rsidP="00672536">
      <w:pPr>
        <w:ind w:firstLine="420"/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秦独秀当然也是好手。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华山奇险，剑法也奇险。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华山的弟子一向不多，因为要拜在华山门下，就一定要有艰苦卓绝，百折不回的决心。</w:t>
      </w:r>
    </w:p>
    <w:p w:rsidR="00832346" w:rsidRDefault="00832346" w:rsidP="00672536">
      <w:pPr>
        <w:ind w:firstLine="420"/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当代的华山掌门孤僻而骄傲，对门下的要求最严，从来不许他的子弟妄离华山一步。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梅长华却是惟一可以自由出入，走动江湖的一个人，因为他对梅长华有信心。</w:t>
      </w:r>
    </w:p>
    <w:p w:rsidR="00832346" w:rsidRDefault="00832346" w:rsidP="00672536">
      <w:pPr>
        <w:ind w:firstLine="420"/>
        <w:rPr>
          <w:rFonts w:cs="Times New Roman"/>
        </w:rPr>
      </w:pPr>
    </w:p>
    <w:p w:rsidR="00832346" w:rsidRPr="00672536" w:rsidRDefault="00832346" w:rsidP="00672536">
      <w:pPr>
        <w:ind w:firstLine="420"/>
        <w:rPr>
          <w:rFonts w:cs="Times New Roman"/>
        </w:rPr>
      </w:pPr>
      <w:r>
        <w:rPr>
          <w:rFonts w:cs="宋体" w:hint="eastAsia"/>
        </w:rPr>
        <w:t>梅长华无疑也是好手。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昆仑的“飞龙九式”名动天下，威镇江湖，弟子中却只有一龙。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田在龙就是这一龙。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田在龙当然无疑也是好手。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点苍山明水秀，四季如春，门下弟子们从小拜师，在这种环境中生长，大多数都是温良如玉的惇惇君子，对名利都看得很淡。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点苍的剑法虽然轻灵飘忽，却很少有致命的杀着。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3050A">
      <w:pPr>
        <w:ind w:firstLine="420"/>
        <w:rPr>
          <w:rFonts w:cs="Times New Roman"/>
        </w:rPr>
      </w:pPr>
      <w:r>
        <w:rPr>
          <w:rFonts w:cs="宋体" w:hint="eastAsia"/>
        </w:rPr>
        <w:t>可是江湖中却没有敢轻犯点苍的人，因为点苍有一套镇山的剑法，绝不容人轻越雷池一步。</w:t>
      </w:r>
    </w:p>
    <w:p w:rsidR="00832346" w:rsidRDefault="00832346" w:rsidP="00F3050A">
      <w:pPr>
        <w:ind w:firstLine="420"/>
        <w:rPr>
          <w:rFonts w:cs="Times New Roman"/>
        </w:rPr>
      </w:pPr>
    </w:p>
    <w:p w:rsidR="00832346" w:rsidRDefault="00832346" w:rsidP="00F3050A">
      <w:pPr>
        <w:ind w:firstLine="420"/>
        <w:rPr>
          <w:rFonts w:cs="Times New Roman"/>
        </w:rPr>
      </w:pPr>
      <w:r>
        <w:rPr>
          <w:rFonts w:cs="宋体" w:hint="eastAsia"/>
        </w:rPr>
        <w:t>只不过这套剑法一定要七人联手，才能显得出它的威力。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所以点苍门下，每一代都有七大弟子，江湖中人总是称他们为“点苍七剑”。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三百年来，每一代的“点苍七剑”，都是剑法精绝的好手。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吴涛就是这一代七剑中的佼佼者。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吴涛当然也是好手。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海南在南海之中，孤悬天外，人亦孤绝，若没有致胜的把握，绝不愿跨海西渡。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34B17">
      <w:pPr>
        <w:ind w:firstLine="420"/>
        <w:rPr>
          <w:rFonts w:cs="Times New Roman"/>
        </w:rPr>
      </w:pPr>
      <w:r>
        <w:rPr>
          <w:rFonts w:cs="宋体" w:hint="eastAsia"/>
        </w:rPr>
        <w:t>近十年来，海南剑客几乎已完全绝迹于中土。</w:t>
      </w:r>
    </w:p>
    <w:p w:rsidR="00832346" w:rsidRDefault="00832346" w:rsidP="00934B17">
      <w:pPr>
        <w:ind w:firstLine="420"/>
        <w:rPr>
          <w:rFonts w:cs="Times New Roman"/>
        </w:rPr>
      </w:pPr>
    </w:p>
    <w:p w:rsidR="00832346" w:rsidRDefault="00832346" w:rsidP="00934B17">
      <w:pPr>
        <w:ind w:firstLine="420"/>
        <w:rPr>
          <w:rFonts w:cs="Times New Roman"/>
        </w:rPr>
      </w:pPr>
      <w:r>
        <w:rPr>
          <w:rFonts w:cs="宋体" w:hint="eastAsia"/>
        </w:rPr>
        <w:t>就在这时候，黎平子却忽然出现了。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这个人年纪不过三十，独臂，跛足，奇丑，可是他的剑法却绝对完美准确，只要他的剑一出，就能使人立刻忘记他的独臂跛足，忘记他的丑陋。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这么样一个人，当然是好手。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这六个人无疑已是当代武林后起一辈高手中的精英，每个人都绝对是出类拔萃，绝对与众不同的。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可是最独特的一个人，却不是他们，而是厉真真。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34B17">
      <w:pPr>
        <w:ind w:firstLine="420"/>
        <w:rPr>
          <w:rFonts w:cs="Times New Roman"/>
        </w:rPr>
      </w:pPr>
      <w:r>
        <w:rPr>
          <w:rFonts w:cs="宋体" w:hint="eastAsia"/>
        </w:rPr>
        <w:t>峨嵋门下的厉真真，被江湖人称为“罗刹仙子”的厉真真。</w:t>
      </w:r>
    </w:p>
    <w:p w:rsidR="00832346" w:rsidRDefault="00832346" w:rsidP="00934B17">
      <w:pPr>
        <w:ind w:firstLine="420"/>
        <w:rPr>
          <w:rFonts w:cs="Times New Roman"/>
        </w:rPr>
      </w:pPr>
    </w:p>
    <w:p w:rsidR="00832346" w:rsidRDefault="00832346" w:rsidP="00934B17">
      <w:pPr>
        <w:ind w:firstLine="420"/>
        <w:rPr>
          <w:rFonts w:cs="Times New Roman"/>
        </w:rPr>
      </w:pPr>
      <w:r>
        <w:rPr>
          <w:rFonts w:cs="宋体" w:hint="eastAsia"/>
        </w:rPr>
        <w:t>（六）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峨嵋天下秀。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自从昔年妙因师太接掌了门户之后，峨嵋的灵秀之气，就仿佛全集于女弟子身上。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厉真真当然是个女人。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34B17">
      <w:pPr>
        <w:ind w:firstLine="420"/>
        <w:rPr>
          <w:rFonts w:cs="Times New Roman"/>
        </w:rPr>
      </w:pPr>
      <w:r>
        <w:rPr>
          <w:rFonts w:cs="宋体" w:hint="eastAsia"/>
        </w:rPr>
        <w:t>自从妙因师太接掌门户后，峨嵋的女弟子就都是削了发的尼姑。</w:t>
      </w:r>
    </w:p>
    <w:p w:rsidR="00832346" w:rsidRDefault="00832346" w:rsidP="00934B17">
      <w:pPr>
        <w:ind w:firstLine="420"/>
        <w:rPr>
          <w:rFonts w:cs="Times New Roman"/>
        </w:rPr>
      </w:pPr>
    </w:p>
    <w:p w:rsidR="00832346" w:rsidRDefault="00832346" w:rsidP="00934B17">
      <w:pPr>
        <w:ind w:firstLine="420"/>
        <w:rPr>
          <w:rFonts w:cs="Times New Roman"/>
        </w:rPr>
      </w:pPr>
      <w:r>
        <w:rPr>
          <w:rFonts w:cs="宋体" w:hint="eastAsia"/>
        </w:rPr>
        <w:t>厉真真却是例外，惟一的例外。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当代的峨嵋掌门是七大掌门中年纪最大的，拜在峨嵋门下，削发为尼时，已经有三十左右。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没有人知道她在三十岁之前，曾经做过些什么事，没有人知道她以前的身世来历，更没有人想得到她能在六十三岁的高龄，还接掌了峨嵋的门户。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因为当时江湖中谣言纷纷，甚至有人说她曾经是扬州的名妓。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不管她以前是个什么样的人，自从她拜在峨嵋门下后，做出来的事都是任何一个随便什么样的女人都做不到的。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自从她削发的那一天，就没有笑过</w:t>
      </w:r>
      <w:r>
        <w:t>——</w:t>
      </w:r>
      <w:r>
        <w:rPr>
          <w:rFonts w:cs="宋体" w:hint="eastAsia"/>
        </w:rPr>
        <w:t>至少从来没有人看见她笑过。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她守戒，苦修，每天只一餐，也只有一小钵胡麻饭，一小钵无根水。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53092">
      <w:pPr>
        <w:ind w:firstLine="420"/>
        <w:rPr>
          <w:rFonts w:cs="Times New Roman"/>
        </w:rPr>
      </w:pPr>
      <w:r>
        <w:rPr>
          <w:rFonts w:cs="宋体" w:hint="eastAsia"/>
        </w:rPr>
        <w:t>她出家前本已日渐丰满，三年后就已瘦如秋草，接掌峨嵋时，体重竟只有三十九斤，看见过她的人没有一个能相信在一个如此瘦小衰弱的躯体内，能藏着如此巨大的力量，如此坚强的意志。</w:t>
      </w:r>
    </w:p>
    <w:p w:rsidR="00832346" w:rsidRDefault="00832346" w:rsidP="00A53092">
      <w:pPr>
        <w:ind w:firstLine="420"/>
        <w:rPr>
          <w:rFonts w:cs="Times New Roman"/>
        </w:rPr>
      </w:pPr>
      <w:r>
        <w:rPr>
          <w:rFonts w:cs="宋体" w:hint="eastAsia"/>
        </w:rPr>
        <w:t>她要她门下的弟子也和她一样，守戒、苦修，绝对禁欲、绝对不沾荤酒。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她认为每个年轻的女孩子都一定会有很多正常和不正常的欲望，可是她如果经常都在半饥饿的状况中，就不会想到别的了。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她对厉真真却是例外。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厉真真几乎可以做任何一件自己想做的事，从来没有人限制过她。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因为厉真真虽然讲究饮食，讲究衣着，虽然脾气暴躁，飞扬跳脱，却从来不会做错事，就好像太阳从来不会从西边出来一样。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武林中一向是男人的天下，男人的心肠比女人硬，体力比女人强，武林中的英雄榜上，一向很少有女人。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厉真真却是例外。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近年来她为峨嵋争得的声名和荣耀，几乎已经比别的门户中所有的弟子加起来都多。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厉真真还是个美人。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今天她穿着的，是件水绿色的轻纱长裙，质料、式样、剪裁、手工，都绝对是第一流的，虽然并不很透明，可是在很亮的地方，却还是可以隐约看得见她纤细的腰和笔直的腿。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这地方很亮。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阳光虽然照不进来，灯光却很亮，在灯光下看来，她的衣裳简直就像是一层雾。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可是她不在乎，一点都不在乎，她喜欢穿什么就穿什么。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因为她是厉真真。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不管她穿的是什么，都绝对不会有人敢看不起她。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她一走进来，就走到谢晓峰面前，盯着谢晓峰。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谢晓峰也在盯着她。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她忽然笑了：“我知道你心里在想什么。”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她说：“你一定想知道我是不是经常陪男人上床？”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这就是她说的第一句话。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Pr="0016473E" w:rsidRDefault="00832346" w:rsidP="0016473E">
      <w:pPr>
        <w:ind w:firstLine="420"/>
        <w:rPr>
          <w:rFonts w:cs="Times New Roman"/>
          <w:b/>
          <w:bCs/>
          <w:sz w:val="24"/>
          <w:szCs w:val="24"/>
        </w:rPr>
      </w:pPr>
      <w:r w:rsidRPr="0016473E">
        <w:rPr>
          <w:rFonts w:cs="宋体" w:hint="eastAsia"/>
          <w:b/>
          <w:bCs/>
          <w:sz w:val="24"/>
          <w:szCs w:val="24"/>
        </w:rPr>
        <w:t>赌剑</w:t>
      </w:r>
    </w:p>
    <w:p w:rsidR="00832346" w:rsidRDefault="00832346" w:rsidP="0016473E">
      <w:pPr>
        <w:ind w:firstLine="420"/>
        <w:rPr>
          <w:rFonts w:cs="Times New Roman"/>
        </w:rPr>
      </w:pPr>
    </w:p>
    <w:p w:rsidR="00832346" w:rsidRDefault="00832346" w:rsidP="0016473E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有些人好像天生就是与众不同的，无论在什么时候，什么地方，总喜欢说些惊人的话，做些惊人的事。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厉真真无疑就是这种人。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谢晓峰了解这种人，因为他以前也曾经是这种人，也喜欢让别人吃惊。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他知道厉真真很想让他吃一惊，很想看看他吃惊时是什么样子。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所以他连一点吃惊的样子都没有，只淡淡的问道：“你是不是想听我说老实话？”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厉真真道：“我当然想。”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谢晓峰道：“那么我告诉你，我只想知道要用什么法子才能让你陪我上床去。”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厉真真道：“你只有一种法子。”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谢晓峰道：“什么法子？”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厉真真道：“只要你能赢了我，随便你要我干什么都行。”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谢晓峰道：“我若输了，随便你要我干什么，我都得答应？”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厉真真道：“对了。”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谢晓峰道：“这赌注倒真不小。”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厉真真道：“要赌，就要赌得大些，越大越有趣。”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谢晓峰道：“你想赌什么？”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厉真真道：“赌剑！”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谢晓峰笑了：“你真的要跟我赌剑？”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厉真真道：“你是谢晓峰，天下无双的剑客谢晓峰，我不跟你赌剑赌什么？难道要我像小孩一样跟你蹲在地上掷骰子？”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她仰着头：“要跟酒鬼赌，就要赌酒，要跟谢晓峰赌，就要赌剑，若是赌别的，赢了也没意思。”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谢晓峰大笑，道：“好，厉真真果然不愧是厉真真。”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厉真真又笑了，道：“想不到名满天下的三少爷，居然也知道我。”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这次她才是真的在笑，既不是刚才那种充满了讥诮的笑，也不是侠女的笑。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这次她的笑，完完全全是一个女人的笑，一个真正的女人。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谢晓峰道：“就算从来没有看见过珍珠的人，当他第一眼看见珍珠的时候，也一定能看得出它的珍贵。”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他微笑着，凝视着她：“有些人也像是珍珠一样，就算你从来没有见过她，当你第一眼看见她的时候，也一定能认得出她的。”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厉真真笑得更动人，道：“难怪别人都说谢家的三少爷不但有柄可以让天下男人丧胆的剑，还有张可以让天下女人动心的嘴。”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她叹了口气：“只可惜女人们在动心之后，就难免要伤心了。”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谢晓峰道：“你知不知道一个总是会让别人伤心的人，自己也一定有伤心的时候？”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他的声音虽然还是很平静，却又带着种说不出的哀愁。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厉真真垂下头：“一个总是要让别人伤心的人，自己也一定会有伤心的时候。”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她轻轻的跟着他说了一遍，忽又抬起头，盯着他：“这句话我一定会永远记住。”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谢晓峰又大笑，道：“好，你说我们怎么赌？”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厉真真道：“我也常听人说，三少爷拔剑无情，从来不为别人留余地。”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谢晓峰道：“三尺之剑，本来就是无情之物，若是剑下留情，又何必拔剑？”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厉真真道：“所以只要你一拔剑，对方就必将死在你的剑下，至今还没有人能挡得住你三招。”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谢晓峰道：“那也许只因为我在三招之间，就已尽了全力。”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厉真真道：“三招之内，你若不能胜，是不是就要败了？”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谢晓峰道：“很可能。”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他微笑，淡淡的接着道：“幸好这种情况我至今还未遇见过。”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厉真真道：“也许你今天就会遇见了。”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厉真真转过脸，欧阳云鹤、秦独秀、梅长华、田在龙、吴涛、黎平子，一直都默默的站在她后面，她看了他们一眼：“这几位你都认得？”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谢晓峰道：“虽然从未相见，也应当能认得出的。”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厉真真道：“我赌他们每个人都能接得住你的出手三招。”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谢晓峰道：“每个人？”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厉真真道：“每个人，只要有一个人接不住，就算我输了。”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她又淡淡的笑了笑：“这么样赌，也许不能算很公平，你当然可以不接受，因为你既然在出手三招间就已尽了全力，战到最后一两个人时，力气只怕就不济了。”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谢晓峰道：“高手相争，不是屠牛，用的是技，不是力。”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厉真真眼睛里发出了光，道：“那么你肯赌？”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谢晓峰道：“我今天本就是想来大赌一场的，还有什么赌法，能比这种赌得更痛快？”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他仰面而笑，道：“能够在一日之内，会尽七大剑派门下的高足，无论是胜是败，都足以快慰生平了。”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厉真真道：“好，谢晓峰果然不愧是谢晓峰。”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谢晓峰道：“你是不是准备第一个出手？”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厉真真道：“我知道三少爷一向不屑与女子交手，我怎么敢争先？何况……”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她微笑，接着道：“高手相争，虽然用的是技，不是力，第一个出手的人，还是难免要吃点亏的，这些位师兄怎么会让我吃亏？”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谢晓峰道：“说得有理。”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厉真真嫣然道：“女人们在男人面前，多多少少总是有点不讲理的，所以就算我说错了，大家也绝不会恨我。”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欧阳云鹤、秦独秀、梅长华、田在龙、吴涛、黎平子，还是默默的站在那里，也不知是不是因为他们要说的话，都已被厉真真说了出来。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谢晓峰看着他们，道：“第一位出手的是谁？”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一个人慢慢的走出来，道：“是我。”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58C6">
      <w:pPr>
        <w:ind w:firstLine="420"/>
        <w:rPr>
          <w:rFonts w:cs="Times New Roman"/>
        </w:rPr>
      </w:pPr>
      <w:r>
        <w:rPr>
          <w:rFonts w:cs="宋体" w:hint="eastAsia"/>
        </w:rPr>
        <w:t>谢晓峰叹了口气，道：“我就知道一定是你。”</w:t>
      </w:r>
    </w:p>
    <w:p w:rsidR="00832346" w:rsidRDefault="00832346" w:rsidP="009158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这个人当然是欧阳云鹤。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武当毕竟是名门正宗，在这种情况下，他怎么能畏缩后退？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谢晓峰又叹道：“第一个出手的若不是你，我也许会很失望，第一个出来的是你，我也很失望。”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欧阳云鹤道：“失望？”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谢晓峰道：“据说崆峒近来又新创出一种剑法，诡秘奇险，我本来以为崆峒弟子会跟你争一争先的。”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无论谁都听得出他的话中有刺，只有秦独秀却像是完全听不出。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欧阳云鹤道：“崆峒武当，本属一脉，是谁先出来都一样。”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谢晓峰慢慢的点了点头，缓缓道：“不错，是谁先出手都一样。”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说到“出手”两个字时，他已经先出手了。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吴涛本来站得最远，他的身子一闪，已拔出了吴涛腰上的佩剑。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说到最后一个字时，他已到了秦独秀面前，忽然侧转剑锋，将剑柄交给了秦独秀。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秦独秀怔了怔，只有接过这把剑，谁知谢晓峰又已闪电般出手，拔出了他的剑。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剑光一闪，已到了秦独秀眉睫间。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秦独秀居然临危不乱，反手挥剑，迎了上去。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只听“呛”的一声龙吟，一柄剑被震得脱手飞出，冲天飞起。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剑光青中带蓝，正是以缅铁之英炼成的青云剑。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这种剑一共只有七柄，是点苍七剑专用的，只不过现在却已到了秦独秀手里，又从秦独秀手里被震飞了出去。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158C6">
      <w:pPr>
        <w:ind w:firstLine="420"/>
        <w:rPr>
          <w:rFonts w:cs="Times New Roman"/>
        </w:rPr>
      </w:pPr>
      <w:r>
        <w:rPr>
          <w:rFonts w:cs="宋体" w:hint="eastAsia"/>
        </w:rPr>
        <w:t>等到剑光消失时，这柄剑居然又到了谢晓峰手里，秦独秀的剑，却又归入了秦独秀自己腰畔的剑鞘。</w:t>
      </w:r>
    </w:p>
    <w:p w:rsidR="00832346" w:rsidRDefault="00832346" w:rsidP="009158C6">
      <w:pPr>
        <w:ind w:firstLine="420"/>
        <w:rPr>
          <w:rFonts w:cs="Times New Roman"/>
        </w:rPr>
      </w:pPr>
    </w:p>
    <w:p w:rsidR="00832346" w:rsidRDefault="00832346" w:rsidP="009158C6">
      <w:pPr>
        <w:ind w:firstLine="420"/>
        <w:rPr>
          <w:rFonts w:cs="Times New Roman"/>
        </w:rPr>
      </w:pPr>
      <w:r>
        <w:rPr>
          <w:rFonts w:cs="宋体" w:hint="eastAsia"/>
        </w:rPr>
        <w:t>每个人都看得怔住了，秦独秀自己更是面如死灰。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对他来说，刚才这一刹那间发生的事，简直就像是场噩梦。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这场噩梦却又偏偏是真的。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谢晓峰再也不看他一眼，走过去，走到吴涛面前，道：“这是你的剑。”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他用两只手将剑捧了过来，吴涛只有接住，接剑的手已在颤抖，忽然长长叹了口气，黯然道：“不必出手，我已败了。”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厉真真道：“你真的承认败了？”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吴涛慢慢的点了点头，道：“你放心，我们的约会，我绝不会忘记。”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厉真真道：“我相信。”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吴涛面对谢晓峰，仿佛想说什么，却连一个字都没有说，就头也不回的走了出去。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谢晓峰道：“好，胜就是胜，败就是败，点苍门下，果然是君子。”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黎平子忽然冷冷道：“幸好我不是君子。”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谢晓峰道：“不是君子有什么好？”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黎平子道：“就因为我不是君子，所以绝不会抢着出手。”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他的独眼闪闪发光，丑陋的脸上露出了诡笑：“最后一个出手的人，不但以逸待劳，而且也已将你的剑法摸清了，就算不能将你刺杀于剑下，至少总能接住你三招。”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谢晓峰道：“你的确不是君子，你是个小人。”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他居然在微笑：“可是真小人至少总比伪君子好，真小人至少还肯说老实话。”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梅长华忽然冷笑，道：“那么最吃亏的就是我这种人了。”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梅长华道：“我既不是君子，也不是小人，虽然不愿争先，也不愿落后。”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他慢慢的走出来，盯着谢晓峰：“这次你准备借谁的剑？”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谢晓峰道：“你的。”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对某些人来说，剑只不过是一把剑，是一种用钢铁铸成的，可以防身，也可以杀人的利器。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可是对另外一些人来说，剑的意义就完全不一样了。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因为他们已将自己的一生奉献给他们的剑，他们的生命已与他们的剑融为一体。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因为只有剑，才能带给他们声名，财富和荣耀，也只有剑，才能带给他们耻辱和死亡。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剑在人在，剑亡人亡。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对他们来说，剑不仅是一柄剑，也是他们惟一可以信任的伙伴，剑的本身，就已有了生命，有了灵魂。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如果说他们宁可失去妻子，也不愿失去他们的剑，那绝不是夸张，也不太过份。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吴涛就是这种人。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他认为无论在什么情况下失去自己的剑，都是无法原谅的过错，无法洗雪的耻辱，所以他失剑之后，就再也没有脸留在这里。</w:t>
      </w:r>
    </w:p>
    <w:p w:rsidR="00832346" w:rsidRDefault="00832346" w:rsidP="007F5524">
      <w:pPr>
        <w:ind w:firstLine="420"/>
        <w:rPr>
          <w:rFonts w:cs="Times New Roman"/>
        </w:rPr>
      </w:pPr>
    </w:p>
    <w:p w:rsidR="00832346" w:rsidRDefault="00832346" w:rsidP="007F5524">
      <w:pPr>
        <w:ind w:firstLine="420"/>
        <w:rPr>
          <w:rFonts w:cs="Times New Roman"/>
        </w:rPr>
      </w:pPr>
      <w:r>
        <w:rPr>
          <w:rFonts w:cs="宋体" w:hint="eastAsia"/>
        </w:rPr>
        <w:t>梅长华也是这种人。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有了吴涛的前车之鉴，他对自己的剑，当然防范得特别小心。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现在谢晓峰却当着他的面，说要借他的剑。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梅长华笑了，大笑。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他的手紧握剑柄，手背上的青筋已因用力而一根根凸起。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没有人能从他手上夺下这柄剑，除非连他的手一起砍下来。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他对自己绝对有信心，但是他低估了谢晓峰。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就在他开始笑的时候，谢晓峰已出手。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没有人能形容他这出手一击的速度，也没有人能形容这一招的巧妙和变化。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他的目标却不是梅长华的剑，而是梅长华的眼睛。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梅长华闪身后退，反手拔剑。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拔剑也是剑术中极重要的一环，华山弟子对这一点从未忽视。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梅长华的拔剑快，出手更快，剑光一闪，已在谢晓峰左肋下。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谁知就在这一刹那间，他的肘忽然被人轻轻一托，整个人都失去重心，仿佛将腾云驾雾般飞起。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等他再拿稳重心时，他的剑已到了谢晓峰手里。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这不是奇迹，也不是魔法。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这正是谢家三少爷的无双绝技“偷天换日夺剑式”。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看起来他用的手法并不复杂，可是只要他使出来，就从未失手过一次。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梅长华的笑容僵硬，在他的脸上凝结成了一种奇怪而诡秘的表情。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37FBF">
      <w:pPr>
        <w:ind w:firstLine="420"/>
        <w:rPr>
          <w:rFonts w:cs="Times New Roman"/>
        </w:rPr>
      </w:pPr>
      <w:r>
        <w:rPr>
          <w:rFonts w:cs="宋体" w:hint="eastAsia"/>
        </w:rPr>
        <w:t>忽然间，一声龙吟响起，仿佛来自天外，一道剑光飞起，盘旋在半空中，忽然闪电般凌空下击。</w:t>
      </w:r>
    </w:p>
    <w:p w:rsidR="00832346" w:rsidRDefault="00832346" w:rsidP="00A37FBF">
      <w:pPr>
        <w:ind w:firstLine="420"/>
        <w:rPr>
          <w:rFonts w:cs="Times New Roman"/>
        </w:rPr>
      </w:pPr>
    </w:p>
    <w:p w:rsidR="00832346" w:rsidRDefault="00832346" w:rsidP="00A37FBF">
      <w:pPr>
        <w:ind w:firstLine="420"/>
        <w:rPr>
          <w:rFonts w:cs="Times New Roman"/>
        </w:rPr>
      </w:pPr>
      <w:r>
        <w:rPr>
          <w:rFonts w:cs="宋体" w:hint="eastAsia"/>
        </w:rPr>
        <w:t>这正是昆仑名震天下的“飞龙九式”，剑如神龙，人如卧云，这一剑下击之力，绝没有任何一门一派的任何一剑可以比得上。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可惜他的对象是谢晓峰。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谢晓峰的剑就像是一阵风，无论多强大的力量，在风中都必将消失无踪。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等到这一剑的力量消失时，就觉得有一阵风轻轻吹到他身上。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风虽然轻，却冷得彻骨。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165CE9">
      <w:pPr>
        <w:ind w:firstLine="420"/>
        <w:rPr>
          <w:rFonts w:cs="Times New Roman"/>
        </w:rPr>
      </w:pPr>
      <w:r>
        <w:rPr>
          <w:rFonts w:cs="宋体" w:hint="eastAsia"/>
        </w:rPr>
        <w:t>他全身的血液都仿佛已被冻结，他的人就从半空中重重的跌在地上。</w:t>
      </w:r>
    </w:p>
    <w:p w:rsidR="00832346" w:rsidRDefault="00832346" w:rsidP="00165CE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风停了。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37FBF">
      <w:pPr>
        <w:ind w:firstLine="420"/>
        <w:rPr>
          <w:rFonts w:cs="Times New Roman"/>
        </w:rPr>
      </w:pPr>
      <w:r>
        <w:rPr>
          <w:rFonts w:cs="宋体" w:hint="eastAsia"/>
        </w:rPr>
        <w:t>人的呼吸也似乎已停止。</w:t>
      </w:r>
    </w:p>
    <w:p w:rsidR="00832346" w:rsidRDefault="00832346" w:rsidP="00A37FBF">
      <w:pPr>
        <w:ind w:firstLine="420"/>
        <w:rPr>
          <w:rFonts w:cs="Times New Roman"/>
        </w:rPr>
      </w:pPr>
    </w:p>
    <w:p w:rsidR="00832346" w:rsidRDefault="00832346" w:rsidP="00A37FBF">
      <w:pPr>
        <w:ind w:firstLine="420"/>
        <w:rPr>
          <w:rFonts w:cs="Times New Roman"/>
        </w:rPr>
      </w:pPr>
      <w:r>
        <w:rPr>
          <w:rFonts w:cs="宋体" w:hint="eastAsia"/>
        </w:rPr>
        <w:t>也不知过了多久，欧阳云鹤才长长叹息了一声，道：“果然是天下无双的剑法。”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厉真真冷冷的接着道：“只可惜出手并不正，以谢家三少爷的身份，本不该如此取巧的。”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简传学忽然道：“他受了伤，在你们七位高手的环伺之下，当然要速战速决，出奇制胜！”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厉真真道：“你也懂得剑？”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简传学道：“我不懂剑，这道理我却懂。”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他忽然也叹了口气，慢慢的接着道：“其实他本来并不一定要胜的．只可惜他是谢晓峰，只要他活着一天，就只许胜，不许败，因为他绝不能让神剑山庄的声名，毁在他手上。”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厉真真忽然笑了，道：“有理，说得有理，谢家的三少爷，本来就绝对不能败的。”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简传学道：“他若不败，你就要败了，你高兴什么？”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厉真真道：“你不懂？”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简传学道：“我不懂。”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厉真真嫣然道：“想不到世上居然还有你不懂的事。”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她脸上的表情就像是黄梅月的天气般阴晴莫测，笑容刚露，又板起了脸：“你既然不懂，我为什么要告诉你？”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黎平子忽然大声道：“我告诉你。”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厉真真的脸色又变了，抢着道：“你们说过的话，算数不算数？”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黎平子道：“我们刚说过什么话？我早忘了。”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欧阳云鹤道：“我没有忘。”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他的态度严肃而沉重：“我们答应过她的，胜负未分前，绝不说出这其中的秘密。”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厉真真松了口气，道：“幸好你是个守约守信的君子。”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黎平子冷冷道：“他是君子，他要守约守信，是他的事，我却只不过是个小人，小人说出来的话都可以当做放屁。”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他的手也已握紧了剑柄：“我有屁要放的时候，谁想拦住我都不行。”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谢晓峰目光闪动，微笑道：“放屁也是人生大事之一，我保证绝没有人会拦住你。”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黎平子道：“那就好极了。”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他的独眼中闪闪发光，接着道：“这次我们来赌剑，都是她找来的。”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谢晓峰道：“我想得到。”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黎平子道：“但你却绝对想不到，她跟我们每个人都打了个赌。”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谢晓峰道：“赌什么？”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黎平子道：“她赌我们六个人全都接不住你的三招。”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谢晓峰道：“所以她若输给了我，就反而赢了你们。”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黎平子道：“她只输给你一个人，却赢了我们六个人，她赢的远比输的多得多。”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厉真真又笑了，嫣然道：“其实你们早就该知道，吃亏的事，我是绝不会做的。”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谢晓峰道：“她跟你们赌的是什么？”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黎平子道：“你知不知道天尊？”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谢晓峰苦笑，道：“我知道。”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黎平子道：“近来天尊的势力日益庞大，七大剑派已不能坐视，老一辈的人虽然多已闭关不出，我们这一代的弟子，却决议要在泰山聚会，组成七派联盟。”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谢晓峰道：“这是个好主意。”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黎平子道：“在那一天，我们当然还得推出一位主盟的人。”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谢晓峰道：“你们若是输给了她，就得要推她为盟主？”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黎平子道：“一点也不错。”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厉真真柔声道：“就算你们推我做了盟主，又有什么不好？”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黎平子道：“只有一点不好。”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厉真真道：“哪一点？”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黎平子道：“你太聪明了，我们若是推你做了盟主，这泰山之盟，只怕就要变成第二个天尊。”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厉真真道：“现在昆仑、华山、崆峒、点苍，都已在片刻之间，惨败在三少爷的剑下，你难道有把握能接得住他三招？”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黎平子道：“我没有。”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他冷笑，接着道：“就因为我没有把握，所以早已准备将这次赌注当放屁。”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厉真真叹了口气，道：“其实我也早就知道你是个言而无信的小人，幸好别人都不是。”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欧阳云鹤忽然道：“我也是的。”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厉真真这才真的吃了一惊，失声道：“你？你也像他一样？”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欧阳云鹤脸色更沉重，道：“我不能不这么样做，江湖中已不能再出现第二个天尊。”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他慢慢的走过去，走到黎平子身旁。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黎平子大笑，拍他的肩，道：“现在你虽然已不能算是个真正的君子了，却是条真正的男子汉。”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欧阳云鹤叹了口气，喃喃道：“也许我本来就不是君子。”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这句话还没说完，他已出手，一个肘拳打在黎平子右肋上。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肋骨碎裂的声音刚响起，利剑已出鞘。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剑光一闪，鲜血四溅。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黎平子独眼中的眼珠子都似已凸了出来，瞪着欧阳云鹤。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到现在他才知道欧阳云鹤是和厉真真站在一边的。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到现在他才知道谁是真正的小人，可是现在已太迟了。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剑尖还在滴着血。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秦独秀、梅长华、田在龙，脸上都已完全没有血色。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欧阳云鹤冷冷的看着他们，缓缓道：“我欧阳云鹤平生最恨的，就是这种言而无信的小人，只恨不得要他们一个个全都死在我的剑下，各位若认为我杀错了，我也不妨以死谢罪。”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厉真真柔声道：“他们都知道你的为人，绝不会这么想的。”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欧阳云鹤道：“胜就是胜，败就是败，各位都是君子，当然绝不会食言背信。”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田在龙忽然大声道：“我不是君子，现在我只要一听到这两个字，就觉得说不出的恶心。”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欧阳云鹤沉下脸，道：“那么田师兄的意思是</w:t>
      </w:r>
      <w:r>
        <w:t>——</w:t>
      </w:r>
      <w:r>
        <w:rPr>
          <w:rFonts w:cs="宋体" w:hint="eastAsia"/>
        </w:rPr>
        <w:t>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田在龙道：“我没有什么意思，只不过泰山我已不想去了，你们随便要推什么人做盟主，都已经跟我没关系。”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秦独秀道：“你不去，我也不去。”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梅长华道：“我更不会去。”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田在龙精神一振，道：“好，我们一起走，有谁能拦得住我们？”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三个人并肩大步，走了出去。田在龙走在中间，梅长华、秦独秀，一左一右，忽然往中间一夹。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等到他们再分开时，田在龙的左右两胁，都已有一股鲜血流了出来。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他挣扎着，想拔剑。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剑未出鞘，他的人已倒下。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“你们好狠！”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这就是他说的最后四个字，最后一句话。</w:t>
      </w:r>
    </w:p>
    <w:p w:rsidR="00832346" w:rsidRDefault="00832346" w:rsidP="00945E7E">
      <w:pPr>
        <w:ind w:firstLine="420"/>
        <w:rPr>
          <w:rFonts w:cs="Times New Roman"/>
        </w:rPr>
      </w:pPr>
    </w:p>
    <w:p w:rsidR="00832346" w:rsidRDefault="00832346" w:rsidP="00945E7E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没有声音，很久都没有声音。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每个人都在看着谢晓峰，每个人都想等着看他的反应。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谢晓峰却在看着自己手里的剑，那本是梅长华的剑。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梅长华忽然道：“这是柄好剑。”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谢晓峰道：“是好剑。”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梅长华道：“这柄剑在华山世代相传，已有三百年，从来没有落在外人手里。”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谢晓峰道：“我相信。”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梅长华道：“你若认为我刚才不该杀了田在龙，不妨用这柄剑来杀了我，我死而无怨。”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谢晓峰道：“他本就该死，我更该死，因为我们都看错了人。”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他的手轻抚剑锋，慢慢的抬起头：“现在点苍的吴涛已经负气而走，海南的黎平子也被杀了灭口，田在龙一死，昆仑门下也都在你们掌握之中，泰山之会当然已是你们的天下。”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欧阳云鹤沉声道：“这么样的结果，本来就在我们计划之中。”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谢晓峰道：“你们当然也早已知道我是个快死了的人。”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欧阳云鹤道：“我们的确早已知道你最多只能再活三天。”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厉真真叹了口气，道：“江湖中的消息，本就传得极快，何况是你的消息。”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谢晓峰道：“你们当然也看得出，刚才我一出手，创口就已崩裂。”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厉真真道：“我们就算看不出，也能想得到。”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谢晓峰道：“所以你们都认为，像我这么样一个人，本不该再管别人的闲事。”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欧阳云鹤道：“但是我们还是同样尊敬你，不管你是生是死，都已保全了神剑山庄的威名。”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厉真真道：“至少我们都已承认败了，是败在你手下的。”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谢晓峰道：“我知道，这一点我也很感激，只可惜你们忘了一点。”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厉真真道：“哪一点？”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谢晓峰道：“有我在这里，田在龙和黎平子本不该死的。”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厉真真道：“因为你觉得你应该可以救他们？”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厉真真道：“所以你觉得你虽然没有杀他们，他们却无异因你而死？”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厉真真道：“所以你想替他们复仇？”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谢晓峰道：“也许并不是想为他们复仇，只不过是想求自己的心安。”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厉真真道：“我明白你的意思，你反正要死了，就算死在我们剑下，也死得心安理得，问心无愧。”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她轻轻的叹了口气，慢慢的接着道：“只可惜你还有很多事都不知道。”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厉真真道：“你只不过看见了这件事表面上的一层，就下了判断，内中的真相，你根本就不想知道，你连问都没有问。”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谢晓峰道：“我应该问什么？”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厉真真道：“至少你应该问问，黎平子和田在龙是不是也有该死的原因。”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谢晓峰道：“他们该死？”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厉真真道：“当然该死。”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欧阳云鹤道：“绝对该死。”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厉真真道：“因为他们不死，我们的七派联盟，根本就无法成立。”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欧阳云鹤道：“因为他们不死，死的人就要更多了。”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厉真真道：“黎平子偏激任性，本是成事不足，败事有余的人。”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欧阳云鹤道：“我们要成大事，就不能不将这种人牺牲。”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厉真真道：“我对他的死，还有点难受，可是田在龙……”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欧阳云鹤道：“田在龙就算再死十次，也是罪有应得的。”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厉真真道：“因为他本来就是个奸细！”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谢晓峰道：“奸细？”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她在笑，却比不笑的时候更严肃：“你不知道奸细是什么意思？奸细就是种会出卖人的人。”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谢晓峰道：“他出卖了谁？”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厉真真道：“他出卖了我们，也出卖了自己。”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谢晓峰道：“买主是谁？”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E3B71">
      <w:pPr>
        <w:ind w:firstLine="420"/>
        <w:rPr>
          <w:rFonts w:cs="Times New Roman"/>
        </w:rPr>
      </w:pPr>
      <w:r>
        <w:rPr>
          <w:rFonts w:cs="宋体" w:hint="eastAsia"/>
        </w:rPr>
        <w:t>厉真真道：“天尊。”</w:t>
      </w:r>
    </w:p>
    <w:p w:rsidR="00832346" w:rsidRDefault="00832346" w:rsidP="007E3B71">
      <w:pPr>
        <w:ind w:firstLine="420"/>
        <w:rPr>
          <w:rFonts w:cs="Times New Roman"/>
        </w:rPr>
      </w:pPr>
    </w:p>
    <w:p w:rsidR="00832346" w:rsidRDefault="00832346" w:rsidP="007E3B71">
      <w:pPr>
        <w:ind w:firstLine="420"/>
        <w:rPr>
          <w:rFonts w:cs="Times New Roman"/>
        </w:rPr>
      </w:pPr>
      <w:r>
        <w:rPr>
          <w:rFonts w:cs="宋体" w:hint="eastAsia"/>
        </w:rPr>
        <w:t>当然是天尊。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厉真真道：“你应该想得到的，只有天尊，才有资格收买田在龙这种人。”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谢晓峰道：“你有证据？”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厉真真道：“你想看证据？”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厉真真道：“证据就在这里。”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她忽然转过身，伸出了一根手指。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她的手指纤细柔美，但是现在看起来却像是一柄剑，一根针。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她指着的竟是简传学。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“这个人就是证据。”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简传学还是很镇定，脸色却有点变了。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厉真真道：“你是谢家的三少爷，你是天下无双的剑客，你当然不会是个笨蛋。”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谢晓峰当然不会承认自己是个笨蛋，也不能承认。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厉真真道：“那么你自己为什么不想想，我们怎么会知道你最多只能活三天的？”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谢晓峰不必想。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这件事迟早总有人会知道的，天下人都会知道。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可是知道这件事的人，直到现在还不太多。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有什么人最清楚这件事？有什么人最了解谢晓峰这两天会到哪里去？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他在笑，可是任何人都不会认为他是真的在笑。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他在看着简传学。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简传学垂下了头：“是我，是我说的。”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“我是天尊的人，田在龙也是。”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“是我告诉田在龙的，所以他们才会知道。”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这些话他没有说出来，也不必说出来。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“我看错了你。”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“我把你当做朋友，就是看错了。”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E3B71">
      <w:pPr>
        <w:ind w:firstLine="420"/>
        <w:rPr>
          <w:rFonts w:cs="Times New Roman"/>
        </w:rPr>
      </w:pPr>
      <w:r>
        <w:rPr>
          <w:rFonts w:cs="宋体" w:hint="eastAsia"/>
        </w:rPr>
        <w:t>这些话谢晓峰也没有说出来，更不必说出来。</w:t>
      </w:r>
    </w:p>
    <w:p w:rsidR="00832346" w:rsidRDefault="00832346" w:rsidP="007E3B71">
      <w:pPr>
        <w:ind w:firstLine="420"/>
        <w:rPr>
          <w:rFonts w:cs="Times New Roman"/>
        </w:rPr>
      </w:pPr>
    </w:p>
    <w:p w:rsidR="00832346" w:rsidRDefault="00832346" w:rsidP="007E3B71">
      <w:pPr>
        <w:ind w:firstLine="420"/>
        <w:rPr>
          <w:rFonts w:cs="Times New Roman"/>
        </w:rPr>
      </w:pPr>
      <w:r>
        <w:rPr>
          <w:rFonts w:cs="宋体" w:hint="eastAsia"/>
        </w:rPr>
        <w:t>谢晓峰只说了四个字：“我不怪你。”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简传学也只问了他一句话：“你真的不怪我？”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谢晓峰道：“我不怪你，只因为你本来并不认得我。”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简传学沉默了很久，才慢慢的说：“是的，我本来不认得你，一点都不认得。”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这是很简单的一句话，却有很复杂的意思。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不认得的意思，就是不认识。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不认识的意思，就是根本不知道你是个什么样的人。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谢晓峰了解他的意思，也了解他的心情。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6285E">
      <w:pPr>
        <w:ind w:firstLine="420"/>
        <w:rPr>
          <w:rFonts w:cs="Times New Roman"/>
        </w:rPr>
      </w:pPr>
      <w:r>
        <w:rPr>
          <w:rFonts w:cs="宋体" w:hint="eastAsia"/>
        </w:rPr>
        <w:t>所以谢晓峰只说了三个字：“你走吧。”</w:t>
      </w:r>
    </w:p>
    <w:p w:rsidR="00832346" w:rsidRDefault="00832346" w:rsidP="0006285E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简传学走了，垂着头走了。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他走了很久，欧阳云鹤才长长叹了口气，道：“谢晓峰果然不愧是谢晓峰。”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这也是很简单的一句话，而且很俗。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可是其中包含的意思既不太简单，也不太俗。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厉真真也叹了口气，轻轻的，长长的叹了口气，道：“如果我是你，绝不会放他走的。”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谢晓峰道：“你不是我。”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厉真真道：“你也不是我，也不是欧阳云鹤、梅长华、秦独秀。”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谢晓峰当然不是。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厉真真道：“就因为你不是，所以你才不了解我们。”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欧阳云鹤道：“所以你才会觉得我们本不该杀了黎平子和田在龙的。”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厉真真道：“我们早已决定了，只要能达到目的，绝不择任何手段。”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欧阳云鹤道：“我们的目的只有八个字。”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谢晓峰还没有问，厉真真已说了出来：“对抗天尊，维护正义。”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她接着又道：“也许我们用的手段不对，我们想做的事却绝对没有错。”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梅长华道：“所以你若认为我们杀错了人，不妨就用这柄剑来杀了我们。”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欧阳云鹤道：“我们非但绝不还手，而且死而无怨！”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厉真真道：“我是个女人，女人都比较怕死，可是我也死而无怨。”</w:t>
      </w:r>
    </w:p>
    <w:p w:rsidR="00832346" w:rsidRDefault="00832346" w:rsidP="000C27E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谢晓峰手里有剑。</w:t>
      </w:r>
    </w:p>
    <w:p w:rsidR="00832346" w:rsidRDefault="00832346" w:rsidP="000C27E3">
      <w:pPr>
        <w:ind w:firstLine="420"/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无论是什么人的剑，无论是什么样的剑，到了谢家三少爷的手里，就是杀人的剑！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无论什么样的人都能杀，问题只不过是在</w:t>
      </w:r>
      <w:r>
        <w:t>——</w:t>
      </w:r>
      <w:r>
        <w:rPr>
          <w:rFonts w:cs="宋体" w:hint="eastAsia"/>
        </w:rPr>
        <w:t>这个人该不该杀？</w:t>
      </w:r>
    </w:p>
    <w:p w:rsidR="00832346" w:rsidRDefault="00832346" w:rsidP="000C27E3">
      <w:pPr>
        <w:ind w:firstLine="420"/>
        <w:rPr>
          <w:rFonts w:cs="Times New Roman"/>
        </w:rPr>
      </w:pPr>
    </w:p>
    <w:p w:rsidR="00832346" w:rsidRPr="000C27E3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黄昏。</w:t>
      </w:r>
    </w:p>
    <w:p w:rsidR="00832346" w:rsidRDefault="00832346" w:rsidP="000C27E3">
      <w:pPr>
        <w:ind w:firstLine="420"/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有雾。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黄昏本不该有雾，却偏偏有雾。</w:t>
      </w:r>
    </w:p>
    <w:p w:rsidR="00832346" w:rsidRDefault="00832346" w:rsidP="000C27E3">
      <w:pPr>
        <w:ind w:firstLine="420"/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梦一样的雾。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27E3">
      <w:pPr>
        <w:ind w:firstLine="420"/>
        <w:rPr>
          <w:rFonts w:cs="Times New Roman"/>
        </w:rPr>
      </w:pPr>
      <w:r>
        <w:rPr>
          <w:rFonts w:cs="宋体" w:hint="eastAsia"/>
        </w:rPr>
        <w:t>人们本不该有梦，却偏偏有梦。</w:t>
      </w:r>
    </w:p>
    <w:p w:rsidR="00832346" w:rsidRDefault="00832346" w:rsidP="000C27E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谢晓峰走入雾中，走入梦中。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是雾一样的梦，还是梦一样的雾？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如果说人生本就如雾如梦，这句话是太俗，还是太真？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“我们都是人，都是江湖人，所以你应该知道我们为什么要这样做。”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2754F">
      <w:pPr>
        <w:ind w:firstLine="420"/>
        <w:rPr>
          <w:rFonts w:cs="Times New Roman"/>
        </w:rPr>
      </w:pPr>
      <w:r>
        <w:rPr>
          <w:rFonts w:cs="宋体" w:hint="eastAsia"/>
        </w:rPr>
        <w:t>这是厉真真说的话。</w:t>
      </w:r>
    </w:p>
    <w:p w:rsidR="00832346" w:rsidRDefault="00832346" w:rsidP="0092754F">
      <w:pPr>
        <w:ind w:firstLine="420"/>
        <w:rPr>
          <w:rFonts w:cs="Times New Roman"/>
        </w:rPr>
      </w:pPr>
    </w:p>
    <w:p w:rsidR="00832346" w:rsidRDefault="00832346" w:rsidP="0092754F">
      <w:pPr>
        <w:ind w:firstLine="420"/>
        <w:rPr>
          <w:rFonts w:cs="Times New Roman"/>
        </w:rPr>
      </w:pPr>
      <w:r>
        <w:rPr>
          <w:rFonts w:cs="宋体" w:hint="eastAsia"/>
        </w:rPr>
        <w:t>所以他没有杀厉真真，也没有杀梅长华、秦独秀和欧阳云鹤。</w:t>
      </w:r>
    </w:p>
    <w:p w:rsidR="00832346" w:rsidRDefault="00832346" w:rsidP="0092754F">
      <w:pPr>
        <w:ind w:firstLine="420"/>
        <w:rPr>
          <w:rFonts w:cs="Times New Roman"/>
        </w:rPr>
      </w:pPr>
    </w:p>
    <w:p w:rsidR="00832346" w:rsidRDefault="00832346" w:rsidP="0092754F">
      <w:pPr>
        <w:ind w:firstLine="420"/>
        <w:rPr>
          <w:rFonts w:cs="Times New Roman"/>
        </w:rPr>
      </w:pPr>
      <w:r>
        <w:rPr>
          <w:rFonts w:cs="宋体" w:hint="eastAsia"/>
        </w:rPr>
        <w:t>因为他知道这是真话。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江湖中本就没有绝对的是非，江湖人为了要达到某种目的，本就该不择手段。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他们要做一件事的时候，往往连他们自己都没有选择的余地。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没有人愿意承认这一点，更没有人能否认。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这就是江湖人的命运，也正是江湖人最大的悲哀。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江湖中永远都有厉真真这种人存在的，他杀了一个厉真真又如何？又能改变什么？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“我们选她来作盟主，因为我们觉得只有她才能对付天尊的慕容秋荻。”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2754F">
      <w:pPr>
        <w:ind w:firstLine="420"/>
        <w:rPr>
          <w:rFonts w:cs="Times New Roman"/>
        </w:rPr>
      </w:pPr>
      <w:r>
        <w:rPr>
          <w:rFonts w:cs="宋体" w:hint="eastAsia"/>
        </w:rPr>
        <w:t>这句话是欧阳云鹤说的。</w:t>
      </w:r>
    </w:p>
    <w:p w:rsidR="00832346" w:rsidRDefault="00832346" w:rsidP="0092754F">
      <w:pPr>
        <w:ind w:firstLine="420"/>
        <w:rPr>
          <w:rFonts w:cs="Times New Roman"/>
        </w:rPr>
      </w:pPr>
    </w:p>
    <w:p w:rsidR="00832346" w:rsidRDefault="00832346" w:rsidP="0092754F">
      <w:pPr>
        <w:ind w:firstLine="420"/>
        <w:rPr>
          <w:rFonts w:cs="Times New Roman"/>
        </w:rPr>
      </w:pPr>
      <w:r>
        <w:rPr>
          <w:rFonts w:cs="宋体" w:hint="eastAsia"/>
        </w:rPr>
        <w:t>这也是真话。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他忽然发觉厉真真和慕容秋荻本就是同一类的人。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这种人好像天生就是赢家，无论做什么事都会成功的。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另外还有些人却好像天生就是输家，无论他们已赢了多少，到最后还是输光为止。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他忍不住问自己：“我呢？我是种什么样的人？”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204D5">
      <w:pPr>
        <w:ind w:firstLine="420"/>
        <w:rPr>
          <w:rFonts w:cs="Times New Roman"/>
        </w:rPr>
      </w:pPr>
      <w:r>
        <w:rPr>
          <w:rFonts w:cs="宋体" w:hint="eastAsia"/>
        </w:rPr>
        <w:t>他没有答复自己，这答案他根本就不想知道。</w:t>
      </w:r>
    </w:p>
    <w:p w:rsidR="00832346" w:rsidRDefault="00832346" w:rsidP="000204D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雾又冷又浓，浓得好像已将他与世上所有的人都完全隔绝。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这种天气正适合他现在的心情，他本就不想见到别的人。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可是就在这时候，浓雾中却偏偏有个人出现了。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简传学的脸色在浓雾中看来就像是个刚从地狱中逃脱的幽灵。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谢晓峰叹了口气：“是你？”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他的声音嘶哑而悲伤：“我知道你不愿再见我，可是我非来不可。”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简传学道：“因为我心里有些话，不管你愿不愿意听，我都非说出来不可。”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谢晓峰看着他惨白的脸，终于点了点头，道：“你一定要说，我就听。”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简传学道：“我的确是天尊的人，因为我无法拒绝他们，因为我还不想死。”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谢晓峰道：“我明白，连田在龙那样的人都不能拒绝他们，何况你！”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简传学道：“我跟他不同，他学的是剑，我学的是医，医道是济世救人的，将人的性命看得比什么都重。”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简传学道：“我投入天尊只不过才几个月，学医却已有二十年，对人命的这种看法，早已在我心里根深蒂固。”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谢晓峰道：“我相信。”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简传学道：“所以不管天尊要我怎么做，我都绝不会将人命当做儿戏，只要是我的病人，我一定会全心全力去为他医治，不管他是什么人都一样。”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他凝视着谢晓峰：“就连你都一样。”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谢晓峰道：“只可惜我的伤确实已无救了。”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简传学黯然道：“只要我觉得还有一分希望，我都绝不会放手。”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谢晓峰道：“我知道你已尽了力，我并没有怪你。”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简传学道：“田在龙的确也是天尊的人，他们本想要我安排，让他杀了你！”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谢晓峰笑了：“这种事也能安排？”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简传学道：“别人不能，我能。”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谢晓峰道：“你怎么安排？”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简传学道：“只要我在你伤口上再加一点腐骨的药，你遇见田在龙时，就已连还击之力都没有了，只要我给他一点暗示，他就会抢先出手。”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他接着又道：“无论谁能击败谢家的三少爷，都必将震动江湖，名重天下，何况他们之间还有赌注。”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谢晓峰道：“谁杀了谢晓峰，谁就是泰山之会的盟主？”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谢晓峰道：“田在龙若能在七大剑派的首徒面前杀了我，厉真真也只有将盟主的宝座让给他，那么七大剑派的联盟，也就变成了天尊的囊中物。”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谢晓峰轻轻叹了口气，道：“只可惜你并没有这么样做。”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简传学道：“我不能这么做，我做不出。”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谢晓峰道：“因为医道的仁心，已经在你心里生了根。”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谢晓峰道：“现在我只有一点想不通。”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简传学道：“哪一点？”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谢晓峰道：“厉真真他们怎么会知道我最多只能再活三天的？这件事本该只有天尊的人才知道。”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简传学的脸色忽然变了，失声道：“难道厉真真也是天尊的人？”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谢晓峰看着他，神情居然还很镇定，只淡淡的问道：“你真的不知道她也是天尊的人？”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谢晓峰道：“其实你应该想得到的，高手着棋，每个子后面，都一定埋伏着更厉害的杀手，慕容秋荻对田在龙这个子本就没把握，在这局棋中，她真正的杀着本就是厉真真。”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简传学道：“你早已想到了这一着？”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谢晓峰微笑，道：“我并不太笨。”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简传学松了口气，道：“那么你当然已经杀了她。”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简传学脸色又变了，道：“你为什么放过了她？”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谢晓峰道：“因为只有她才能对付慕容秋荻。”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简传学道：“可是她……”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谢晓峰道：“现在她虽然还是天尊的人，可是她绝不会久居在慕容秋荻之下的，泰山之会正是她最好的机会，只要她一登上盟主的宝座，就一定会利用她的权力，全力对付天尊。”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他接着道：“我了解她这种人，她绝不会放过这种机会的。”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C1832">
      <w:pPr>
        <w:ind w:firstLine="420"/>
        <w:rPr>
          <w:rFonts w:cs="Times New Roman"/>
        </w:rPr>
      </w:pPr>
      <w:r>
        <w:rPr>
          <w:rFonts w:cs="宋体" w:hint="eastAsia"/>
        </w:rPr>
        <w:t>简传学的手心在冒汗。</w:t>
      </w:r>
    </w:p>
    <w:p w:rsidR="00832346" w:rsidRDefault="00832346" w:rsidP="003C1832">
      <w:pPr>
        <w:ind w:firstLine="420"/>
        <w:rPr>
          <w:rFonts w:cs="Times New Roman"/>
        </w:rPr>
      </w:pPr>
    </w:p>
    <w:p w:rsidR="00832346" w:rsidRDefault="00832346" w:rsidP="003C1832">
      <w:pPr>
        <w:ind w:firstLine="420"/>
        <w:rPr>
          <w:rFonts w:cs="Times New Roman"/>
        </w:rPr>
      </w:pPr>
      <w:r>
        <w:rPr>
          <w:rFonts w:cs="宋体" w:hint="eastAsia"/>
        </w:rPr>
        <w:t>他也并不太笨，可是这种事他连想都没有想到。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谢晓峰道：“慕容秋荻一直在利用她，却不知道她也一直在利用慕容秋荻，她投入天尊，也许就是为了要利用天尊的力量，踏上这一步。”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他叹了口气，又道：“慕容秋荻下的这一着棋，就像是条毒蛇，毒蛇虽然能制人于死，可是随时都可能回过头去反噬一口的。”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简传学道：“这一口也能致命？”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谢晓峰道：“她能够让慕容秋荻信任她，当然也能查出天尊的命脉在哪里，这一口若是咬在天尊的命脉上，当然咬得不轻。”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简传学道：“可是百足之虫，死而不僵，她若想一口致命，只怕还不容易。”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谢晓峰道：“所以我们正好以毒攻毒，让他们互相残杀，等到他们都精疲力竭的时候，别的人就可以取而代之了。”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简传学道：“别的人是什么人？”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谢晓峰道：“江湖中每一代都有英雄兴起，会是什么人？谁也不知道。”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他长长叹了口气：“这就是江湖人的命运，生活在江湖中的人，就像是风中的落叶，水中的浮萍，往往都是身不由主的，我们只要知道，七派联盟和天尊都必败无疑，也就足够了，又何必问得太多。”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简传学没有再问。</w:t>
      </w:r>
    </w:p>
    <w:p w:rsidR="00832346" w:rsidRDefault="00832346" w:rsidP="00361ED1">
      <w:pPr>
        <w:ind w:firstLine="420"/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他不是江湖人，不能了解江湖人，更不能了解谢晓峰。</w:t>
      </w:r>
    </w:p>
    <w:p w:rsidR="00832346" w:rsidRDefault="00832346" w:rsidP="00361ED1">
      <w:pPr>
        <w:ind w:firstLine="420"/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他忽然发现这个人不但像是浮萍落叶那么样飘浮不定，而且还像是这早来的夜雾一样，虚幻，缥缈，不可捉摸。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这个人有时深沉，有时洒脱，有时忧郁，有时欢乐，有时候宽大仁慈，有时候却又会忽然变得极端冷酷无情。</w:t>
      </w:r>
    </w:p>
    <w:p w:rsidR="00832346" w:rsidRDefault="00832346" w:rsidP="00361ED1">
      <w:pPr>
        <w:ind w:firstLine="420"/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简传学从未见过性格如此复杂的人。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也许就因为他这种复杂多变的性格，所以他才是谢晓峰。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简传学看着他，忽然叹了口气，道：“我这次来，本来还有件事想告诉你。”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谢晓峰道：“什么事？”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简传学道：“我虽然不能治你的伤，你的伤却并不是绝对无救。”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谢晓峰的脸上发出了光。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一个人如果还能够活下去，谁不想活下去？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他忍不住问：“还有人能救我？”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简传学道：“只有一个人。”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简传学道：“他也是个很奇怪的人，也像你一样，变化无常，捉摸不定，有时候甚至也像你一样冷酷无情。”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谢晓峰不能否认，只能叹息。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最多情的人，往往也最无情，他究竟是多情？还是无情？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这连他自己也分不清。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简传学看着他，忽又叹了口气，道：“不管这个人是谁，现在你都已永远找不到他了。”</w:t>
      </w:r>
    </w:p>
    <w:p w:rsidR="00832346" w:rsidRDefault="00832346" w:rsidP="00361ED1">
      <w:pPr>
        <w:ind w:firstLine="420"/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他一个字一个字的接着道：“因为我绝不会告诉你这个人是谁的。”</w:t>
      </w:r>
    </w:p>
    <w:p w:rsidR="00832346" w:rsidRDefault="00832346" w:rsidP="00361ED1">
      <w:pPr>
        <w:ind w:firstLine="420"/>
        <w:rPr>
          <w:rFonts w:cs="Times New Roman"/>
        </w:rPr>
      </w:pPr>
    </w:p>
    <w:p w:rsidR="00832346" w:rsidRPr="00361ED1" w:rsidRDefault="00832346" w:rsidP="00361ED1">
      <w:pPr>
        <w:ind w:firstLine="420"/>
        <w:rPr>
          <w:rFonts w:cs="Times New Roman"/>
          <w:b/>
          <w:bCs/>
          <w:sz w:val="24"/>
          <w:szCs w:val="24"/>
        </w:rPr>
      </w:pPr>
      <w:r w:rsidRPr="00361ED1">
        <w:rPr>
          <w:rFonts w:cs="宋体" w:hint="eastAsia"/>
          <w:b/>
          <w:bCs/>
          <w:sz w:val="24"/>
          <w:szCs w:val="24"/>
        </w:rPr>
        <w:t>最后一日</w:t>
      </w:r>
    </w:p>
    <w:p w:rsidR="00832346" w:rsidRDefault="00832346" w:rsidP="00361ED1">
      <w:pPr>
        <w:ind w:firstLine="420"/>
        <w:rPr>
          <w:rFonts w:cs="Times New Roman"/>
        </w:rPr>
      </w:pPr>
    </w:p>
    <w:p w:rsidR="00832346" w:rsidRDefault="00832346" w:rsidP="00361ED1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谢晓峰一向不怕死。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每个人在童年时都是不怕死的，因为那时候谁都不知道死的可怕。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尤其是谢晓峰。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他在童年时就已听过了很多英雄好汉的故事，英雄好汉们总是不怕死的。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英雄不怕死，怕死非英雄。就算“咔嚓”一声，人头落地，那又算得了什么？反正二十年后又是一条好汉。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这种观念也已在他心里根深蒂固。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等到他成年时，他更不怕死了，因为死的通常总是别人，不是他。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只要他的剑还在他掌握之中，那么“生死”也就在他的掌握之中。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他虽然不是神，却可以掌握别人的生存或死亡。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他为什么要怕死？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有时他甚至希望自己也能尝一尝死亡的滋味，因为这种滋味他从未尝试过。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谢晓峰也不想死。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他的家世辉煌，声名显赫，无论走到哪里，都会受人尊敬。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在他很小的时候，他就知道这一点。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他聪明。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在他四岁的时候，就已被人称为神童。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他可爱。</w:t>
      </w:r>
    </w:p>
    <w:p w:rsidR="00832346" w:rsidRDefault="00832346" w:rsidP="00EF1D44">
      <w:pPr>
        <w:ind w:firstLine="420"/>
        <w:rPr>
          <w:rFonts w:cs="Times New Roman"/>
        </w:rPr>
      </w:pPr>
    </w:p>
    <w:p w:rsidR="00832346" w:rsidRDefault="00832346" w:rsidP="00EF1D44">
      <w:pPr>
        <w:ind w:firstLine="420"/>
        <w:rPr>
          <w:rFonts w:cs="Times New Roman"/>
        </w:rPr>
      </w:pPr>
      <w:r>
        <w:rPr>
          <w:rFonts w:cs="宋体" w:hint="eastAsia"/>
        </w:rPr>
        <w:t>在女人们眼中，他永远是最纯真无邪的天使，不管是在贵妇人或洗衣妇的眼中都一样。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他是学武的奇才。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别人练剑十年还没有练成的剑法，他在十天之内就可以精通熟练。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他这一生中从未败过。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跟他交过手的人，有最可怕的剑客，也有最精明的赌徒。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可是他从未败过。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赌剑，赌酒，赌骰子，无论赌什么，他都从未败过。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像这么样一个人，他怎么会想死？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他不怕死，也许只因为他从未受到过死的威胁。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直到那一天，那一个时刻，他听到有人说，他最多只能再活三天。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在那一瞬间，他才知道死的可怕。虽然他还是不想死，却已无能为力。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一个人的生死，本不是由他自己决定的，无论什么人都一样。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他了解这一点。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所以他虽然明知自己要死了，也只有等死。</w:t>
      </w:r>
    </w:p>
    <w:p w:rsidR="00832346" w:rsidRDefault="00832346" w:rsidP="006F4522">
      <w:pPr>
        <w:ind w:firstLine="420"/>
        <w:rPr>
          <w:rFonts w:cs="Times New Roman"/>
        </w:rPr>
      </w:pPr>
    </w:p>
    <w:p w:rsidR="00832346" w:rsidRDefault="00832346" w:rsidP="006F4522">
      <w:pPr>
        <w:ind w:firstLine="420"/>
        <w:rPr>
          <w:rFonts w:cs="Times New Roman"/>
        </w:rPr>
      </w:pPr>
      <w:r>
        <w:rPr>
          <w:rFonts w:cs="宋体" w:hint="eastAsia"/>
        </w:rPr>
        <w:t>因为他也一样无可奈何。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但是现在的情况又不同了。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一个人在必死时忽然有了可以活下去的希望，这希望又忽然在一瞬间被人扼断，这种由极端兴奋到极端沮丧间的过程，全都发生在一瞬间。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这种刺激有谁能忍受？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简传学动也不动的站在那里，仿佛已在等着谢晓峰来扼断他的咽喉。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你不让我活下去，我当然也不让你活下去。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这本是江湖人做事的原则，这种后果他已准备承受。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想不到谢晓峰也没有动，只是静静的站着，冷冷的看着他。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简传学道：“你可以杀了我，可是你就算杀了我，我也不会说。”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他的声音已因紧张而颤抖：“因为现在我才真正了解你是个什么样的人。”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谢晓峰道：“我是个什么样的人？”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简传学道：“你远比任何人想像中都无情。”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简传学道：“你连自己的生死都不放在心上，当然更不会看重别人的性命。”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简传学道：“只要你认为必要时，你随时都可以牺牲别人的，不管那个人是谁都一样。”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谢晓峰忽然笑了笑，道：“所以我活着还不如死了的好。”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简传学道：“我并不想看着你死，我不说，只因为我一定要保护那个人。”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谢晓峰不懂：“为了保护他？”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简传学道：“我知道他一定会救你，可是你若不死，他就一定会死在你手里。”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简传学道：“因为你们两个人只要见了面，就一定有个人要死在对方剑下，死的那个人当然绝不会是你。”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他慢慢的接着道：“因为我知道你无论在任何情况下，都绝不会认输的，因为谢家的三少爷只要还活着，就绝不能败在别人的剑下！”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谢晓峰沉思着，终于慢慢的点了点头，道：“你说的不错，我可以死，却绝不能败在别人的剑下。”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46E95">
      <w:pPr>
        <w:ind w:firstLine="420"/>
        <w:rPr>
          <w:rFonts w:cs="Times New Roman"/>
        </w:rPr>
      </w:pPr>
      <w:r>
        <w:rPr>
          <w:rFonts w:cs="宋体" w:hint="eastAsia"/>
        </w:rPr>
        <w:t>他遥望远方，长长吐出口气，道：“因为我是谢晓峰。”</w:t>
      </w:r>
    </w:p>
    <w:p w:rsidR="00832346" w:rsidRDefault="00832346" w:rsidP="00246E9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这句话很可能就是他说的最后一句话，因为现在很可能已经是他的最后一天了。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46E95">
      <w:pPr>
        <w:ind w:firstLine="420"/>
        <w:rPr>
          <w:rFonts w:cs="Times New Roman"/>
        </w:rPr>
      </w:pPr>
      <w:r>
        <w:rPr>
          <w:rFonts w:cs="宋体" w:hint="eastAsia"/>
        </w:rPr>
        <w:t>他随时都可能倒下去。因为他说完了这句话，就头也不回的走了。</w:t>
      </w:r>
    </w:p>
    <w:p w:rsidR="00832346" w:rsidRDefault="00832346" w:rsidP="00246E95">
      <w:pPr>
        <w:ind w:firstLine="420"/>
        <w:rPr>
          <w:rFonts w:cs="Times New Roman"/>
        </w:rPr>
      </w:pPr>
    </w:p>
    <w:p w:rsidR="00832346" w:rsidRDefault="00832346" w:rsidP="00246E95">
      <w:pPr>
        <w:ind w:firstLine="420"/>
        <w:rPr>
          <w:rFonts w:cs="Times New Roman"/>
        </w:rPr>
      </w:pPr>
      <w:r>
        <w:rPr>
          <w:rFonts w:cs="宋体" w:hint="eastAsia"/>
        </w:rPr>
        <w:t>虽然他明知道这一走就再也不会找到能够让他活下去的机会。</w:t>
      </w:r>
    </w:p>
    <w:p w:rsidR="00832346" w:rsidRDefault="00832346" w:rsidP="00C4155D">
      <w:pPr>
        <w:rPr>
          <w:rFonts w:cs="Times New Roman"/>
        </w:rPr>
      </w:pPr>
    </w:p>
    <w:p w:rsidR="00832346" w:rsidRPr="00246E95" w:rsidRDefault="00832346" w:rsidP="00246E95">
      <w:pPr>
        <w:ind w:firstLine="420"/>
        <w:rPr>
          <w:rFonts w:cs="Times New Roman"/>
        </w:rPr>
      </w:pPr>
      <w:r>
        <w:rPr>
          <w:rFonts w:cs="宋体" w:hint="eastAsia"/>
        </w:rPr>
        <w:t>可是他既没有勉强，更没有哀求，就像是挥了挥手送走一片云霞，既没有感伤，也没有留恋。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46E95">
      <w:pPr>
        <w:ind w:firstLine="420"/>
        <w:rPr>
          <w:rFonts w:cs="Times New Roman"/>
        </w:rPr>
      </w:pPr>
      <w:r>
        <w:rPr>
          <w:rFonts w:cs="宋体" w:hint="eastAsia"/>
        </w:rPr>
        <w:t>因为他虽然不能败，却可以死。</w:t>
      </w:r>
    </w:p>
    <w:p w:rsidR="00832346" w:rsidRDefault="00832346" w:rsidP="00246E95">
      <w:pPr>
        <w:ind w:firstLine="420"/>
        <w:rPr>
          <w:rFonts w:cs="Times New Roman"/>
        </w:rPr>
      </w:pPr>
    </w:p>
    <w:p w:rsidR="00832346" w:rsidRDefault="00832346" w:rsidP="00246E95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7219">
      <w:pPr>
        <w:ind w:firstLine="420"/>
        <w:rPr>
          <w:rFonts w:cs="Times New Roman"/>
        </w:rPr>
      </w:pPr>
      <w:r>
        <w:rPr>
          <w:rFonts w:cs="宋体" w:hint="eastAsia"/>
        </w:rPr>
        <w:t>夜色渐深，雾更浓。</w:t>
      </w:r>
    </w:p>
    <w:p w:rsidR="00832346" w:rsidRDefault="00832346" w:rsidP="009E7219">
      <w:pPr>
        <w:ind w:firstLine="420"/>
        <w:rPr>
          <w:rFonts w:cs="Times New Roman"/>
        </w:rPr>
      </w:pPr>
    </w:p>
    <w:p w:rsidR="00832346" w:rsidRDefault="00832346" w:rsidP="009E7219">
      <w:pPr>
        <w:ind w:firstLine="420"/>
        <w:rPr>
          <w:rFonts w:cs="Times New Roman"/>
        </w:rPr>
      </w:pPr>
      <w:r>
        <w:rPr>
          <w:rFonts w:cs="宋体" w:hint="eastAsia"/>
        </w:rPr>
        <w:t>简传学看着他瘦削而疲倦的背影，渐渐消失在浓雾里。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他居然没有回过头来再看一眼。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一个人对自己都能如此无情，又何况对别人？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简传学握紧双拳，咬紧牙关：“我不能说，绝不能说……”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他的口气很坚决，可是他的人已冲了出去，放声大呼！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“谢晓峰，你等一等。”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7219">
      <w:pPr>
        <w:ind w:firstLine="420"/>
        <w:rPr>
          <w:rFonts w:cs="Times New Roman"/>
        </w:rPr>
      </w:pPr>
      <w:r>
        <w:rPr>
          <w:rFonts w:cs="宋体" w:hint="eastAsia"/>
        </w:rPr>
        <w:t>雾色凄迷，看不见人，也听不见回应。</w:t>
      </w:r>
    </w:p>
    <w:p w:rsidR="00832346" w:rsidRDefault="00832346" w:rsidP="009E7219">
      <w:pPr>
        <w:ind w:firstLine="420"/>
        <w:rPr>
          <w:rFonts w:cs="Times New Roman"/>
        </w:rPr>
      </w:pPr>
    </w:p>
    <w:p w:rsidR="00832346" w:rsidRDefault="00832346" w:rsidP="009E7219">
      <w:pPr>
        <w:ind w:firstLine="420"/>
        <w:rPr>
          <w:rFonts w:cs="Times New Roman"/>
        </w:rPr>
      </w:pPr>
      <w:r>
        <w:rPr>
          <w:rFonts w:cs="宋体" w:hint="eastAsia"/>
        </w:rPr>
        <w:t>他不停的奔跑，呼喊，直到他倒下去的时候。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7219">
      <w:pPr>
        <w:ind w:firstLine="420"/>
        <w:rPr>
          <w:rFonts w:cs="Times New Roman"/>
        </w:rPr>
      </w:pPr>
      <w:r>
        <w:rPr>
          <w:rFonts w:cs="宋体" w:hint="eastAsia"/>
        </w:rPr>
        <w:t>泥土是潮湿的，带着种泪水般的咸。他忽然看见了一双脚。</w:t>
      </w:r>
    </w:p>
    <w:p w:rsidR="00832346" w:rsidRDefault="00832346" w:rsidP="009E721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谢晓峰就站在他面前，垂着头，看着他。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简传学没有站起来，流着泪道：“我不能说，只因为我若说出来，就对不起他。”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简传学道：“可是我不说，又怎么能对得起你？”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他绝不能看着谢晓峰去死。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他绝不能见死不救。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这不但违背了他的良心，也违背了这二十年来他从未有一天忘记过的原则。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他全身都已因内心的痛苦挣扎而扭曲：“幸好我总算想到了一个法子。”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“什么法子？”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“只有这法子，才能让我自己心安，也只有这法子才能让我永远保守这秘密。”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他将刀插入怀里，微弱的刀光在浓雾中轻轻一闪。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一柄薄而锋利的短刀，七寸长的刀锋已完全刺入了他的心脏。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一个人如果还有良心，通常都宁死也不肯做出违背良心的事。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他还有良心。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浓雾，流水。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河岸旁荻花瑟瑟。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河水在黑暗中默默的流动，河上的雾浓如烟。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凄凉的河，凄凉的天气。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谢晓峰一个人坐在河岸旁，荻花间，流水声轻得就像是垂死者的呼吸。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他在听着流水，也在听着自己的呼吸。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流水是永远不会停下来的，可是他的呼吸却随时都可能停顿。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E21B4">
      <w:pPr>
        <w:ind w:firstLine="420"/>
        <w:rPr>
          <w:rFonts w:cs="Times New Roman"/>
        </w:rPr>
      </w:pPr>
      <w:r>
        <w:rPr>
          <w:rFonts w:cs="宋体" w:hint="eastAsia"/>
        </w:rPr>
        <w:t>这又是种多么凄凉的讽刺？</w:t>
      </w:r>
    </w:p>
    <w:p w:rsidR="00832346" w:rsidRDefault="00832346" w:rsidP="00FE21B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有谁能想得到，名震天下的谢晓峰，居然会一个人孤独的坐在河岸边，默默的等死？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E21B4">
      <w:pPr>
        <w:ind w:firstLine="420"/>
        <w:rPr>
          <w:rFonts w:cs="Times New Roman"/>
        </w:rPr>
      </w:pPr>
      <w:r>
        <w:rPr>
          <w:rFonts w:cs="宋体" w:hint="eastAsia"/>
        </w:rPr>
        <w:t>死，并不可悲。</w:t>
      </w:r>
    </w:p>
    <w:p w:rsidR="00832346" w:rsidRDefault="00832346" w:rsidP="00FE21B4">
      <w:pPr>
        <w:ind w:firstLine="420"/>
        <w:rPr>
          <w:rFonts w:cs="Times New Roman"/>
        </w:rPr>
      </w:pPr>
    </w:p>
    <w:p w:rsidR="00832346" w:rsidRDefault="00832346" w:rsidP="00FE21B4">
      <w:pPr>
        <w:ind w:firstLine="420"/>
        <w:rPr>
          <w:rFonts w:cs="Times New Roman"/>
        </w:rPr>
      </w:pPr>
      <w:r>
        <w:rPr>
          <w:rFonts w:cs="宋体" w:hint="eastAsia"/>
        </w:rPr>
        <w:t>值得悲哀的，是他这种死法。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他选择这么样死，只因为他已太疲倦，所有为生命而挣扎奋斗的力量，现在都已消失。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据说一个人在临死的时候，总会对自己的一生有很多很奇怪的回忆，有些本已早就遗忘了的事，也会在这种时候重回他的记忆中。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可是他连想都不敢想。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现在他只想找个人聊聊，随便是什么样的人都好。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他忽然觉得非常寂寞。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有时寂寞仿佛比死更难忍受，否则这世上又怎会有那么多人为了寂寞而死？</w:t>
      </w:r>
    </w:p>
    <w:p w:rsidR="00832346" w:rsidRDefault="00832346" w:rsidP="008851FF">
      <w:pPr>
        <w:ind w:firstLine="420"/>
        <w:rPr>
          <w:rFonts w:cs="Times New Roman"/>
        </w:rPr>
      </w:pPr>
    </w:p>
    <w:p w:rsidR="00832346" w:rsidRDefault="00832346" w:rsidP="008851FF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有风吹过。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浓雾迷漫的河面上，忽然飘来一点闪动明灭的微弱火光。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不是灯光，是炉火。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一叶孤舟，一只小小的红泥火炉，闪动的火光，照着盘膝坐在船头上的一个老人，青斗笠，绿蓑衣，满头白发如霜。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风中传来一阵阵苦涩而清冽的芳香，炉上煮的也不知是茶、还是药？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52874">
      <w:pPr>
        <w:ind w:firstLine="420"/>
        <w:rPr>
          <w:rFonts w:cs="Times New Roman"/>
        </w:rPr>
      </w:pPr>
      <w:r>
        <w:rPr>
          <w:rFonts w:cs="宋体" w:hint="eastAsia"/>
        </w:rPr>
        <w:t>一叶孤舟，一炉弱火，一个孤独的老人。</w:t>
      </w:r>
    </w:p>
    <w:p w:rsidR="00832346" w:rsidRDefault="00832346" w:rsidP="00352874">
      <w:pPr>
        <w:ind w:firstLine="420"/>
        <w:rPr>
          <w:rFonts w:cs="Times New Roman"/>
        </w:rPr>
      </w:pPr>
    </w:p>
    <w:p w:rsidR="00832346" w:rsidRDefault="00832346" w:rsidP="00352874">
      <w:pPr>
        <w:ind w:firstLine="420"/>
        <w:rPr>
          <w:rFonts w:cs="Times New Roman"/>
        </w:rPr>
      </w:pPr>
      <w:r>
        <w:rPr>
          <w:rFonts w:cs="宋体" w:hint="eastAsia"/>
        </w:rPr>
        <w:t>对他说来，生命中所有的悲欢离合，想必都已成了过眼的云烟。</w:t>
      </w:r>
    </w:p>
    <w:p w:rsidR="00832346" w:rsidRDefault="00832346" w:rsidP="00352874">
      <w:pPr>
        <w:ind w:firstLine="420"/>
        <w:rPr>
          <w:rFonts w:cs="Times New Roman"/>
        </w:rPr>
      </w:pPr>
    </w:p>
    <w:p w:rsidR="00832346" w:rsidRDefault="00832346" w:rsidP="00352874">
      <w:pPr>
        <w:ind w:firstLine="420"/>
        <w:rPr>
          <w:rFonts w:cs="Times New Roman"/>
        </w:rPr>
      </w:pPr>
      <w:r>
        <w:rPr>
          <w:rFonts w:cs="宋体" w:hint="eastAsia"/>
        </w:rPr>
        <w:t>他是不是也在等死？</w:t>
      </w: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看着这老人，谢晓峰心里忽然有了种说不出的感触，忽然站起来挥手。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“船上的老丈，你能不能把船划过来？”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老人仿佛没有听见，却听见了：“你要干什么？”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谢晓峰道：“你一个人坐在船上发呆，我一个人坐在岸上发呆，我们两个人为什么不坐在一起聊聊，也好打发这漫漫长夜。”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老人没有再开口，可是“欸乃”一声，轻舟却已慢慢的荡过来。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52874">
      <w:pPr>
        <w:ind w:firstLine="420"/>
        <w:rPr>
          <w:rFonts w:cs="Times New Roman"/>
        </w:rPr>
      </w:pPr>
      <w:r>
        <w:rPr>
          <w:rFonts w:cs="宋体" w:hint="eastAsia"/>
        </w:rPr>
        <w:t>在这又冷又潮的浓雾里，他心里忽又觉得有种说不出的温暖。</w:t>
      </w:r>
    </w:p>
    <w:p w:rsidR="00832346" w:rsidRDefault="00832346" w:rsidP="0035287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炉火上的小铜壶里，水已沸了，苦涩清冽的香气更浓。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谢晓峰道：“这是茶？还是药？”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老人道：“是茶，苦茶。”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他看着闪动明灭的火光，衰老的脸上带着种很奇怪的表情，慢慢的接着道：“你还年轻，也许还不懂得领略苦茶的滋味。”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谢晓峰道：“可是我早就已知道，一定要苦后才会有余甘。”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老人回过头，看着他，忽然笑了，脸上每一条皱纹里都已有了笑意。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然后他就提起铜壶，道：“好，你喝一杯。”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老人道：“我不喝。”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F46B7">
      <w:pPr>
        <w:ind w:firstLine="420"/>
        <w:rPr>
          <w:rFonts w:cs="Times New Roman"/>
        </w:rPr>
      </w:pPr>
      <w:r>
        <w:rPr>
          <w:rFonts w:cs="宋体" w:hint="eastAsia"/>
        </w:rPr>
        <w:t>老人眯着眼，缓缓道：“因为世上各式各样的苦味，我都已尝够了。”</w:t>
      </w:r>
    </w:p>
    <w:p w:rsidR="00832346" w:rsidRDefault="00832346" w:rsidP="002F46B7">
      <w:pPr>
        <w:ind w:firstLine="420"/>
        <w:rPr>
          <w:rFonts w:cs="Times New Roman"/>
        </w:rPr>
      </w:pPr>
    </w:p>
    <w:p w:rsidR="00832346" w:rsidRDefault="00832346" w:rsidP="002F46B7">
      <w:pPr>
        <w:ind w:firstLine="420"/>
        <w:rPr>
          <w:rFonts w:cs="Times New Roman"/>
        </w:rPr>
      </w:pPr>
      <w:r>
        <w:rPr>
          <w:rFonts w:cs="宋体" w:hint="eastAsia"/>
        </w:rPr>
        <w:t>这本是句很凄凉的话，可是从他嘴里淡淡的说出来，却又别有一番滋味。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谢晓峰道：“你既然不喝，为什么要煮茶？”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老人道：“煮茶的人，并不一定是喝茶的人。”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他眯着的眼睛里仿佛也有火光在闪动，慢慢的接着道：“世上有很多事都是这样子的，你还年轻，当然还不明白。”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谢晓峰接过已斟满苦茶的杯子，几乎忍不住要笑了出来。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他没有笑，他也不想争辩。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C64E2">
      <w:pPr>
        <w:ind w:firstLine="420"/>
        <w:rPr>
          <w:rFonts w:cs="Times New Roman"/>
        </w:rPr>
      </w:pPr>
      <w:r>
        <w:rPr>
          <w:rFonts w:cs="宋体" w:hint="eastAsia"/>
        </w:rPr>
        <w:t>被别人看成是个年轻人也并没有什么不好，不好的是这个年轻人已经快死了。</w:t>
      </w:r>
    </w:p>
    <w:p w:rsidR="00832346" w:rsidRDefault="00832346" w:rsidP="001C64E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A70B0">
      <w:pPr>
        <w:ind w:firstLine="420"/>
        <w:rPr>
          <w:rFonts w:cs="Times New Roman"/>
        </w:rPr>
      </w:pPr>
      <w:r>
        <w:rPr>
          <w:rFonts w:cs="宋体" w:hint="eastAsia"/>
        </w:rPr>
        <w:t>茶还是滚热的，盛茶的粗碗很小，他一口就喝了下去。</w:t>
      </w:r>
    </w:p>
    <w:p w:rsidR="00832346" w:rsidRDefault="00832346" w:rsidP="009A70B0">
      <w:pPr>
        <w:ind w:firstLine="420"/>
        <w:rPr>
          <w:rFonts w:cs="Times New Roman"/>
        </w:rPr>
      </w:pPr>
    </w:p>
    <w:p w:rsidR="00832346" w:rsidRDefault="00832346" w:rsidP="009A70B0">
      <w:pPr>
        <w:ind w:firstLine="420"/>
        <w:rPr>
          <w:rFonts w:cs="Times New Roman"/>
        </w:rPr>
      </w:pPr>
      <w:r>
        <w:rPr>
          <w:rFonts w:cs="宋体" w:hint="eastAsia"/>
        </w:rPr>
        <w:t>无论喝茶还是喝酒，他都喝得很快，无论做什么，他都做得很快。</w:t>
      </w:r>
    </w:p>
    <w:p w:rsidR="00832346" w:rsidRDefault="00832346" w:rsidP="009A70B0">
      <w:pPr>
        <w:ind w:firstLine="420"/>
        <w:rPr>
          <w:rFonts w:cs="Times New Roman"/>
        </w:rPr>
      </w:pPr>
    </w:p>
    <w:p w:rsidR="00832346" w:rsidRDefault="00832346" w:rsidP="009A70B0">
      <w:pPr>
        <w:ind w:firstLine="420"/>
        <w:rPr>
          <w:rFonts w:cs="Times New Roman"/>
        </w:rPr>
      </w:pPr>
      <w:r>
        <w:rPr>
          <w:rFonts w:cs="宋体" w:hint="eastAsia"/>
        </w:rPr>
        <w:t>这是不是因为他早已感觉到自己的生命也一定会结束得快？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他终于忍不住笑了，忽然道：“有句话我若说出来，你一定会大吃一惊。”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老人看着他充满讥诮的笑容，等着他说下去。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谢晓峰道：“我已经是个快要死的人。”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老人并没有吃惊，至少连一点吃惊的样子都没有露出来。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谢晓峰道：“我说的是真话。”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老人道：“我看得出。”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谢晓峰道：“你不准备赶我下船去？”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谢晓峰道：“可是我随时都会死在这里，死在你面前。”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老人道：“我看见过人死，也看见过死人。”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谢晓峰道：“如果我是你，我一定不愿让一个陌生人死在我的船上。”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老人道：“你不是我．你也不会死在我的船上。”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老人道：“因为你遇见了我。”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谢晓峰道：“遇见了你，我就不会死？”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他的声音很冷淡，口气却很肯定：“你遇见了我，就算想死都不行了。”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老人道：“因为我也不想让一个陌生人死在我的船上。”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老人道：“你认为我救不了你？”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谢晓峰道：“你只看见了我的伤，却没有看见我中的毒，所以你才认为你能救我。”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谢晓峰道：“我的伤虽然只不过在皮肉上，毒却已在骨头里。”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谢晓峰道：“没有人能解得了我的毒。”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老人道：“连一个人都没有？”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谢晓峰道：“也许还有一个人。”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他拍了拍衣裳站起来，慢慢的接着道：“这个人却绝不会是你。”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老人道：“所以你想走？”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谢晓峰道：“我只有走。”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老人道：“你走不了的。”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谢晓峰道：“难道我遇见了你，连走都不能走了？”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老人道：“因为你喝了我一杯苦茶。”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谢晓峰道：“难道你要我赔给你？”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老人道：“你赔不起的。”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谢晓峰又想笑，却已笑不出。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他忽然发觉手指与脚尖都已完全麻木，而且正在渐渐向上蔓延。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老人道：“你知道你喝下去的是什么茶？”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谢晓峰摇头。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老人道：“那是五麻散。”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谢晓峰道：“五麻散？”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老人道：“那本是华佗的秘方，华佗死后，失传了多年。”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他慢慢的接着道：“可是有个人却决心要将这种配方的秘密再找出来，他花了十七年的功夫，尝遍了天下的药草，甚至不惜用他的妻子和女儿做试验。”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谢晓峰道：“他成功了？”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老人慢慢的点了点头，道：“不错，他成功了，可是他的女儿却已经变成了瞎子，他的妻子也发了疯。”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谢晓峰吃惊的看着他，道：“这个人就是你？”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老人道：“这个人不是我，只不过他在跳河之前，将这秘方传给了我。”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谢晓峰道：“他已跳了河？”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老人道：“你的妻子女儿若是也因为你而变成那样子，你也会跳河的。”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他冷冷的看着谢晓峰，冷冷的问道：“像这么样一杯茶，你赔不赔得起？”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谢晓峰道：“我赔不起。”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他苦笑，又道：“只不过我若早知道这是杯什么样的茶，也绝不会喝下去。”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老人道：“只可惜现在你已经喝了下去。”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谢晓峰苦笑。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老人道：“所以现在你的四肢一定已经开始麻木，割你一刀，你也绝不会觉得痛的。”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谢晓峰道：“然后呢？”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老人没有回答，却慢慢的拿出了个黑色的皮匣。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皮匣扁而平，虽然已经很陈旧，却又因为人手的摩擦而显出一种奇特的光泽。</w:t>
      </w:r>
    </w:p>
    <w:p w:rsidR="00832346" w:rsidRDefault="00832346" w:rsidP="00E51A61">
      <w:pPr>
        <w:ind w:firstLine="420"/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老人慢慢的打开了这皮匣，里面立刻闪出了一种淡青的光芒。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刀锋的光芒。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十三把刀。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十三把形式奇特的刀，有的如钩镰，有的如齿锯，有的狭长，有的弯曲。</w:t>
      </w:r>
    </w:p>
    <w:p w:rsidR="00832346" w:rsidRDefault="00832346" w:rsidP="00E51A61">
      <w:pPr>
        <w:ind w:firstLine="420"/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这十三把刀只有一样共同的特点</w:t>
      </w:r>
      <w:r>
        <w:t>——</w:t>
      </w:r>
      <w:r>
        <w:rPr>
          <w:rFonts w:cs="宋体" w:hint="eastAsia"/>
        </w:rPr>
        <w:t>刀锋都很薄，薄而锐利。</w:t>
      </w:r>
    </w:p>
    <w:p w:rsidR="00832346" w:rsidRDefault="00832346" w:rsidP="00E51A61">
      <w:pPr>
        <w:ind w:firstLine="420"/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老人凝视着这十三把刀的刀锋，衰老的眼睛里忽然露出种比刀锋更锐利的光芒。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“然后我就要用它们来对付你。”老人终于回答了谢晓峰的话：“用这十三把刀。”</w:t>
      </w:r>
    </w:p>
    <w:p w:rsidR="00832346" w:rsidRDefault="00832346" w:rsidP="00E51A61">
      <w:pPr>
        <w:ind w:firstLine="420"/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谢晓峰又坐了下去。</w:t>
      </w:r>
    </w:p>
    <w:p w:rsidR="00832346" w:rsidRDefault="00832346" w:rsidP="00E51A61">
      <w:pPr>
        <w:ind w:firstLine="420"/>
        <w:rPr>
          <w:rFonts w:cs="Times New Roman"/>
        </w:rPr>
      </w:pPr>
    </w:p>
    <w:p w:rsidR="00832346" w:rsidRDefault="00832346" w:rsidP="00E51A61">
      <w:pPr>
        <w:ind w:firstLine="420"/>
        <w:rPr>
          <w:rFonts w:cs="Times New Roman"/>
        </w:rPr>
      </w:pPr>
      <w:r>
        <w:rPr>
          <w:rFonts w:cs="宋体" w:hint="eastAsia"/>
        </w:rPr>
        <w:t>那种可怕的麻木，几乎已蔓延到他全身，只有眼睛还能看得见。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C54EB">
      <w:pPr>
        <w:ind w:firstLine="420"/>
        <w:rPr>
          <w:rFonts w:cs="Times New Roman"/>
        </w:rPr>
      </w:pPr>
      <w:r>
        <w:rPr>
          <w:rFonts w:cs="宋体" w:hint="eastAsia"/>
        </w:rPr>
        <w:t>他也在看着这十三把刀。</w:t>
      </w:r>
    </w:p>
    <w:p w:rsidR="00832346" w:rsidRDefault="00832346" w:rsidP="00EC54EB">
      <w:pPr>
        <w:ind w:firstLine="420"/>
        <w:rPr>
          <w:rFonts w:cs="Times New Roman"/>
        </w:rPr>
      </w:pPr>
    </w:p>
    <w:p w:rsidR="00832346" w:rsidRDefault="00832346" w:rsidP="00EC54EB">
      <w:pPr>
        <w:ind w:firstLine="420"/>
        <w:rPr>
          <w:rFonts w:cs="Times New Roman"/>
        </w:rPr>
      </w:pPr>
      <w:r>
        <w:rPr>
          <w:rFonts w:cs="宋体" w:hint="eastAsia"/>
        </w:rPr>
        <w:t>他不能不看。</w:t>
      </w:r>
    </w:p>
    <w:p w:rsidR="00832346" w:rsidRDefault="00832346" w:rsidP="00EC54E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河水静静的流动，炉火已渐微弱。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老人拈起柄狭长的刀</w:t>
      </w:r>
      <w:r>
        <w:t>——</w:t>
      </w:r>
      <w:r>
        <w:rPr>
          <w:rFonts w:cs="宋体" w:hint="eastAsia"/>
        </w:rPr>
        <w:t>九寸长的刀，宽只七分。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“首先我要用这把刀割开你的肉。”老人说：“你那些已经腐烂了的肉。”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“然后呢？”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“然后我就要用这柄刀对付你。”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老人又拈起柄钩镰般的刀：“用这柄刀撕开你的血肉。”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“然后呢？”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“然后我就要用这把刀挫开你的骨头。”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老人又另外选了把刀：“把你骨头里的毒刮出来，挖出来，连根都挖出来。”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有人要把你的血肉撕裂，骨头挫开，谢晓峰居然连眼睛都没有眨一眨。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老人看着他，道：“可是我保证你那时绝不会有一点痛苦。”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谢晓峰道：“就因为我已喝下了那碗五麻散？”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老人道：“不错，这就是五麻散的用处。”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谢晓峰道：“只有用这种法子才能解我的毒？”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老人道：“到现在为止，好像还只有这一种。”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谢晓峰道：“你早就知道我中了这种毒，所以早就替我准备好这种法子？”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谢晓峰道：“你怎么会知道的？”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老人道：“我一直都在盯着你。”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老人道：“因为我要用你的一条命，去换另外一条命。”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谢晓峰道：“怎么换？”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老人道：“我要你去替我杀一个人。”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谢晓峰道：“去杀什么人？”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老人道：“一个杀人的人。”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谢晓峰道：“他杀的是些什么人？”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老人道：“有些是该杀的人，也有些是不该杀的。”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谢晓峰道：“所以他该杀？”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老人道：“不该杀的人，我绝不会要你去杀，你也绝不会去杀！”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他眼睛里带着种很奇怪的表情：“我保证你杀了他绝不会后悔的。”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谢晓峰没有说话。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他忽然觉得那种可怕的麻木，已蔓延到他的脑，他的心。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他还能听见这老人在问：“你想不想死？”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他也听见了他自己的回答：“我不想。”</w:t>
      </w:r>
    </w:p>
    <w:p w:rsidR="00832346" w:rsidRDefault="00832346" w:rsidP="00087BC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他最后听见的声音，是一种刀锋刮在骨头上的声音。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是他自己的骨头。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可是他已连一点感觉都没有。</w:t>
      </w:r>
    </w:p>
    <w:p w:rsidR="00832346" w:rsidRDefault="00832346" w:rsidP="00087BC0">
      <w:pPr>
        <w:ind w:firstLine="420"/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（六）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天亮了。</w:t>
      </w:r>
    </w:p>
    <w:p w:rsidR="00832346" w:rsidRDefault="00832346" w:rsidP="00087BC0">
      <w:pPr>
        <w:ind w:firstLine="420"/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阳光普照，大地辉煌。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月光皎洁，繁星在天。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不管是天黑还是天亮，人生中总有美丽的一面，一个人如果能活着，为什么要死？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又有谁真的想死？</w:t>
      </w:r>
    </w:p>
    <w:p w:rsidR="00832346" w:rsidRDefault="00832346" w:rsidP="00087BC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谢晓峰没有死。</w:t>
      </w: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他第一个感觉是有双手在他心口慢慢的推拿。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这双手很干燥，很稳定，手心长着粗糙的老茧。</w:t>
      </w:r>
    </w:p>
    <w:p w:rsidR="00832346" w:rsidRDefault="00832346" w:rsidP="00087BC0">
      <w:pPr>
        <w:ind w:firstLine="420"/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然后他就听见了自己心跳的声音，由微弱渐渐变得稳定。</w:t>
      </w:r>
    </w:p>
    <w:p w:rsidR="00832346" w:rsidRDefault="00832346" w:rsidP="00087BC0">
      <w:pPr>
        <w:ind w:firstLine="420"/>
        <w:rPr>
          <w:rFonts w:cs="Times New Roman"/>
        </w:rPr>
      </w:pPr>
    </w:p>
    <w:p w:rsidR="00832346" w:rsidRDefault="00832346" w:rsidP="00087BC0">
      <w:pPr>
        <w:ind w:firstLine="420"/>
        <w:rPr>
          <w:rFonts w:cs="Times New Roman"/>
        </w:rPr>
      </w:pPr>
      <w:r>
        <w:rPr>
          <w:rFonts w:cs="宋体" w:hint="eastAsia"/>
        </w:rPr>
        <w:t>他知道这双手已救了他的命。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老人正在看着他，一双疲倦衰老的眼睛，竟变得说不出的清澄明亮，就像是秋夜里的星光。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他忽然发现这老人远比他想像中年轻。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老人终于吐出口气，道：“现在你已经可以活下去了，只要你愿意，你一定可以比任何人都活得长些，现在你的骨头已经变得像是根刚摘下来的玉蜀黍那么新鲜干净。”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谢晓峰没有开口，他忽然想起了简传学说的话。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这世上只有一个人能救你。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可是他若救活了你，就一定要死在你的剑下。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简传学一定错了，他绝没有任何理由要杀这老人，就算有理由，他也绝不会出手。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简传学说的一定是另外一个人，也许他根本不知道世上还有这么样一个老人存在，更不知道华佗的秘方已留传下来。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谢晓峰松了口气，对自己这解释很满意。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老人道：“有种人好像天生就比别人走运些，连老天爷都总是会特别照顾他。”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他看着谢晓峰：“你就是这种人，你复原得远比我想像中快得多。”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84779">
      <w:pPr>
        <w:ind w:firstLine="420"/>
        <w:rPr>
          <w:rFonts w:cs="Times New Roman"/>
        </w:rPr>
      </w:pPr>
      <w:r>
        <w:rPr>
          <w:rFonts w:cs="宋体" w:hint="eastAsia"/>
        </w:rPr>
        <w:t>谢晓峰不能否认这一点。</w:t>
      </w:r>
    </w:p>
    <w:p w:rsidR="00832346" w:rsidRDefault="00832346" w:rsidP="00484779">
      <w:pPr>
        <w:ind w:firstLine="420"/>
        <w:rPr>
          <w:rFonts w:cs="Times New Roman"/>
        </w:rPr>
      </w:pPr>
    </w:p>
    <w:p w:rsidR="00832346" w:rsidRDefault="00832346" w:rsidP="00484779">
      <w:pPr>
        <w:ind w:firstLine="420"/>
        <w:rPr>
          <w:rFonts w:cs="Times New Roman"/>
        </w:rPr>
      </w:pPr>
      <w:r>
        <w:rPr>
          <w:rFonts w:cs="宋体" w:hint="eastAsia"/>
        </w:rPr>
        <w:t>任何人都不能否认，他的体力确实比别人强得多。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有些事若是发生在别人身上就是奇迹，却随时可以在他身上发现。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老人道：“只要再过两三天，你就可以完全复原。”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谢晓峰道：“然后我就要替你去杀那个人？”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老人道：“这是我用你的一条命换来的条件。”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谢晓峰道：“所以我一定要去？”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老人道：“一定。”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谢晓峰苦笑，道：“我杀过人，我并不在乎多杀一个。”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谢晓峰道：“可是这个人我连他的面都没有见过。”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老人道：“我会让你见到他的。”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他忽然笑了笑，笑得很诡秘：“只要见到他，你也非杀他不可。”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老人道：“因为他该死。”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他的笑容已消失，眼睛里又露出那种说不出的悲伤和仇恨。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谢晓峰道：“你真的这么恨他？”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老人道：“我恨他，远比任何人想像中都恨得厉害。”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他握紧双手，慢慢的接着道：“因为我这一生就是被他害了的，若不是因为他，我一定会活得比现在快乐得多。”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谢晓峰没有再问。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他忽然想起了自己的一生，他这一生是幸运？还是不幸？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84779">
      <w:pPr>
        <w:ind w:firstLine="420"/>
        <w:rPr>
          <w:rFonts w:cs="Times New Roman"/>
        </w:rPr>
      </w:pPr>
      <w:r>
        <w:rPr>
          <w:rFonts w:cs="宋体" w:hint="eastAsia"/>
        </w:rPr>
        <w:t>他忍不住在心里问自己：“我这一生，怎会变成这样子的？”</w:t>
      </w:r>
    </w:p>
    <w:p w:rsidR="00832346" w:rsidRDefault="00832346" w:rsidP="0048477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84779">
      <w:pPr>
        <w:ind w:firstLine="420"/>
        <w:rPr>
          <w:rFonts w:cs="Times New Roman"/>
        </w:rPr>
      </w:pPr>
      <w:r>
        <w:rPr>
          <w:rFonts w:cs="宋体" w:hint="eastAsia"/>
        </w:rPr>
        <w:t>窄小的船舱里，窗户却开得很大。</w:t>
      </w:r>
    </w:p>
    <w:p w:rsidR="00832346" w:rsidRDefault="00832346" w:rsidP="00484779">
      <w:pPr>
        <w:ind w:firstLine="420"/>
        <w:rPr>
          <w:rFonts w:cs="Times New Roman"/>
        </w:rPr>
      </w:pPr>
    </w:p>
    <w:p w:rsidR="00832346" w:rsidRDefault="00832346" w:rsidP="00484779">
      <w:pPr>
        <w:ind w:firstLine="420"/>
        <w:rPr>
          <w:rFonts w:cs="Times New Roman"/>
        </w:rPr>
      </w:pPr>
      <w:r>
        <w:rPr>
          <w:rFonts w:cs="宋体" w:hint="eastAsia"/>
        </w:rPr>
        <w:t>河上的月色明亮。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老人看着窗外的月色，道：“今天已经是十三。”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谢晓峰道：“十三？”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他显得很惊讶，因为直到现在，他才知道自己已昏睡了两天。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老人道：“月圆的那天晚上，你就会看见他。”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谢晓峰道：“他会到这里来？”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老人道：“他不会来，可是你会去，你一定要去。”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老人顺手往窗外一指，道：“就从这条路去。”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轻舟泊岸，月光下果然有条已渐渐被秋草掩没了的小径。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老人道：“你一直往前走，就会看见一片枫林，枫林外有家小小的酒店，你不妨到那里住下来，好好的睡两天。”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谢晓峰道：“然后呢？”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老人道：“等到十五的那天晚上，圆月升起时，你从那酒店后门外一条小路走入枫林，就会看见我要你去杀的那个人。”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谢晓峰道：“我怎么认得出他就是那个人？”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老人道：“只要你看见了他，就一定能认得出。”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老人道：“因为他也是在那里等着要杀人的，你一定可以感觉到那股杀气。”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谢晓峰不能否认。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杀气虽然是看不见，摸不到的，可是像他这种人，却一定能感觉得到。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也只有他这种人才能感觉得到。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老人道：“他看见你时，也一定能感觉到你的杀气，所以你就算不出手，他也一样会杀你。”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谢晓峰苦笑，道：“看来我好像已完全没有选择的余地。”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老人道：“你本来就没有。”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谢晓峰道：“可是你怎么会知道他在那里？”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老人缓缓道：“我们本就约好了在那里相见的，他不死，我就要死在他手里，这其间也完全没有选择的余地。”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他的声音低沉而奇特，眼睛里又露出了那种悲伤的表情。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过了很久，他才接着道：“这就是我们的命运，谁也没法子逃避。”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谢晓峰明白他的意思。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对某些人来说，命运本就是残酷的，可是这老人却不像这种人。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难道他也有一段悲伤惨痛的回忆？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他过去究竟是个什么样的人？现在又是个什么样的人？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谢晓峰想问，却没有问。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他知道这老人一定不会说出来的，他甚至连这老人的姓名都没有问。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姓名并不重要，重要的是，这老人的确救了他的命。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对他来说，只要知道这一点，就已足够。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老人一直在凝视着他，忽然道：“现在你已经可以走了。”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谢晓峰道：“现在你就要我走？”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老人道：“现在我就要你走。”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老人道：“因为我们的交易已经谈成了。”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谢晓峰道：“难道我们不能交个朋友？”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老人道：“因为有种人天生就不能有朋友。”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谢晓峰道：“你是这种人？”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老人道：“不管我是不是这种人都一样，因为你是这种人。”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谢晓峰也明白他的意思。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有种人好像天生就应该是孤独的，这就是他们的命运。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老人慢慢的接着道：“没有人能改变自己的命运，如果你一定想改变他，结果只有更不幸。”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457C6">
      <w:pPr>
        <w:ind w:firstLine="420"/>
        <w:rPr>
          <w:rFonts w:cs="Times New Roman"/>
        </w:rPr>
      </w:pPr>
      <w:r>
        <w:rPr>
          <w:rFonts w:cs="宋体" w:hint="eastAsia"/>
        </w:rPr>
        <w:t>他眼睛里又闪出了那种火花般的光芒：“你一定要记住这句话，这是我从无数次惨痛经验中得来的教训。”</w:t>
      </w:r>
    </w:p>
    <w:p w:rsidR="00832346" w:rsidRDefault="00832346" w:rsidP="007457C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夜并不完全是漆黑的，而是一种接近漆黑的深蓝色。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谢晓峰走过狭窄的跳板，走上潮湿的河岸，发现自己的腿还是很软弱。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老人道：“你也一定要记住，一定要好好的睡两天。”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他的语气中仿佛真的充满关切：“因为那个人绝不是容易对付的，你需要恢复体力。”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这种真心的关切总是会令一个浪子心酸。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谢晓峰没有回头，却忍不住问道：“我还需要什么？”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老人道：“还需要一点运气和一把剑，一把很快的剑！”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老人的轻舟已看不见了。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暗蓝色的流水，暗蓝色的夜。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谢晓峰终于走上了这条已将被秋草掩没的小径，一直往前走。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他心里什么都不再想，只想快走到那枫林外的小酒店，只想快看见圆月升起。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在圆月下，枫林外等着他的，会是个什么样的人？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他是不是能得到他需要的那一点运气？和那柄快剑？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他没有把握。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纵然他就是天下无双的谢晓峰，他也一样没有把握。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他已隐隐感觉到那个人是谁了。</w:t>
      </w: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（七）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只有虎豹，才能追查出另一只虎豹的踪迹。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也只有虎豹，才能感觉到另一只虎豹的存在。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因为它们本是同一类的。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除了它们自己外，这世上绝没有任何另一类的野兽能将它们吞噬！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这世上也绝没有任何另一类的野兽敢接近它们，连狡兔和狐狸都不敢。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0573B">
      <w:pPr>
        <w:ind w:firstLine="420"/>
        <w:rPr>
          <w:rFonts w:cs="Times New Roman"/>
        </w:rPr>
      </w:pPr>
      <w:r>
        <w:rPr>
          <w:rFonts w:cs="宋体" w:hint="eastAsia"/>
        </w:rPr>
        <w:t>所以它们通常都很寂寞。</w:t>
      </w:r>
    </w:p>
    <w:p w:rsidR="00832346" w:rsidRDefault="00832346" w:rsidP="0060573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“我这一生中有过多少朋友？多少女人？”谢晓峰在问自己。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他当然有过朋友，也有过女人。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可是又有几个朋友对他永远忠心？又有几个女人是真正属于他的？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他想起了铁开诚，想起了简传学，想起了老苗子。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他也想起了娃娃和慕容秋荻。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是别人对不起他？还是他对不起别人？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他不敢再想。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他的心痛得连嘴里都流出了苦水。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他又问自己：“我这一生中，又有过多少仇敌？”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这一次他的答案就比较肯定了些。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有人怕他，几乎完全没有别的原因，只不过因为他是谢晓峰。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恨他的人可真不少，他从来都不在乎。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也许他只在乎一个人。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这个人在他心目中，永远是个驱不散的阴影。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他一直希望能见到这个人，这个人一定也希望见到他。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他知道他们迟早总有一天会相见的。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如果这世上有了一个谢晓峰，又有了一个燕十三，他们就迟早必定会相见。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他们相见的时候，总有一个人的血，会染红另一个人的剑锋。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这就是他们的命运。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现在这一天好像已将到来了。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（八）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枫林。</w:t>
      </w:r>
    </w:p>
    <w:p w:rsidR="00832346" w:rsidRDefault="00832346" w:rsidP="009E020F">
      <w:pPr>
        <w:ind w:firstLine="420"/>
        <w:rPr>
          <w:rFonts w:cs="Times New Roman"/>
        </w:rPr>
      </w:pPr>
    </w:p>
    <w:p w:rsidR="00832346" w:rsidRDefault="00832346" w:rsidP="009E020F">
      <w:pPr>
        <w:ind w:firstLine="420"/>
        <w:rPr>
          <w:rFonts w:cs="Times New Roman"/>
        </w:rPr>
      </w:pPr>
      <w:r>
        <w:rPr>
          <w:rFonts w:cs="宋体" w:hint="eastAsia"/>
        </w:rPr>
        <w:t>枫叶红如火。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枫林外果然有家小小的客栈，附带着卖酒。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旅途上的人，通常都很寂寞，只要旅人们的心里有寂寞存在，客栈里就一定卖酒，不管大大小小的客栈都一样。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81BC7">
      <w:pPr>
        <w:ind w:firstLine="420"/>
        <w:rPr>
          <w:rFonts w:cs="Times New Roman"/>
        </w:rPr>
      </w:pPr>
      <w:r>
        <w:rPr>
          <w:rFonts w:cs="宋体" w:hint="eastAsia"/>
        </w:rPr>
        <w:t>这世上还有什么能比酒更容易打发寂寞？</w:t>
      </w:r>
    </w:p>
    <w:p w:rsidR="00832346" w:rsidRDefault="00832346" w:rsidP="00781BC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客栈的东主，是个迟钝而臃肿的老人，却有个年轻的妻子，大而无神的眼睛里，总是带着种说不出的迷惘和疲倦。</w:t>
      </w:r>
    </w:p>
    <w:p w:rsidR="00832346" w:rsidRDefault="00832346" w:rsidP="00797390">
      <w:pPr>
        <w:ind w:firstLine="420"/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黄昏前后，她总是会痴痴的坐在柜台后，痴痴的看着外面的道路，仿佛在期望着会有个骑白马的王子，来带她脱离这种呆板乏味的生活。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这种生活本不适于活力充沛的年轻人，却偏偏有两个活力充沛的年轻伙计。</w:t>
      </w:r>
    </w:p>
    <w:p w:rsidR="00832346" w:rsidRDefault="00832346" w:rsidP="00797390">
      <w:pPr>
        <w:ind w:firstLine="420"/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他们照顾这家客栈，就好像一个慈祥的母亲在照顾她的孩子，任劳任怨，尽心尽力，既不问付出了什么代价，也不计较能得到什么报酬。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他们看到那年轻的老板娘时，眼睛里立刻充满了热情。</w:t>
      </w:r>
    </w:p>
    <w:p w:rsidR="00832346" w:rsidRDefault="00832346" w:rsidP="00797390">
      <w:pPr>
        <w:ind w:firstLine="420"/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也许就是这种热情，才使得他们留下来的。</w:t>
      </w:r>
    </w:p>
    <w:p w:rsidR="00832346" w:rsidRDefault="00832346" w:rsidP="00797390">
      <w:pPr>
        <w:ind w:firstLine="420"/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谢晓峰很快就证实了这一点。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他忽然发现她那双大而迷惘的眼睛里，还深深藏着种说不出的诱惑。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就在他住进这家客栈的那天黄昏时，他就已发现了。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他当然还发现了一些别的事。</w:t>
      </w:r>
    </w:p>
    <w:p w:rsidR="00832346" w:rsidRDefault="00832346" w:rsidP="0079739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黄昏时，她捧着四样小菜和一锅热粥，亲自送到谢晓峰房里去。</w:t>
      </w:r>
    </w:p>
    <w:p w:rsidR="00832346" w:rsidRDefault="00832346" w:rsidP="00797390">
      <w:pPr>
        <w:ind w:firstLine="420"/>
        <w:rPr>
          <w:rFonts w:cs="Times New Roman"/>
        </w:rPr>
      </w:pPr>
    </w:p>
    <w:p w:rsidR="00832346" w:rsidRDefault="00832346" w:rsidP="00797390">
      <w:pPr>
        <w:ind w:firstLine="420"/>
        <w:rPr>
          <w:rFonts w:cs="Times New Roman"/>
        </w:rPr>
      </w:pPr>
      <w:r>
        <w:rPr>
          <w:rFonts w:cs="宋体" w:hint="eastAsia"/>
        </w:rPr>
        <w:t>平时她从来不做这种事，也不知为了什么，今天居然特别破例。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谢晓峰看着她将饭菜一样样放到桌子上。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虽然终年坐在柜台后，她的腰肢还是很纤细，柔软的衣裳，在她细腰以下的部份突然绷紧，使得她每个部份的曲线都凸起在谢晓峰眼前，甚至连女人身上最神秘的那一部份都不例外。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她的背对着谢晓峰，好像特地要让他可以毫无顾忌的看到这一点。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她是有心这样的？还是无心？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不管怎么样，谢晓峰的心都已经开始跳了起来，跳得很快。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他实在已经太久没有接近过女人，尤其是这样的女人。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开始时他并没有注意到，直到现在他还是不太能相信。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可是这个庸俗的，懒散的，看起来甚至还有点脏的女人，实在是个真正的女人，身上每一个部份都散发出一种原始的，足以诱人犯罪的热力。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他还记得她的丈夫曾经叫过她的名字。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他叫她：“青青。”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究竟是“青青”？还是“亲亲”？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想到那迟钝臃肿的老人，压在她年轻的躯体上，不停的叫着她“亲亲”时的样子，谢晓峰竟忽然觉得心里有点难受。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不知道什么时候她已回过头，正在用那双大而迷惘的眼睛看着他。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谢晓峰已不是个小孩子，并没有回避她的目光。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一个像他这样的男人，通常都不会掩饰自己对一个女人的欲望。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他只淡淡的笑了笑，道：“下次你到客人房里去的时候，最好穿上件比较厚的衣裳。”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她没有笑，也没有脸红。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她的目光往下移动，停留在他身上某一点已起了变化的地方，忽然道：“你不是个好人。”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谢晓峰只有苦笑：“我本来就不是。”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青青道：“你根本不想要我去换件比较厚的衣裳，你只想要我把这身衣裳也脱光。”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她实在是个很粗俗的女人，可是她说的话却又偏偏令人不能否认。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青青道：“你心里虽然这么样想，嘴里却不敢说出来，因为我是别人的老婆。”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谢晓峰道：“难道你不是？”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青青道：“我是不是别人的老婆都一样。”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谢晓峰道：“一样？”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青青道：“我本来就是为了要勾引你来的。”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谢晓峰怔住。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青青道：“因为你不是好人，长得却不错，因为你看起来并不像穷光蛋，我却很需要赚点钱花，我只会用这种法子赚钱，我不勾引你勾引准？”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谢晓峰想笑，却笑不出。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他以前也曾听过女人说这种话，却从未想到一个女人会用这种态度说这种话。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她的态度严肃而认真，就像是一个诚实的商人，正在做一样诚实的生意。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青青道：“我的丈夫也知道这一点，这地方赚的钱，连他一个人都养不活，他只有让我用这种法子来赚钱，甚至连那两个小伙计的工钱，都是我用这种法子付给他们的。”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别的女人用这种态度说出这种话来．一定会让人觉得很恶心。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可是这个女人不同。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因为她天生就是这么样一个女人，好像天生就应该做这种事的。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这就好像猪肉就是猪肉，不管用什么法子烧煮都是猪肉，都一样可以让肚子饿的人看了流口水。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谢晓峰终于笑了。</w:t>
      </w:r>
    </w:p>
    <w:p w:rsidR="00832346" w:rsidRDefault="00832346" w:rsidP="00857D05">
      <w:pPr>
        <w:ind w:firstLine="420"/>
        <w:rPr>
          <w:rFonts w:cs="Times New Roman"/>
        </w:rPr>
      </w:pPr>
    </w:p>
    <w:p w:rsidR="00832346" w:rsidRDefault="00832346" w:rsidP="00857D05">
      <w:pPr>
        <w:ind w:firstLine="420"/>
        <w:rPr>
          <w:rFonts w:cs="Times New Roman"/>
        </w:rPr>
      </w:pPr>
      <w:r>
        <w:rPr>
          <w:rFonts w:cs="宋体" w:hint="eastAsia"/>
        </w:rPr>
        <w:t>在这种情况下，一个男人如果笑了，通常就表示这交易已成功。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青青忽然走过去，用温热丰满的躯体顶住了他，腰肢轻轻扭动摩擦。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可是谢晓峰伸出手时，她却又轻巧的躲开了。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现在她只不过让他看看样品而已：“今天晚上我再来，开着你的房门，吹灭你的灯。”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夜。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谢晓峰吹灭了灯火。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他身上仿佛还带着她那种廉价脂粉的香气，他心里却连一点犯罪的感觉都没有。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他本来就不是普通人，对一件事的看法，本来就和普通人不一样。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何况，这本来就是种古老而诚实的交易。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这个女人需要生活。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他需要女人。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大部份江湖人都认为在决战的前夕，绝不能接近女色。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女色总是能令人体力亏损。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谢晓峰的看法却不一样。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他认为那绝不是亏损，而是调合。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酒，本来是不能掺水的，可是陈年的女贞，却一定要先掺点水，才能勾起酒香。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他的情况也一样。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这一战很可能已是他最后一战。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这一战他遇见的对手，很可能就是他平生最强的一个。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在决战之前，他一定要让自己完全松弛。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只有女人才能让他完全松驰。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谢晓峰是绝不能败的！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所以只要是为了争取胜利，别的事他都不能顾忌得太多。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窗子也是关着的。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窗纸厚而粗糙，连月光都照不进来。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月已将圆了，屋子里却很黑暗，谢晓峰一个人静静的躺在黑暗里。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他在等，他并没有等多久。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门开了，月光随着照进来，一个穿着宽袍的苗条人影在月光中一闪，门立刻又被关起，人影也被黑暗吞没。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谢晓峰没有开口，她也没有。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夜很静，她甚至连脚步声都没有发出来，仿佛是提着鞋，赤着脚走来的。</w:t>
      </w:r>
    </w:p>
    <w:p w:rsidR="00832346" w:rsidRDefault="00832346" w:rsidP="00996EE2">
      <w:pPr>
        <w:ind w:firstLine="420"/>
        <w:rPr>
          <w:rFonts w:cs="Times New Roman"/>
        </w:rPr>
      </w:pPr>
    </w:p>
    <w:p w:rsidR="00832346" w:rsidRDefault="00832346" w:rsidP="00996EE2">
      <w:pPr>
        <w:ind w:firstLine="420"/>
        <w:rPr>
          <w:rFonts w:cs="Times New Roman"/>
        </w:rPr>
      </w:pPr>
      <w:r>
        <w:rPr>
          <w:rFonts w:cs="宋体" w:hint="eastAsia"/>
        </w:rPr>
        <w:t>但是谢晓峰却可以感觉到她已渐渐走近了床头，感觉到那件宽袍正从她光滑的胴体上滑落。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宽袍下面一定什么都没有了。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她不是那种会让人增加麻烦的女孩子，她也不喜欢麻烦自己。</w:t>
      </w:r>
    </w:p>
    <w:p w:rsidR="00832346" w:rsidRDefault="00832346" w:rsidP="00392F8C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她的胴体温热，柔软，纤细却又丰满。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他们还是没有说话。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言语在此时已是多余的，他们用一种由来已久的，最古老的方式，彼此吞噬。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她的热情远比他想像中强烈。</w:t>
      </w: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他喜欢这种热情，虽然他已发现她并不是那个叫“青青”的女人！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她是谁呢？</w:t>
      </w:r>
    </w:p>
    <w:p w:rsidR="00832346" w:rsidRDefault="00832346" w:rsidP="00392F8C">
      <w:pPr>
        <w:ind w:firstLine="420"/>
        <w:rPr>
          <w:rFonts w:cs="Times New Roman"/>
        </w:rPr>
      </w:pPr>
    </w:p>
    <w:p w:rsidR="00832346" w:rsidRPr="00392F8C" w:rsidRDefault="00832346" w:rsidP="00392F8C">
      <w:pPr>
        <w:ind w:firstLine="420"/>
        <w:rPr>
          <w:rFonts w:cs="Times New Roman"/>
          <w:b/>
          <w:bCs/>
          <w:sz w:val="24"/>
          <w:szCs w:val="24"/>
        </w:rPr>
      </w:pPr>
      <w:r w:rsidRPr="00392F8C">
        <w:rPr>
          <w:rFonts w:cs="宋体" w:hint="eastAsia"/>
          <w:b/>
          <w:bCs/>
          <w:sz w:val="24"/>
          <w:szCs w:val="24"/>
        </w:rPr>
        <w:t>燕十三的剑</w:t>
      </w:r>
    </w:p>
    <w:p w:rsidR="00832346" w:rsidRDefault="00832346" w:rsidP="00392F8C">
      <w:pPr>
        <w:ind w:firstLine="420"/>
        <w:rPr>
          <w:rFonts w:cs="Times New Roman"/>
        </w:rPr>
      </w:pP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392F8C">
      <w:pPr>
        <w:ind w:firstLine="420"/>
        <w:rPr>
          <w:rFonts w:cs="Times New Roman"/>
        </w:rPr>
      </w:pP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她不是那个女人。</w:t>
      </w:r>
    </w:p>
    <w:p w:rsidR="00832346" w:rsidRDefault="00832346" w:rsidP="00392F8C">
      <w:pPr>
        <w:ind w:firstLine="420"/>
        <w:rPr>
          <w:rFonts w:cs="Times New Roman"/>
        </w:rPr>
      </w:pPr>
    </w:p>
    <w:p w:rsidR="00832346" w:rsidRDefault="00832346" w:rsidP="00392F8C">
      <w:pPr>
        <w:ind w:firstLine="420"/>
        <w:rPr>
          <w:rFonts w:cs="Times New Roman"/>
        </w:rPr>
      </w:pPr>
      <w:r>
        <w:rPr>
          <w:rFonts w:cs="宋体" w:hint="eastAsia"/>
        </w:rPr>
        <w:t>但她却确实是个女人，一个真正的女人，一个女人中的女人。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她是谁呢？</w:t>
      </w:r>
    </w:p>
    <w:p w:rsidR="00832346" w:rsidRDefault="00832346" w:rsidP="00EC32F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床铺总是会发出些恼人的声音，他们就转移到地上去。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无声的地板，又冷又硬。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他得到的远比他想像中多，付出的也远比他想像中多。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他在喘息。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等到他喘息静止时，他又轻轻的叹了口气：“是你！”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她慢慢的坐起来，声音里带着种奇特的讥诮之意，也不知是对他？还是对她自己？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“是我。”她说：“我知道你本来一定连做梦都想不到会是我的。”</w:t>
      </w:r>
    </w:p>
    <w:p w:rsidR="00832346" w:rsidRDefault="00832346" w:rsidP="00EC32F1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月已将圆。</w:t>
      </w:r>
    </w:p>
    <w:p w:rsidR="00832346" w:rsidRDefault="00832346" w:rsidP="00EC32F1">
      <w:pPr>
        <w:ind w:firstLine="420"/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她推开了床边的小窗，漆黑的头发散落在她裸露的肩膀上。</w:t>
      </w:r>
    </w:p>
    <w:p w:rsidR="00832346" w:rsidRDefault="00832346" w:rsidP="00EC32F1">
      <w:pPr>
        <w:ind w:firstLine="420"/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在月光下看来，她就像是个初解风情的小女孩。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她当然已不再是小女孩。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“我知道你一定很想要个女人，每当你紧张的时候，你都会这样子的。”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她一直都很了解他。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“可是我知道你一定不会要我。”她轻轻叹息：“除了我之外，什么样的女人你都不会拒绝，可是你一定会拒绝我。”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“所以你才会这么样做！”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“只有用这种法子，我才能让你要我。”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“你为了什么？”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“为了我还是喜欢你。”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她回过头，直视着谢晓峰，眼波比月光更清澈，也更温柔。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她说的是真话，他也相信。</w:t>
      </w:r>
    </w:p>
    <w:p w:rsidR="00832346" w:rsidRDefault="00832346" w:rsidP="00EC32F1">
      <w:pPr>
        <w:ind w:firstLine="420"/>
        <w:rPr>
          <w:rFonts w:cs="Times New Roman"/>
        </w:rPr>
      </w:pPr>
    </w:p>
    <w:p w:rsidR="00832346" w:rsidRDefault="00832346" w:rsidP="00EC32F1">
      <w:pPr>
        <w:ind w:firstLine="420"/>
        <w:rPr>
          <w:rFonts w:cs="Times New Roman"/>
        </w:rPr>
      </w:pPr>
      <w:r>
        <w:rPr>
          <w:rFonts w:cs="宋体" w:hint="eastAsia"/>
        </w:rPr>
        <w:t>他们之间彼此都已了解得太深，根本没有说谎的必要。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也许就因为这缘故，所以她爱他，所以她要他死！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因为她就是慕容秋荻，但却并不是秋风中的荻花，而是冬雪中的寒梅，温谷中的罂粟，冬日中的玫瑰，倔强，有毒，而且多刺！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蜂针一样的刺！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谢晓峰道：“你看得出我很紧张？”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慕容秋荻道：“我看不出，可是我知道，你若不紧张，怎么会看上那个眼睛像死鱼一样的女人？”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她又在他身旁坐了下来：“可是我想不到你为什么会如此紧张？”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谢晓峰道：“你也有想不到的事？”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慕容秋荻轻轻叹了口气，道：“也许我已经想到了，只不过不愿意相信而已。”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慕容秋荻道：“我一向很了解你，只有害怕才会让你紧张。”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谢晓峰道：“我怕什么？”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慕容秋荻道：“你怕败在别人的剑下。”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她的声音里带着讥诮：“因为谢家的三少爷是永远不能败的。”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虽然垫着被褥，地上还是又冷又硬。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她移动了一下坐的姿势，将身子的重量放在谢晓峰的腿上，然后才接着道：“可是这世上能威胁到你的人并不多，也许只有一个。”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慕容秋荻道：“燕十三。”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谢晓峰道：“你怎么知道这次就是他？”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慕容秋荻道：“我当然知道，就因为你是谢晓峰，他是燕十三，你们两个人就迟早总有相见的一天，迟早总有一个人要死在对方的剑下。”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她叹了口气：“这就是你们的命运，谁都没法子改变的，连我都没法子改变。”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慕容秋荻道：“我本来很想要你死在我手里，想不到还是有个人救了你。”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谢晓峰道：“你知道那个人是谁？”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慕容秋荻苦笑道：“如果我早就知道世上有他这么样一个人，我早就杀了他。”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她又叹了口气：“现在我虽然知道了，却已太迟了。”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谢晓峰道：“现在你已经知道他是谁？”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慕容秋荻道：“他叫段十三，他有十三把刀，却是救命的刀。”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谢晓峰道：“我怎么从来没有听过这个人？”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慕容秋荻道：“因为燕十三要杀他，只要燕十三活着，他就不敢露面。”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谢晓峰忽然长长吐出口气，就好像放下一副很重的担子：“现在我总算放心了。”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慕容秋荻道：“放什么心？”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谢晓峰道：“我一直在怀疑他就是燕十三，他救我，只因为要跟我一较高下。”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慕容秋荻道：“可是他偏偏又救了你的命，你怎么能让他死在你的剑下？”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慕容秋荻道：“你担心的若是这一点，那么你现在就真的可以放心了。”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她轻抚着他的胸膛：“我知道燕十三绝不是你的敌手，你一定可以杀了他的。”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谢晓峰看着她，忍不住问：“你到这里来，就是为了要让我放心？”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慕容秋荻柔声道：“我到这里来，只因为我还是喜欢你。”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她的声音里真情流露：“有时候我虽然也恨你，恨不得要你死，可是别人想碰一碰你，我都会生气，你要死也得死在我手里。”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她说的也是真话。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她这一生，很可能也是活在矛盾和痛苦中。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F6C17">
      <w:pPr>
        <w:ind w:firstLine="420"/>
        <w:rPr>
          <w:rFonts w:cs="Times New Roman"/>
        </w:rPr>
      </w:pPr>
      <w:r>
        <w:rPr>
          <w:rFonts w:cs="宋体" w:hint="eastAsia"/>
        </w:rPr>
        <w:t>她也想寻找幸福，每个人都有权寻找幸福，只不过她的法子却用错了。</w:t>
      </w:r>
    </w:p>
    <w:p w:rsidR="00832346" w:rsidRDefault="00832346" w:rsidP="008F6C17">
      <w:pPr>
        <w:ind w:firstLine="420"/>
        <w:rPr>
          <w:rFonts w:cs="Times New Roman"/>
        </w:rPr>
      </w:pPr>
    </w:p>
    <w:p w:rsidR="00832346" w:rsidRDefault="00832346" w:rsidP="008F6C17">
      <w:pPr>
        <w:ind w:firstLine="420"/>
        <w:rPr>
          <w:rFonts w:cs="Times New Roman"/>
        </w:rPr>
      </w:pPr>
      <w:r>
        <w:rPr>
          <w:rFonts w:cs="宋体" w:hint="eastAsia"/>
        </w:rPr>
        <w:t>谢晓峰叹了口气，轻轻推开她的手。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也许他们都错了，可是他不愿再想下去，他忽然觉得很疲倦。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慕容秋荻道：“你在想什么？”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谢晓峰道：“我只想找个地方好好睡一觉去。”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慕容秋荻道：“你不睡在这里？”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谢晓峰道：“有你在旁边，我睡不着！”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F6C17">
      <w:pPr>
        <w:ind w:firstLine="420"/>
        <w:rPr>
          <w:rFonts w:cs="Times New Roman"/>
        </w:rPr>
      </w:pPr>
      <w:r>
        <w:rPr>
          <w:rFonts w:cs="宋体" w:hint="eastAsia"/>
        </w:rPr>
        <w:t>谢晓峰道：“因为我也不想死在你手里，至少现在还不想。”</w:t>
      </w:r>
    </w:p>
    <w:p w:rsidR="00832346" w:rsidRDefault="00832346" w:rsidP="008F6C1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F6C17">
      <w:pPr>
        <w:ind w:firstLine="420"/>
        <w:rPr>
          <w:rFonts w:cs="Times New Roman"/>
        </w:rPr>
      </w:pPr>
      <w:r>
        <w:rPr>
          <w:rFonts w:cs="宋体" w:hint="eastAsia"/>
        </w:rPr>
        <w:t>慕容秋荻本来绝不会留他的。</w:t>
      </w:r>
    </w:p>
    <w:p w:rsidR="00832346" w:rsidRDefault="00832346" w:rsidP="008F6C17">
      <w:pPr>
        <w:ind w:firstLine="420"/>
        <w:rPr>
          <w:rFonts w:cs="Times New Roman"/>
        </w:rPr>
      </w:pPr>
    </w:p>
    <w:p w:rsidR="00832346" w:rsidRDefault="00832346" w:rsidP="008F6C17">
      <w:pPr>
        <w:ind w:firstLine="420"/>
        <w:rPr>
          <w:rFonts w:cs="Times New Roman"/>
        </w:rPr>
      </w:pPr>
      <w:r>
        <w:rPr>
          <w:rFonts w:cs="宋体" w:hint="eastAsia"/>
        </w:rPr>
        <w:t>她当然很了解他的脾气，他要走的时候，无论谁也拉不住。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如果你拉住他的手，他就算把手砍断也要走，如果你砍断他的腿，他爬也要爬着走。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可是今天她却拉住了他，道：“今天你可以安心睡在这里。”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她又解释：“就算我以前曾经恨不得要你死，可是今天我不想，至少今天并不想。”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谢晓峰笑了：“难道今天是个很特别的好日子？”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慕容秋荻道：“今天的日子并不特别好，却有个特别的人来了。”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慕容秋荻慢慢的坐起来，将乌云般的长发盘在头上，才轻轻的说道：“你应该记得我们还有个儿子。”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谢晓峰当然记得。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在这段日子里，他已经学会要怎么才能忘记一些不该想的事。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可是这些事他并不想忘记，也不能忘记。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他几乎忍不住要跳了起来：“他也来了。”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慕容秋荻慢慢的点了点头，道：“是我带他来的。”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谢晓峰用力握住她的手，道：“现在他的人呢？”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慕容秋荻道：“他并不知道你在这里，你也绝不会找到他的。”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她忽又轻轻叹息：“就算找到了又有什么用？难道你不知道他恨你，恨你从来没有把他当作自己的儿子，从来没有尽到做父亲的责任。”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她盯着谢晓峰：“难道现在你已有勇气告诉他，你就是他的父亲？”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236F9">
      <w:pPr>
        <w:ind w:firstLine="420"/>
        <w:rPr>
          <w:rFonts w:cs="Times New Roman"/>
        </w:rPr>
      </w:pPr>
      <w:r>
        <w:rPr>
          <w:rFonts w:cs="宋体" w:hint="eastAsia"/>
        </w:rPr>
        <w:t>谢晓峰放松了她的手。</w:t>
      </w:r>
    </w:p>
    <w:p w:rsidR="00832346" w:rsidRDefault="00832346" w:rsidP="000236F9">
      <w:pPr>
        <w:ind w:firstLine="420"/>
        <w:rPr>
          <w:rFonts w:cs="Times New Roman"/>
        </w:rPr>
      </w:pPr>
    </w:p>
    <w:p w:rsidR="00832346" w:rsidRDefault="00832346" w:rsidP="000236F9">
      <w:pPr>
        <w:ind w:firstLine="420"/>
        <w:rPr>
          <w:rFonts w:cs="Times New Roman"/>
        </w:rPr>
      </w:pPr>
      <w:r>
        <w:rPr>
          <w:rFonts w:cs="宋体" w:hint="eastAsia"/>
        </w:rPr>
        <w:t>他的手冰冷，他的心更冷。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慕容秋荻道：“可是你若能击败燕十三，我就会带他来见你，而且告诉他，你就是他的父亲。”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她眼中忽然露出痛苦之色：“一个男孩子如果永远不知道自己的父亲是谁，不但他一定会痛苦终生，他的母亲也一样痛苦。”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谢晓峰道：“所以你也一直都没有让他知道，你就是他的亲生母亲？”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慕容秋荻承认：“我没有。”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她的神色更痛苦：“可是现在我年纪已渐渐大了，我想要的，大多数都已得到，现在我只想能够有个儿子，像他那样的儿子。”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谢晓峰道：“难道你已决心将所有的事全都告诉他？”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慕容秋荻道：“我甚至还会告诉他，你并没有错，错的是我。”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谢晓峰不能相信，也不敢相信。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他忍不住要问：“既然你已下了决心，为什么又要等到我击败燕十三之后才告诉他？”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慕容秋荻道：“因为你若不胜，就只有死。”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236F9">
      <w:pPr>
        <w:ind w:firstLine="420"/>
        <w:rPr>
          <w:rFonts w:cs="Times New Roman"/>
        </w:rPr>
      </w:pPr>
      <w:r>
        <w:rPr>
          <w:rFonts w:cs="宋体" w:hint="eastAsia"/>
        </w:rPr>
        <w:t>谢晓峰不能否认。</w:t>
      </w:r>
    </w:p>
    <w:p w:rsidR="00832346" w:rsidRDefault="00832346" w:rsidP="000236F9">
      <w:pPr>
        <w:ind w:firstLine="420"/>
        <w:rPr>
          <w:rFonts w:cs="Times New Roman"/>
        </w:rPr>
      </w:pPr>
    </w:p>
    <w:p w:rsidR="00832346" w:rsidRDefault="00832346" w:rsidP="000236F9">
      <w:pPr>
        <w:ind w:firstLine="420"/>
        <w:rPr>
          <w:rFonts w:cs="Times New Roman"/>
        </w:rPr>
      </w:pPr>
      <w:r>
        <w:rPr>
          <w:rFonts w:cs="宋体" w:hint="eastAsia"/>
        </w:rPr>
        <w:t>只有战死的谢晓峰，没有战败的谢晓峰。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慕容秋荻道：“你若死在燕十三剑下，我又何必让他知道自己有这么样一个父亲？又何必再增加他的烦恼和痛苦？”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她一字字接着道：“我又何必再让他去送死？”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谢晓峰道：“送死？”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慕容秋荻道：“他若知道自己的父亲是死在燕十三剑下的，当然要去复仇，他又怎能会是燕十三的敌手？不是去送死是什么？”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82954">
      <w:pPr>
        <w:ind w:firstLine="420"/>
        <w:rPr>
          <w:rFonts w:cs="Times New Roman"/>
        </w:rPr>
      </w:pPr>
      <w:r>
        <w:rPr>
          <w:rFonts w:cs="宋体" w:hint="eastAsia"/>
        </w:rPr>
        <w:t>谢晓峰沉默。</w:t>
      </w:r>
    </w:p>
    <w:p w:rsidR="00832346" w:rsidRDefault="00832346" w:rsidP="00182954">
      <w:pPr>
        <w:ind w:firstLine="420"/>
        <w:rPr>
          <w:rFonts w:cs="Times New Roman"/>
        </w:rPr>
      </w:pPr>
    </w:p>
    <w:p w:rsidR="00832346" w:rsidRDefault="00832346" w:rsidP="00182954">
      <w:pPr>
        <w:ind w:firstLine="420"/>
        <w:rPr>
          <w:rFonts w:cs="Times New Roman"/>
        </w:rPr>
      </w:pPr>
      <w:r>
        <w:rPr>
          <w:rFonts w:cs="宋体" w:hint="eastAsia"/>
        </w:rPr>
        <w:t>他不能不承认她说的话有道理，他当然也不希望自己的儿子去送死。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慕容秋荻又笑了笑，柔声道：“可是我相信你当然不会败的，你自己也应该很有把握。”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谢晓峰沉默着，过了很久，才慢慢的说道：“这一次我没有。”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慕容秋荻仿佛很惊讶：“难道连你都破不了他的夺命十三剑？”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谢晓峰道：“夺命十三剑并不可怕，可怕的是第十四剑。”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慕容秋荻道：“哪里还有第十四剑？”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慕容秋荻道：“你是说他的夺命十三剑，还有第十四种变化？”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慕容秋荻道：“就算真的有，只怕连他自己都不知道。”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谢晓峰道：“就算他以前不知道，现在也一定知道了。”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慕容秋荻道：“可是我相信他这第十四剑，也未必能胜你。”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她对他好像永远都充满信心。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谢晓峰沉默着，过了很久才回答：“不错，他也未必能胜我。”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慕容秋荻又高兴了起来：“我想你说不定已有了破他这一剑的方法。”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82954">
      <w:pPr>
        <w:ind w:firstLine="420"/>
        <w:rPr>
          <w:rFonts w:cs="Times New Roman"/>
        </w:rPr>
      </w:pPr>
      <w:r>
        <w:rPr>
          <w:rFonts w:cs="宋体" w:hint="eastAsia"/>
        </w:rPr>
        <w:t>谢晓峰没有回答。</w:t>
      </w:r>
    </w:p>
    <w:p w:rsidR="00832346" w:rsidRDefault="00832346" w:rsidP="00182954">
      <w:pPr>
        <w:ind w:firstLine="420"/>
        <w:rPr>
          <w:rFonts w:cs="Times New Roman"/>
        </w:rPr>
      </w:pPr>
    </w:p>
    <w:p w:rsidR="00832346" w:rsidRDefault="00832346" w:rsidP="00182954">
      <w:pPr>
        <w:ind w:firstLine="420"/>
        <w:rPr>
          <w:rFonts w:cs="Times New Roman"/>
        </w:rPr>
      </w:pPr>
      <w:r>
        <w:rPr>
          <w:rFonts w:cs="宋体" w:hint="eastAsia"/>
        </w:rPr>
        <w:t>他又想起了那闪电一击。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182954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燕十三的第十四剑，本来的确是无坚不摧，无懈可击的，可是被这闪电一击，立刻就变了，变得很可笑。</w:t>
      </w:r>
    </w:p>
    <w:p w:rsidR="00832346" w:rsidRDefault="00832346" w:rsidP="00182954">
      <w:pPr>
        <w:ind w:firstLine="420"/>
        <w:rPr>
          <w:rFonts w:cs="Times New Roman"/>
        </w:rPr>
      </w:pPr>
    </w:p>
    <w:p w:rsidR="00832346" w:rsidRDefault="00832346" w:rsidP="00182954">
      <w:pPr>
        <w:ind w:firstLine="420"/>
        <w:rPr>
          <w:rFonts w:cs="Times New Roman"/>
        </w:rPr>
      </w:pPr>
      <w:r>
        <w:rPr>
          <w:rFonts w:cs="宋体" w:hint="eastAsia"/>
        </w:rPr>
        <w:t>这是那天他对铁开诚说的话，他并没有吹嘘，也没有夸大。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一个人在临死前的那一瞬间，想的是什么事？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是不是会想起他这一生中所有的亲人和朋友，所有的欢乐和痛苦？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我想到的不是这些。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他在临死前的那一瞬间，还在想着燕十三的第十四剑。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他的这一生都已为剑而牺牲，临死前又怎么会去想别的事？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47315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就在那一瞬间，我心里好像忽然有道闪电击过！</w:t>
      </w:r>
    </w:p>
    <w:p w:rsidR="00832346" w:rsidRDefault="00832346" w:rsidP="00E47315">
      <w:pPr>
        <w:ind w:firstLine="420"/>
        <w:rPr>
          <w:rFonts w:cs="Times New Roman"/>
        </w:rPr>
      </w:pPr>
    </w:p>
    <w:p w:rsidR="00832346" w:rsidRDefault="00832346" w:rsidP="00E47315">
      <w:pPr>
        <w:ind w:firstLine="420"/>
        <w:rPr>
          <w:rFonts w:cs="Times New Roman"/>
        </w:rPr>
      </w:pPr>
      <w:r>
        <w:rPr>
          <w:rFonts w:cs="宋体" w:hint="eastAsia"/>
        </w:rPr>
        <w:t>那就是灵机。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诗人们在吟出一首千古不朽的名句时，心里也一定有这一道闪电击过。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只不过这种灵机并不是侥幸得来，你一定要先将毕生的心血全都奉献出来，心里才会有这一道闪电般的灵机出现！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看到谢晓峰脸上的神色，慕容秋荻显得更愉快：“我想你现在就已有了破他这第十四剑的方法。”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她看着他，微笑道：“你用不着瞒我，你瞒不过我的。”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谢晓峰道：“不错，我可以破他这一剑，只可惜……”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慕容秋荻道：“还可惜什么？”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谢晓峰道：“可惜这一剑还不是他剑法中真正的精粹。”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他的表情严肃而沉重，慕容秋荻也不禁动容：“这一剑还不是？”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谢晓峰道：“绝不是。”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慕容秋荻道：“那么他剑法中真正的精粹是什么？”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谢晓峰道：“是第十五剑！”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慕容秋荻道：“明明是夺命十三剑，怎么会有第十五剑？”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谢晓峰道：“他这套剑法精深微妙，绝对还应该有第十五种变化，那就像是……像是……”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慕容秋荻道：“像是什么？”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谢晓峰道：“就像是一株花。”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他的眼睛里发着光，因为他终于想出了恰当的比喻来。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他很快的接着道：“前面的十三剑，只不过是花的根而已，第十四剑，也只不过是些枝叶，一定要等到有了第十五种变化时，鲜花才会开放，他的第十五剑，才是真正的花朵。”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好花固然要有绿叶扶持，要有根才能生长，可是花朵若不开放，这株花根本就不能算是花。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谢晓峰道：“夺命十三剑也一样，若没有第十五剑，这套剑法根本就全无价值。”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慕容秋荻道：“如果有了第十五剑又怎么样？”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谢晓峰道：“那时非但我不是他的对手，天下也绝没有任何人会是他的对手。”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慕容秋荻道：“那时你就必将死在他的剑下？”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谢晓峰道：“只要能看到世上有那样的剑法出现，我纵然死在他的剑下，死亦无憾！”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他的脸也已因兴奋而发光。</w:t>
      </w:r>
    </w:p>
    <w:p w:rsidR="00832346" w:rsidRDefault="00832346" w:rsidP="00F9064F">
      <w:pPr>
        <w:ind w:firstLine="420"/>
        <w:rPr>
          <w:rFonts w:cs="Times New Roman"/>
        </w:rPr>
      </w:pP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只有剑，才是他生命中真正的目标，才是他真正的生命！</w:t>
      </w: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只要剑道能够永存，他自己的生命是否能存在都已变得毫不重要。</w:t>
      </w:r>
    </w:p>
    <w:p w:rsidR="00832346" w:rsidRDefault="00832346" w:rsidP="00F9064F">
      <w:pPr>
        <w:ind w:firstLine="420"/>
        <w:rPr>
          <w:rFonts w:cs="Times New Roman"/>
        </w:rPr>
      </w:pPr>
    </w:p>
    <w:p w:rsidR="00832346" w:rsidRPr="00F9064F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慕容秋荻了解他，却永远无法了解这一点。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她也并不想了解。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要了解这种事，实在太痛苦，太吃力了。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她只关心一件事：“现在燕十三是不是已创出了这一剑？”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谢晓峰没有回答。</w:t>
      </w:r>
    </w:p>
    <w:p w:rsidR="00832346" w:rsidRDefault="00832346" w:rsidP="00F9064F">
      <w:pPr>
        <w:ind w:firstLine="420"/>
        <w:rPr>
          <w:rFonts w:cs="Times New Roman"/>
        </w:rPr>
      </w:pP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这问题没有人能回答，也没有人知道。</w:t>
      </w:r>
    </w:p>
    <w:p w:rsidR="00832346" w:rsidRDefault="00832346" w:rsidP="00F9064F">
      <w:pPr>
        <w:ind w:firstLine="420"/>
        <w:rPr>
          <w:rFonts w:cs="Times New Roman"/>
        </w:rPr>
      </w:pP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夜已渐深，月已将圆。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9064F">
      <w:pPr>
        <w:ind w:firstLine="420"/>
        <w:rPr>
          <w:rFonts w:cs="Times New Roman"/>
        </w:rPr>
      </w:pPr>
      <w:r>
        <w:rPr>
          <w:rFonts w:cs="宋体" w:hint="eastAsia"/>
        </w:rPr>
        <w:t>虽然是不同的地方，却是个同样的明月，虽然是不同的人，有时也会是同样的心情。</w:t>
      </w:r>
    </w:p>
    <w:p w:rsidR="00832346" w:rsidRDefault="00832346" w:rsidP="00F9064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月下有河水流动，河上有一叶扁舟。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舟头有一炉火，一壶茶，一个寂寞的老人。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老人手里有一根木棍，一把刀。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Pr="00BE6F7B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四尺长的木棍，七寸长的刀。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老人正在用这把刀，慢慢的削着这根木棍。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他想把这根木棍削成什么？是不是想削成一柄剑？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刀锋极快，他手里的刀极稳定。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无论谁都看不出像这么样一个衰老的人，会有这么样一双稳定的手。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木棍渐渐被削成形了，果然是剑的形状。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四尺长的木棍，被削成了一柄三尺七寸长的剑，有剑锷，也有剑锋。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老人轻抚着剑锋，炉火闪动在他脸上，他脸上带着种奇怪的表情。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谁也看不出那是兴奋？是悲伤？还是感慨？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可是如果你看到他的眼睛，你就会看出他只不过是在怀念。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怀念以往那一段充满了欢乐兴奋，也充满了痛苦悲伤的岁月。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Pr="00BE6F7B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他握住剑柄，慢慢的站起来，剑尖垂落着，他佝偻的身子，却突然挺直。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他已完全站了起来，就在这一瞬间，他整个人都变了。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这种变化，就像是一柄被装在破旧皮鞘中的利剑，忽然被拔了出来，闪出了光芒。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他的人也一样。就在这一瞬间，他的人好像也发出了光。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这种光芒使得他忽然变得有了生气，使得他看来至少年轻了二十岁。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一个人怎么会因为手里有了柄木剑就完全改变？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这是不是因为他本来就是个闪闪发光的人？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河水流动，轻舟在水上漂荡。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他的人却像是钉子般钉在船头上，凝视着手里的剑锋，轻飘飘一剑刺了出去。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剑是用桃木削成的，暗淡而笨拙。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可是这一剑刺出，这柄剑也仿佛变了，变得有了光芒，有了生命。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他已将他生命的力量，注入了这柄木剑里。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一剑轻飘飘刺出，本来毫无变化。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可是变化忽然间就来了，来得就像是流水那么自然。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这柄剑在他手里，就像鲁班手里的斧，羲之手中的笔，不但有了生命，也有了灵气。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他轻描淡写，挥洒如意，一瞬间就已刺出了十三剑。</w:t>
      </w:r>
    </w:p>
    <w:p w:rsidR="00832346" w:rsidRDefault="00832346" w:rsidP="00BE6F7B">
      <w:pPr>
        <w:ind w:firstLine="420"/>
        <w:rPr>
          <w:rFonts w:cs="Times New Roman"/>
        </w:rPr>
      </w:pPr>
    </w:p>
    <w:p w:rsidR="00832346" w:rsidRDefault="00832346" w:rsidP="00BE6F7B">
      <w:pPr>
        <w:ind w:firstLine="420"/>
        <w:rPr>
          <w:rFonts w:cs="Times New Roman"/>
        </w:rPr>
      </w:pPr>
      <w:r>
        <w:rPr>
          <w:rFonts w:cs="宋体" w:hint="eastAsia"/>
        </w:rPr>
        <w:t>剑法本来是轻灵流动的，就像是河水一样，可是这十三剑刺出后，河水上却仿佛忽然有了杀气，天地间都仿佛有了杀气。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第十三剑刺出后，所有的变化都似已穷尽，又像是流水已到尽头。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他的剑势也慢了，很慢。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虽然慢，却还是在变，忽然一剑挥出，不着边际，不成章法。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但是这一剑却像是吴道子画龙点的睛，虽然空，却是所有转变的枢纽。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然后他就刺出了他的第十四剑。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河上的剑气和杀气都很重，宛如满天乌云密布。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这一剑刺出，忽然间就将满天乌云都拨开了，现出了阳光。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并不是那种温暖和煦的阳光，而是流金铄石的烈日，其红如血的夕阳。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这一剑刺出，所有的变化才真的已到了穷尽，本已到了尽头的流水，现在就像是已完全枯竭。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他的力也已将竭了。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可是就在这时候，剑尖忽然又起了种奇异的震动。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剑尖本来是斜斜指向炉火的，震动一起，炉火忽然熄灭！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剑锋虽然在震动，本来在动的，却忽然全都静止。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绝对静止。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就连一直在水上不停摇荡的轻舟，也已完全静止。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就连船下的流水，都仿佛也已停顿。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没有任何言语可以形容这种情况，只有一个字，一个很简单的字</w:t>
      </w:r>
      <w:r>
        <w:t>——</w:t>
      </w:r>
      <w:r>
        <w:rPr>
          <w:rFonts w:cs="宋体" w:hint="eastAsia"/>
        </w:rPr>
        <w:t>死！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没有变化，没有生机！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这一剑带来的，只有死！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只有“死”，才是所有一切的终结，才是真正的终结！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流水干枯，变化穷尽，生命终结，万物灭亡！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这才是“夺命十三剑”中真正的精粹！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这才是真正夺命的一剑！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这一剑赫然已经是第十五剑！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“啪”的一声，木剑断了！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河水又复流动，轻舟又复漂荡。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他却还是动也不动的站在那里，满身大汗如雨，已湿透了衣裳。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他脸上带着种奇怪之极的表情，也不知是惊？是喜？还是恐惧？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一种人类对自己无法预知，也无法控制的力量，所生出的恐惧！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只有他自己知道，这一剑并不是他创出来的。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根本没有人能创出这一剑，没有人能了解这一剑的变化。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这种变化的出现，就好像“死亡”本身一样，没有人能了解，没有人能预测。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这种变化的力量，也没有人能控制。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大地一片黑暗。</w:t>
      </w:r>
    </w:p>
    <w:p w:rsidR="00832346" w:rsidRDefault="00832346" w:rsidP="00EE2F6D">
      <w:pPr>
        <w:ind w:firstLine="420"/>
        <w:rPr>
          <w:rFonts w:cs="Times New Roman"/>
        </w:rPr>
      </w:pPr>
    </w:p>
    <w:p w:rsidR="00832346" w:rsidRDefault="00832346" w:rsidP="00EE2F6D">
      <w:pPr>
        <w:ind w:firstLine="420"/>
        <w:rPr>
          <w:rFonts w:cs="Times New Roman"/>
        </w:rPr>
      </w:pPr>
      <w:r>
        <w:rPr>
          <w:rFonts w:cs="宋体" w:hint="eastAsia"/>
        </w:rPr>
        <w:t>他木立在黑暗中，整个人都好像在发抖，怕得发抖。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他为什么害怕？是不是他知道就连他自己都已无法控制这一剑？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河水上忽然传来一声长长的叹息，一个人叹息着道：“鬼为什么还没有哭？神为什么还没有流泪？”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</w:t>
      </w:r>
      <w:r>
        <w:t xml:space="preserve">  </w:t>
      </w:r>
      <w:r>
        <w:rPr>
          <w:rFonts w:cs="宋体" w:hint="eastAsia"/>
        </w:rPr>
        <w:t>河水上又出现了一条船，看来就像是烟雨南湖上的画舫。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534E">
      <w:pPr>
        <w:ind w:firstLineChars="200" w:firstLine="31680"/>
        <w:rPr>
          <w:rFonts w:cs="Times New Roman"/>
        </w:rPr>
      </w:pPr>
      <w:r>
        <w:rPr>
          <w:rFonts w:cs="宋体" w:hint="eastAsia"/>
        </w:rPr>
        <w:t>船上灯火明亮，有一局棋，一壶酒，一张琴，一卷书，灯下还有块乌石。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磨剑石！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一个人站在船头，看着这老人，看着这老人手里的断剑。他眼睛里也带着种说不出的悲伤和恐惧。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老人慢慢的抬起头，看着他。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“你还认不认得我？”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“我当然认得你。”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翠云峰，绿水湖上的画舫，画舫上有去无归的渡人。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这些都是老人永远忘不了的。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就在这条画舫上，他沉下了他的名剑，也沉下了他的英雄岁月。</w:t>
      </w: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 xml:space="preserve">　</w:t>
      </w: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就是这个人，曾经叹息过他的愚蠢，也曾经佩服他的智慧。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他那么样做，究竟是聪明？还是愚蠢？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“谢掌柜。”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“燕十三。”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他们互相凝视，黯然叹道：“想不到我们居然还有再见的一日。”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谢掌柜的叹息声更重：“仓颉造字，鬼神夜泣，你创出了这一剑，鬼神也同样应该哭泣流泪。”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老人明白他的意思。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这一剑的确已泄了天机，却失了天心。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天心惟仁。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6F6A16">
      <w:pPr>
        <w:ind w:firstLine="420"/>
        <w:rPr>
          <w:rFonts w:cs="Times New Roman"/>
        </w:rPr>
      </w:pPr>
      <w:r>
        <w:rPr>
          <w:rFonts w:cs="宋体" w:hint="eastAsia"/>
        </w:rPr>
        <w:t>这一剑既已创出，从此以后，就不知要有多少人死在这一剑之下。</w:t>
      </w:r>
    </w:p>
    <w:p w:rsidR="00832346" w:rsidRDefault="00832346" w:rsidP="006F6A1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老人沉默着，过了很久，才缓缓道：“这一剑并不是我创出来的！”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谢掌柜道：“不是？”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老人摇头，道：“我创出了夺命十三剑，也找出了它的第十四种变化，可是我一直都不满意，因为我知道它一定还有另一种变化。”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谢掌柜道：“你一直都在找？”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老人道：“不错，我一直都在找，因为我知道只有将这种变化找出来，才能击败谢晓峰。”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谢掌柜道：“你一直都没有找到？”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老人道：“我费尽了心血都找不到，谢晓峰却已死了。”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神剑山庄中漆黑的布幔，漆黑的棺木。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老人黯然道：“谢晓峰一死，天下还有谁是我的对手？我又何必再去寻找？”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他长长叹息，道：“所以我不但沉剑，埋名，同时也将寻找这最后一种变化的念头，沉入了湖底，从那天之后，我连想都没有再想过。”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谢掌柜沉思着，缓缓道：“也许就因为你从此没有再想过，所以现在才会找到。”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这一剑本就是剑法中的“神”。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D0A70">
      <w:pPr>
        <w:ind w:firstLine="420"/>
        <w:rPr>
          <w:rFonts w:cs="Times New Roman"/>
        </w:rPr>
      </w:pPr>
      <w:r>
        <w:rPr>
          <w:rFonts w:cs="宋体" w:hint="eastAsia"/>
        </w:rPr>
        <w:t>“神”是看不见，也找不到的，神要来的时候，就忽然来了。</w:t>
      </w:r>
    </w:p>
    <w:p w:rsidR="00832346" w:rsidRDefault="00832346" w:rsidP="00CD0A70">
      <w:pPr>
        <w:ind w:firstLine="420"/>
        <w:rPr>
          <w:rFonts w:cs="Times New Roman"/>
        </w:rPr>
      </w:pPr>
    </w:p>
    <w:p w:rsidR="00832346" w:rsidRDefault="00832346" w:rsidP="00CD0A70">
      <w:pPr>
        <w:ind w:firstLine="420"/>
        <w:rPr>
          <w:rFonts w:cs="Times New Roman"/>
        </w:rPr>
      </w:pPr>
      <w:r>
        <w:rPr>
          <w:rFonts w:cs="宋体" w:hint="eastAsia"/>
        </w:rPr>
        <w:t>可是你本身一定要先达到“无人、无我、无忘”的境界，它才会来。</w:t>
      </w:r>
    </w:p>
    <w:p w:rsidR="00832346" w:rsidRDefault="00832346" w:rsidP="00CD0A70">
      <w:pPr>
        <w:ind w:firstLine="420"/>
        <w:rPr>
          <w:rFonts w:cs="Times New Roman"/>
        </w:rPr>
      </w:pPr>
    </w:p>
    <w:p w:rsidR="00832346" w:rsidRDefault="00832346" w:rsidP="00CD0A70">
      <w:pPr>
        <w:ind w:firstLine="420"/>
        <w:rPr>
          <w:rFonts w:cs="Times New Roman"/>
        </w:rPr>
      </w:pPr>
      <w:r>
        <w:rPr>
          <w:rFonts w:cs="宋体" w:hint="eastAsia"/>
        </w:rPr>
        <w:t>这道理也正如禅宗的“顿悟”一样。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谢掌柜又道：“现在你当然也已知道三少爷并没有死。”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谢掌柜道：“现在你是不是已有把握能击败他？”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老人凝视着手里的断剑，道：“如果我能有一柄好剑。“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谢掌柜道：“你是不是还想找回你的剑？”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老人道：“我还能找得到？”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谢掌柜道：“只要你找，就能找得到。”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老人道：“到哪里去找？”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D0A70">
      <w:pPr>
        <w:ind w:firstLine="420"/>
        <w:rPr>
          <w:rFonts w:cs="Times New Roman"/>
        </w:rPr>
      </w:pPr>
      <w:r>
        <w:rPr>
          <w:rFonts w:cs="宋体" w:hint="eastAsia"/>
        </w:rPr>
        <w:t>谢掌柜道：“就在这里。”</w:t>
      </w:r>
    </w:p>
    <w:p w:rsidR="00832346" w:rsidRDefault="00832346" w:rsidP="00CD0A7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船舷边的刻痕仍在。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谢掌柜道：“你应该记得，这是你亲手用你自己的剑刻出来的。”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632DB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当时的名剑已消沉，人呢？</w:t>
      </w:r>
    </w:p>
    <w:p w:rsidR="00832346" w:rsidRDefault="00832346" w:rsidP="004632DB">
      <w:pPr>
        <w:ind w:firstLine="420"/>
        <w:rPr>
          <w:rFonts w:cs="Times New Roman"/>
        </w:rPr>
      </w:pPr>
    </w:p>
    <w:p w:rsidR="00832346" w:rsidRDefault="00832346" w:rsidP="004632DB">
      <w:pPr>
        <w:ind w:firstLine="420"/>
        <w:rPr>
          <w:rFonts w:cs="Times New Roman"/>
        </w:rPr>
      </w:pPr>
      <w:r>
        <w:rPr>
          <w:rFonts w:cs="宋体" w:hint="eastAsia"/>
        </w:rPr>
        <w:t>如今人已在这里。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有些人也正如百炼精钢打成的利器一样，纵然消沉，却仍存在。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老人却在叹息，道：“只可惜这里已不是我当年的沉剑之处。”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谢掌柜道：“刻舟沉剑，本就是愚人才会做出来的事。”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谢掌柜道：“你却并不是愚人．你刻舟沉剑，本不是为了想再来寻剑。”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老人承认：“我不是。”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谢掌柜道：“你那么样做，本就是无意的，无意中就有天机。”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他慢慢的接着道：“你既然能在无意中找到你剑法中的精粹，为什么不能在无意中找回你的剑？”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671CE">
      <w:pPr>
        <w:ind w:firstLine="420"/>
        <w:rPr>
          <w:rFonts w:cs="Times New Roman"/>
        </w:rPr>
      </w:pPr>
      <w:r>
        <w:rPr>
          <w:rFonts w:cs="宋体" w:hint="eastAsia"/>
        </w:rPr>
        <w:t>老人没有再说话，因为他已看到了他的剑。</w:t>
      </w:r>
    </w:p>
    <w:p w:rsidR="00832346" w:rsidRDefault="00832346" w:rsidP="006671CE">
      <w:pPr>
        <w:ind w:firstLine="420"/>
        <w:rPr>
          <w:rFonts w:cs="Times New Roman"/>
        </w:rPr>
      </w:pPr>
    </w:p>
    <w:p w:rsidR="00832346" w:rsidRDefault="00832346" w:rsidP="006671CE">
      <w:pPr>
        <w:ind w:firstLine="420"/>
        <w:rPr>
          <w:rFonts w:cs="Times New Roman"/>
        </w:rPr>
      </w:pPr>
      <w:r>
        <w:rPr>
          <w:rFonts w:cs="宋体" w:hint="eastAsia"/>
        </w:rPr>
        <w:t>漆黑的湖水中，已经有柄剑慢慢的浮了起来，已经能看见剑鞘上的十三颗明珠。</w:t>
      </w:r>
    </w:p>
    <w:p w:rsidR="00832346" w:rsidRDefault="00832346" w:rsidP="00A2534E">
      <w:pPr>
        <w:ind w:firstLineChars="400" w:firstLine="3168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671CE">
      <w:pPr>
        <w:ind w:firstLine="420"/>
        <w:rPr>
          <w:rFonts w:cs="Times New Roman"/>
        </w:rPr>
      </w:pPr>
      <w:r>
        <w:rPr>
          <w:rFonts w:cs="宋体" w:hint="eastAsia"/>
        </w:rPr>
        <w:t>剑当然不会自己浮起来，也不会自己来寻找它昔年的主人。</w:t>
      </w:r>
    </w:p>
    <w:p w:rsidR="00832346" w:rsidRDefault="00832346" w:rsidP="006671CE">
      <w:pPr>
        <w:ind w:firstLine="420"/>
        <w:rPr>
          <w:rFonts w:cs="Times New Roman"/>
        </w:rPr>
      </w:pPr>
    </w:p>
    <w:p w:rsidR="00832346" w:rsidRDefault="00832346" w:rsidP="006671CE">
      <w:pPr>
        <w:ind w:firstLine="420"/>
        <w:rPr>
          <w:rFonts w:cs="Times New Roman"/>
        </w:rPr>
      </w:pPr>
      <w:r>
        <w:rPr>
          <w:rFonts w:cs="宋体" w:hint="eastAsia"/>
        </w:rPr>
        <w:t>剑的本身并没有灵性。</w:t>
      </w:r>
    </w:p>
    <w:p w:rsidR="00832346" w:rsidRDefault="00832346" w:rsidP="006671CE">
      <w:pPr>
        <w:ind w:firstLine="420"/>
        <w:rPr>
          <w:rFonts w:cs="Times New Roman"/>
        </w:rPr>
      </w:pPr>
    </w:p>
    <w:p w:rsidR="00832346" w:rsidRDefault="00832346" w:rsidP="006671CE">
      <w:pPr>
        <w:ind w:firstLine="420"/>
        <w:rPr>
          <w:rFonts w:cs="Times New Roman"/>
        </w:rPr>
      </w:pPr>
      <w:r>
        <w:rPr>
          <w:rFonts w:cs="宋体" w:hint="eastAsia"/>
        </w:rPr>
        <w:t>如果剑有灵，只不过因为握剑的人。</w:t>
      </w:r>
    </w:p>
    <w:p w:rsidR="00832346" w:rsidRDefault="00832346" w:rsidP="006671CE">
      <w:pPr>
        <w:ind w:firstLine="420"/>
        <w:rPr>
          <w:rFonts w:cs="Times New Roman"/>
        </w:rPr>
      </w:pPr>
      <w:r>
        <w:rPr>
          <w:rFonts w:cs="宋体" w:hint="eastAsia"/>
        </w:rPr>
        <w:t>这柄剑能够浮起来，也只不过因为是谢掌柜将它提起来的。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燕十三并没有吃惊。</w:t>
      </w:r>
    </w:p>
    <w:p w:rsidR="00832346" w:rsidRDefault="00832346" w:rsidP="00F47208">
      <w:pPr>
        <w:ind w:firstLine="420"/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他已经看见了系在剑锷上的线，也已看见了这根线的另一端就在谢掌柜的手里。</w:t>
      </w:r>
    </w:p>
    <w:p w:rsidR="00832346" w:rsidRDefault="00832346" w:rsidP="00F47208">
      <w:pPr>
        <w:ind w:firstLine="420"/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世上有很多不可思议，无法解释的事发生，就因为每件事都有这么样一根线，而人们却看不见而已。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在经过许多次痛苦的经验之后，燕十三总算已渐渐明白了这道理。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谢掌柜却还是在解释：“那一天你走了之后，我就已替你捞起了这柄剑，而且一直在为你保存着。”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他为什么要这样做？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谢掌柜道：“因为我知道你和三少爷迟早是会有相见的一日。”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燕十三忽然叹息，道：“我也知道这本来就是我们的命运。”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谢掌柜道：“不管怎么样，现在你总算已找回了你的剑。”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剑已在他手里，剑鞘上的十三粒明珠，依然在发着光。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谢掌柜又问：“现在你是不是已经有了击败他的把握？”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燕十三没有回答。</w:t>
      </w:r>
    </w:p>
    <w:p w:rsidR="00832346" w:rsidRDefault="00832346" w:rsidP="00F47208">
      <w:pPr>
        <w:ind w:firstLine="420"/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现在他的剑已回到他手里，还是和以前同样锋利。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他凭着这柄剑，纵横天下，战无不胜，他一向无情，也无惧。</w:t>
      </w:r>
    </w:p>
    <w:p w:rsidR="00832346" w:rsidRDefault="00832346" w:rsidP="00F47208">
      <w:pPr>
        <w:ind w:firstLine="420"/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何况，现在他已找到了他剑法中的精粹，必定已将天下无敌。</w:t>
      </w:r>
    </w:p>
    <w:p w:rsidR="00832346" w:rsidRDefault="00832346" w:rsidP="00F47208">
      <w:pPr>
        <w:ind w:firstLine="420"/>
        <w:rPr>
          <w:rFonts w:cs="Times New Roman"/>
        </w:rPr>
      </w:pPr>
    </w:p>
    <w:p w:rsidR="00832346" w:rsidRDefault="00832346" w:rsidP="00F47208">
      <w:pPr>
        <w:ind w:firstLine="420"/>
        <w:rPr>
          <w:rFonts w:cs="Times New Roman"/>
        </w:rPr>
      </w:pPr>
      <w:r>
        <w:rPr>
          <w:rFonts w:cs="宋体" w:hint="eastAsia"/>
        </w:rPr>
        <w:t>可是他心里却反而有了种说不出的恐惧，他自己说不出来，别人却能看得出。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甚至连谢掌柜都已看了出来，忍不住道：“你在害怕？怕什么？”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燕十三道：“夺命十三剑本来就像是我养的一条毒蛇，虽然能致人的死命，我却可以控制它，可是现在……”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谢掌柜道：“现在怎么样？”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燕十三道：“现在这条毒蛇，已变成了毒龙，已经有了它自己的神通变化。”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谢掌柜道：“现在难道连你都已无法控制它？”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燕十三沉默着，过了很久，才缓缓道：“我不知道，谁也不知道……”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就因为不知道，所以才恐惧。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谢掌柜仿佛已明白他的意思。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他们同时凝视着远方，眼睛里同样带着种奇怪的表情。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又过了很久，燕十三才问道：“你特地为我送剑来，是不是希望我能击败他？”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谢掌柜居然承认：“是。”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燕十三道：“你不是他的朋友？”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谢掌柜道：“我是。”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燕十三道：“你为什么希望我击败他？”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谢掌柜道：“因为他从未败过。”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燕十三道：“你为什么一定要他败？”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谢掌柜道：“因为他败过一次后，才会知道自己并不是神，并不是绝对不能败的，他一定要受到过这样一次教训后，才能算真正长成。”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谢掌柜道：“错在哪里？”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燕十三道：“这道理并没有错，只不过用在他身上就错了。”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燕十三道：“因为他并不是别人，他是谢晓峰，谢晓峰只能死，不能败！”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谢掌柜道：“燕十三呢？”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燕十三道：“燕十三也一样。”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燕十三又回到他的轻舟，轻舟已荡开。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谢掌柜默默的站在船头，目送着轻舟远去，心里忽然也觉得有种说不出的恐惧和悲伤。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这世上永远有两种人，一种人生命的目的，并不是为了存在，而是为了燃烧。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燃烧才有光亮，哪怕只有一瞬间的光亮也好。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另外一种人却永远只有看着别人燃烧，让别人的光芒来照亮自己。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哪种人才是聪明人？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他不知道。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他只知道他的悲伤并不是为了他们，而是为了自己。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还没有到黄昏，夕阳已经很红了，红得就像是已燃烧了起来。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夕阳下的枫林，也仿佛已燃烧。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谢晓峰就坐在燃烧着的夕阳下，燃烧着的枫林外。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他的手里没有剑，甚至连用一根木头削成的剑都没有。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他还在等。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是在等人？还是在等着被燃烧？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慕容秋荻远远的看着他，已经看了很久，现在才走过来。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她走路的样子真好看。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就算你明知道她走过来就要杀了你，你也一样会觉得很好看。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“一个女人天生下来就是为了要让别人看的。”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不管在什么时候，她都不会忘记这句话。</w:t>
      </w:r>
    </w:p>
    <w:p w:rsidR="00832346" w:rsidRDefault="00832346" w:rsidP="003D57E6">
      <w:pPr>
        <w:ind w:firstLine="420"/>
        <w:rPr>
          <w:rFonts w:cs="Times New Roman"/>
        </w:rPr>
      </w:pPr>
    </w:p>
    <w:p w:rsidR="00832346" w:rsidRDefault="00832346" w:rsidP="003D57E6">
      <w:pPr>
        <w:ind w:firstLine="420"/>
        <w:rPr>
          <w:rFonts w:cs="Times New Roman"/>
        </w:rPr>
      </w:pPr>
      <w:r>
        <w:rPr>
          <w:rFonts w:cs="宋体" w:hint="eastAsia"/>
        </w:rPr>
        <w:t>只要她觉得有道理的话，她就永远不会忘记。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她走到他面前，看着他，忽然问：“就是今天？”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谢晓峰道：“就是今天。”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慕容秋荻道：“就是现在？”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谢晓峰道：“就是现在。”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他要等的人，现在已随时都会来。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慕容秋荻道：“那么你手里至少应该有把剑。”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谢晓峰道：“我没有剑。”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慕容秋荻道：“是不是因为你的心中已有剑，所以手里根本不必有剑？”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谢晓峰道：“学剑的人，心中必当有剑。”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若是心中无剑，又怎么能学剑？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谢晓峰道：“只可惜心中的剑，绝对杀不了燕十三。”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慕容秋荻道：“那么你为什么不去找把剑？”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谢晓峰道：“因为我知道你一定会替我送来的。”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慕容秋荻道：“你想要把什么样的剑？”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谢晓峰道：“随便。”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慕容秋荻道：“不能够随便。”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慕容秋荻道：“因为剑也和人一样，也有很多种，每把剑的形式、分量、长短、宽窄，都不会绝对相同，每把剑都有它的特性。”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她叹了口气，又道：“所以一个人要选择一把剑，就好像是在选择一个朋友，绝不能马虎，更不能随便。”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谢晓峰当然也明白这道理。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高手相争，连一点都不能差错，他们用的剑，往往就是决定他们胜负的因素。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慕容秋荻忽又笑了，很得意的笑了：“幸好你就算不说，我也知道你心里最想要的是哪柄剑。”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谢晓峰道：“你知道？”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慕容秋荻道：“不但知道，而且已经替你拿来了。”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她真的已经替他拿来了。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乌黑陈旧的剑鞘，形式古雅的剑锷，甚至连剑柄上那一道道已因手泽摩擦而发光的黑绸子，都是谢晓峰永远忘不了的。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对他来说，这柄剑就像是一个曾经与他同过生死患难，却又远离了他的朋友。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虽然他永远难以忘怀，却从未想到他们还有相见的时候。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客栈里那个年轻的伙计，轻轻的将这把剑放在一块青石上，就悄悄的走了。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谢晓峰忍不住伸出手，轻触剑鞘。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他的手本来一直在抖，可是只要一握住这柄剑，就会立刻恢复稳定。</w:t>
      </w:r>
    </w:p>
    <w:p w:rsidR="00832346" w:rsidRDefault="00832346" w:rsidP="00457187">
      <w:pPr>
        <w:ind w:firstLine="420"/>
        <w:rPr>
          <w:rFonts w:cs="Times New Roman"/>
        </w:rPr>
      </w:pPr>
    </w:p>
    <w:p w:rsidR="00832346" w:rsidRDefault="00832346" w:rsidP="00457187">
      <w:pPr>
        <w:ind w:firstLine="420"/>
        <w:rPr>
          <w:rFonts w:cs="Times New Roman"/>
        </w:rPr>
      </w:pPr>
      <w:r>
        <w:rPr>
          <w:rFonts w:cs="宋体" w:hint="eastAsia"/>
        </w:rPr>
        <w:t>他紧紧握住了这柄剑，就像是一个多情的少年，紧紧抱住了他初恋的情人。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慕容秋荻道：“你用不着问我这柄剑怎么会在我手里的，你问了我也不会告诉你，因为我不想让你的心乱。”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谢晓峰没有问。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慕容秋荻道：“我也知道如果我留在这里，你也会心乱，所以我就要走了。”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她轻轻一握他的手，柔声道：“可是我一定会在客栈里等你，我相信你一定很快就会回来。”</w:t>
      </w:r>
    </w:p>
    <w:p w:rsidR="00832346" w:rsidRDefault="00832346" w:rsidP="00005B0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她真的走了，走路的样子还是那么好看。</w:t>
      </w:r>
    </w:p>
    <w:p w:rsidR="00832346" w:rsidRDefault="00832346" w:rsidP="00005B06">
      <w:pPr>
        <w:ind w:firstLine="420"/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谢晓峰看着她苗条的背影，却忍不住要在心里问自己：“这是不是我最后一次看见她？”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在这一瞬间，他对她忽然有了种说不出的依恋，几乎忍不住要将她叫回来。</w:t>
      </w:r>
    </w:p>
    <w:p w:rsidR="00832346" w:rsidRDefault="00832346" w:rsidP="00005B06">
      <w:pPr>
        <w:ind w:firstLine="420"/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他没有这么样做。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因为就在这时候，他已经感觉到一股逼人的杀气，就像是一阵寒风，从枫林里吹了出来。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他握剑的手背上，青筋已凸起。</w:t>
      </w:r>
    </w:p>
    <w:p w:rsidR="00832346" w:rsidRDefault="00832346" w:rsidP="00005B06">
      <w:pPr>
        <w:ind w:firstLine="420"/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他没有回头去看，也用不着回头，就知道他等的人已经来了。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这个人当然就是燕十三。</w:t>
      </w:r>
    </w:p>
    <w:p w:rsidR="00832346" w:rsidRDefault="00832346" w:rsidP="00005B06">
      <w:pPr>
        <w:ind w:firstLine="420"/>
        <w:rPr>
          <w:rFonts w:cs="Times New Roman"/>
        </w:rPr>
      </w:pPr>
    </w:p>
    <w:p w:rsidR="00832346" w:rsidRPr="00005B06" w:rsidRDefault="00832346" w:rsidP="00005B06">
      <w:pPr>
        <w:ind w:firstLine="420"/>
        <w:rPr>
          <w:rFonts w:cs="Times New Roman"/>
          <w:b/>
          <w:bCs/>
          <w:sz w:val="24"/>
          <w:szCs w:val="24"/>
        </w:rPr>
      </w:pPr>
      <w:r w:rsidRPr="00005B06">
        <w:rPr>
          <w:rFonts w:cs="宋体" w:hint="eastAsia"/>
          <w:b/>
          <w:bCs/>
          <w:sz w:val="24"/>
          <w:szCs w:val="24"/>
        </w:rPr>
        <w:t>第十五剑</w:t>
      </w:r>
    </w:p>
    <w:p w:rsidR="00832346" w:rsidRDefault="00832346" w:rsidP="00005B06">
      <w:pPr>
        <w:ind w:firstLine="420"/>
        <w:rPr>
          <w:rFonts w:cs="Times New Roman"/>
        </w:rPr>
      </w:pPr>
    </w:p>
    <w:p w:rsidR="00832346" w:rsidRDefault="00832346" w:rsidP="00005B06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夕阳红如血，枫林也红如血，天地间本就充满了杀气。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何况天地间又有了这么样两个人！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满山红叶中，已出现了一个黑色的人影。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黑色所象征的，是悲伤，不祥和死亡，黑色也同样象征着孤独，骄傲和高贵。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它所象征的意思，正是一个剑客的生命。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就像是大多数剑客一样，燕十三也喜欢黑色，崇拜黑色。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他行走江湖时，从来都没有穿过别的颜色的衣服。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现在他又恢复了这种装束，甚至连他的脸都用一块黑巾蒙住。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他不愿让谢晓峰认出他就是药炉边那个衰弱佝偻的老人，他不愿让谢晓峰出手时有任何顾忌。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因为他平生最大的愿望，就是要和天下无双的谢晓峰决一死战。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只要这愿望能够达到，败又何妨？死又何妨？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现在他确信谢晓峰绝对看不出这身子像标枪般笔挺的黑衣剑客，就是腰弯得像虾米一样的衰弱老人。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可是谢晓峰一定能认得出他就是自己平生最强的对手燕十三！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因为他的手里握着剑，漆黑的剑鞘上，镶着十三粒晶莹的明珠。</w:t>
      </w: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这柄剑虽然并不是削铁如泥的利器，却久已名传天下。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在江湖人的心目中，这柄剑所象征的，正是不祥和死亡！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谢晓峰一转过身，目光立刻被这柄剑吸引，就像是尖针遇到了磁铁。</w:t>
      </w:r>
    </w:p>
    <w:p w:rsidR="00832346" w:rsidRDefault="00832346" w:rsidP="002D7ED8">
      <w:pPr>
        <w:ind w:firstLine="420"/>
        <w:rPr>
          <w:rFonts w:cs="Times New Roman"/>
        </w:rPr>
      </w:pPr>
    </w:p>
    <w:p w:rsidR="00832346" w:rsidRDefault="00832346" w:rsidP="002D7ED8">
      <w:pPr>
        <w:ind w:firstLine="420"/>
        <w:rPr>
          <w:rFonts w:cs="Times New Roman"/>
        </w:rPr>
      </w:pPr>
      <w:r>
        <w:rPr>
          <w:rFonts w:cs="宋体" w:hint="eastAsia"/>
        </w:rPr>
        <w:t>他当然也知道这柄剑就是燕十三的标志。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他的手里也有剑。</w:t>
      </w:r>
    </w:p>
    <w:p w:rsidR="00832346" w:rsidRDefault="00832346" w:rsidP="00DF74EB">
      <w:pPr>
        <w:ind w:firstLine="420"/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两柄剑虽然还没有出鞘，却仿佛已有剑气在冲激回荡。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燕十三忽然道：“我认得你。”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谢晓峰道：“你见过我？”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他露在黑巾外的一双眼睛，锐利如刀：“可是我认得你，你一定就是谢晓峰。”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谢晓峰道：“因为你认得这柄剑？”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燕十三道：“这柄剑并没有什么，它若在别人手里，只不过是凡铁而已。”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他慢慢的接着道：“上次我见到这柄剑时，它仿佛也已经陪着它的主人死了，现在一到了你的手里，就立刻有了杀气。”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谢晓峰终于长长叹息，道：“燕十三果然不愧是燕十三，想不到我们总算相见了。”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燕十三道：“你应该想得到的。”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燕十三道：“天地间既然有我们这么样两个人，就迟早必有相见的一日。”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谢晓峰道：“我们相见的时候，是不是就必定要有个人死在对方的剑下？”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他紧握着他的剑：“燕十三能活到现在，为的就是要等这一天，若不能与天下无双的谢晓峰一战，燕十三死不瞑目。”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谢晓峰盯着他露在黑巾外的眼睛，道：“那么你至少也该让我看看你的真面目。”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燕十三道：“你为什么要看我的真面目，你几时让别人看过你自己的真面目？”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他冷笑，接着道：“谢晓峰究竟是个什么样的人，江湖中从来就没有人知道。”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谢晓峰闭上了嘴。</w:t>
      </w:r>
    </w:p>
    <w:p w:rsidR="00832346" w:rsidRDefault="00832346" w:rsidP="00DF74EB">
      <w:pPr>
        <w:ind w:firstLine="420"/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他不能不承认，他自己的真面目究竟是什么样子，连他自己都已淡忘了。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燕十三道：“不管你是个什么样的人都不重要，因为我已知道你就是谢家的三少爷谢晓峰。”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燕十三道：“所以你只要知道我就是燕十三，也已足够。”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谢晓峰又盯着他看了很久，忽然笑了笑，道：“其实我只要能看到你的剑，就已足够了。”</w:t>
      </w:r>
    </w:p>
    <w:p w:rsidR="00832346" w:rsidRDefault="00832346" w:rsidP="00DF74E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他看见过“夺命十三剑”，对这套剑法中的每一个细节和变化，他几乎都已完全了解。</w:t>
      </w:r>
    </w:p>
    <w:p w:rsidR="00832346" w:rsidRDefault="00832346" w:rsidP="00DF74EB">
      <w:pPr>
        <w:ind w:firstLine="420"/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但是这并不足以影响他们这一战的胜负。</w:t>
      </w:r>
    </w:p>
    <w:p w:rsidR="00832346" w:rsidRDefault="00832346" w:rsidP="00DF74EB">
      <w:pPr>
        <w:ind w:firstLine="420"/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因为这套剑法在燕十三手里使出来，无论气势，力量和速度，都一定会完全不同。</w:t>
      </w:r>
    </w:p>
    <w:p w:rsidR="00832346" w:rsidRDefault="00832346" w:rsidP="00DF74EB">
      <w:pPr>
        <w:ind w:firstLine="420"/>
        <w:rPr>
          <w:rFonts w:cs="Times New Roman"/>
        </w:rPr>
      </w:pPr>
    </w:p>
    <w:p w:rsidR="00832346" w:rsidRDefault="00832346" w:rsidP="00DF74EB">
      <w:pPr>
        <w:ind w:firstLine="420"/>
        <w:rPr>
          <w:rFonts w:cs="Times New Roman"/>
        </w:rPr>
      </w:pPr>
      <w:r>
        <w:rPr>
          <w:rFonts w:cs="宋体" w:hint="eastAsia"/>
        </w:rPr>
        <w:t>所以他希望能看到燕十三手里使出来的夺命十三剑。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可是他也知道，真正最重要的一剑，是永远都看不到的。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C31E5">
      <w:pPr>
        <w:ind w:firstLine="420"/>
        <w:rPr>
          <w:rFonts w:cs="Times New Roman"/>
        </w:rPr>
      </w:pPr>
      <w:r>
        <w:rPr>
          <w:rFonts w:cs="宋体" w:hint="eastAsia"/>
        </w:rPr>
        <w:t>最重要的一剑，必定就是决生死，分胜负的一剑，也就是致命的一剑。</w:t>
      </w:r>
    </w:p>
    <w:p w:rsidR="00832346" w:rsidRDefault="00832346" w:rsidP="00DC31E5">
      <w:pPr>
        <w:ind w:firstLine="420"/>
        <w:rPr>
          <w:rFonts w:cs="Times New Roman"/>
        </w:rPr>
      </w:pPr>
    </w:p>
    <w:p w:rsidR="00832346" w:rsidRDefault="00832346" w:rsidP="00DC31E5">
      <w:pPr>
        <w:ind w:firstLine="420"/>
        <w:rPr>
          <w:rFonts w:cs="Times New Roman"/>
        </w:rPr>
      </w:pPr>
      <w:r>
        <w:rPr>
          <w:rFonts w:cs="宋体" w:hint="eastAsia"/>
        </w:rPr>
        <w:t>如果夺命十三剑已经有了第十五种变化，第十五剑就是这致命的一剑。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他当然看不到。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C31E5">
      <w:pPr>
        <w:ind w:firstLine="420"/>
        <w:rPr>
          <w:rFonts w:cs="Times New Roman"/>
        </w:rPr>
      </w:pPr>
      <w:r>
        <w:rPr>
          <w:rFonts w:cs="宋体" w:hint="eastAsia"/>
        </w:rPr>
        <w:t>因为这一剑使出时，他已经死了。</w:t>
      </w:r>
    </w:p>
    <w:p w:rsidR="00832346" w:rsidRDefault="00832346" w:rsidP="00DC31E5">
      <w:pPr>
        <w:ind w:firstLine="420"/>
        <w:rPr>
          <w:rFonts w:cs="Times New Roman"/>
        </w:rPr>
      </w:pPr>
    </w:p>
    <w:p w:rsidR="00832346" w:rsidRDefault="00832346" w:rsidP="00DC31E5">
      <w:pPr>
        <w:ind w:firstLine="420"/>
        <w:rPr>
          <w:rFonts w:cs="Times New Roman"/>
        </w:rPr>
      </w:pPr>
      <w:r>
        <w:rPr>
          <w:rFonts w:cs="宋体" w:hint="eastAsia"/>
        </w:rPr>
        <w:t>只要有这一剑，他就必死无疑。</w:t>
      </w:r>
    </w:p>
    <w:p w:rsidR="00832346" w:rsidRDefault="00832346" w:rsidP="00DC31E5">
      <w:pPr>
        <w:ind w:firstLine="420"/>
        <w:rPr>
          <w:rFonts w:cs="Times New Roman"/>
        </w:rPr>
      </w:pPr>
    </w:p>
    <w:p w:rsidR="00832346" w:rsidRDefault="00832346" w:rsidP="00DC31E5">
      <w:pPr>
        <w:ind w:firstLine="420"/>
        <w:rPr>
          <w:rFonts w:cs="Times New Roman"/>
        </w:rPr>
      </w:pPr>
      <w:r>
        <w:rPr>
          <w:rFonts w:cs="宋体" w:hint="eastAsia"/>
        </w:rPr>
        <w:t>所以他这一生中最希望能看到的一剑，竟是他这一生中永远看不到的。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难道这就是他的命运？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C31E5">
      <w:pPr>
        <w:ind w:firstLine="420"/>
        <w:rPr>
          <w:rFonts w:cs="Times New Roman"/>
        </w:rPr>
      </w:pPr>
      <w:r>
        <w:rPr>
          <w:rFonts w:cs="宋体" w:hint="eastAsia"/>
        </w:rPr>
        <w:t>造物弄人，为什么总是如此无情？</w:t>
      </w:r>
    </w:p>
    <w:p w:rsidR="00832346" w:rsidRDefault="00832346" w:rsidP="00DC31E5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他不愿再想下去，忽然又道：“现在我们手里都有剑，随时都可以出手。”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燕十三道：“不错。”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谢晓峰道：“可是你一定不会轻易出手的。”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谢晓峰道：“因为你一定要等，等我的疏忽，等你的机会。”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燕十三道：“你是不是也一样会等？”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他叹了口气，又道：“只可惜这种机会绝不是很快就能等得到的。”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燕十三承认。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谢晓峰道：“所以我们一定会等很久，说不定要等到大家都已精疲力竭时，才会有这种机会出现，我相信我们一定都很沉得住气。”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他又叹了口气，道：“可是我们为什么要像两个呆子一样站在这里等呢？”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燕十三道：“你想怎么样？”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谢晓峰道：“我们至少可以到处看看，到处去走走。”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他的眼睛里闪出了笑意：“天气这么好，风景这么美，我们在临死之前，至少也应该先享受一下人生。”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于是他们开始走动，两个人的第一步，几乎是同时开始的。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他们谁也不愿占对方的便宜。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因为他们这一战，争的并不是生死胜负，而是要对自己这一生有个交代。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所以他们既不愿欺骗对方，更不愿欺骗自己。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枫叶更红，夕阳更艳丽。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在黑暗笼罩大地之前，苍天总是会降给人间更多光彩，就正如一个人在临死之前，总会显得更有善心，更有智慧。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这就是人生。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如果你真的已经能了解人生，你的悲伤就会少些，快乐就会多些。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枫林中已有落叶。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他们踏着落叶，慢慢的往前走，脚步声“沙沙”的响。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他们的脚步越走越大，脚步声越来越轻，因为他们的精神和体能，都已渐渐到达巅峰。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等到他们真正到达巅峰时的一刹那，他们就会出手。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谁先到达巅峰，谁就会先出手。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94B9F">
      <w:pPr>
        <w:ind w:firstLine="420"/>
        <w:rPr>
          <w:rFonts w:cs="Times New Roman"/>
        </w:rPr>
      </w:pPr>
      <w:r>
        <w:rPr>
          <w:rFonts w:cs="宋体" w:hint="eastAsia"/>
        </w:rPr>
        <w:t>他们都不想再等机会。因为他们都知道谁也不会给对方机会。</w:t>
      </w:r>
    </w:p>
    <w:p w:rsidR="00832346" w:rsidRDefault="00832346" w:rsidP="00B94B9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他们几乎是同时出手的。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没有人能看得见他们拔剑的动作，他们的剑忽然间就已经闪电般击出。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就在这一瞬间，他们肉体的重量竟似已完全消失，变得像是风一样可以在空中自由流动。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因为他们已完全进入忘我的境界，他们的精神已超越一切，控制一切。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剑光流动，枫叶碎了，血雨般落下来。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可是他们看不见。</w:t>
      </w:r>
    </w:p>
    <w:p w:rsidR="00832346" w:rsidRDefault="00832346" w:rsidP="003A43EF">
      <w:pPr>
        <w:ind w:firstLine="420"/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在他们心目中，世上所有的一切，都已不存在，甚至连他们的肉体都已不存在。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天地间惟一存在的，只有对方的剑。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坚实的枫树，被他们的剑锋轻轻一划，就断成了两截。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因为他们眼中根本就没有这棵树。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茂密的枫林，在他们眼中只不过是片平地，他们的剑要到哪里，就到哪里。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世上已没有任何事物能阻挡他们的剑锋。</w:t>
      </w:r>
    </w:p>
    <w:p w:rsidR="00832346" w:rsidRDefault="00832346" w:rsidP="003A43EF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枫树一棵棵倒下，满天血雨缤纷。</w:t>
      </w:r>
    </w:p>
    <w:p w:rsidR="00832346" w:rsidRDefault="00832346" w:rsidP="003A43EF">
      <w:pPr>
        <w:ind w:firstLine="420"/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流动不息的剑光，却忽然起了种奇异的变化，变得沉重而笨拙。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“叮”的一声，火星四溅，剑光忽然消失，剑式忽然停顿。</w:t>
      </w:r>
    </w:p>
    <w:p w:rsidR="00832346" w:rsidRDefault="00832346" w:rsidP="003A43EF">
      <w:pPr>
        <w:ind w:firstLine="420"/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燕十三盯着自己手里的剑锋，眼睛里仿佛有火焰在燃烧，又仿佛有寒冰在凝结。</w:t>
      </w:r>
    </w:p>
    <w:p w:rsidR="00832346" w:rsidRDefault="00832346" w:rsidP="003A43EF">
      <w:pPr>
        <w:ind w:firstLine="420"/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他的剑虽然仍在手里，可是所有的变化都已到了穷尽。</w:t>
      </w:r>
    </w:p>
    <w:p w:rsidR="00832346" w:rsidRDefault="00832346" w:rsidP="003A43EF">
      <w:pPr>
        <w:ind w:firstLine="420"/>
        <w:rPr>
          <w:rFonts w:cs="Times New Roman"/>
        </w:rPr>
      </w:pPr>
    </w:p>
    <w:p w:rsidR="00832346" w:rsidRDefault="00832346" w:rsidP="003A43EF">
      <w:pPr>
        <w:ind w:firstLine="420"/>
        <w:rPr>
          <w:rFonts w:cs="Times New Roman"/>
        </w:rPr>
      </w:pPr>
      <w:r>
        <w:rPr>
          <w:rFonts w:cs="宋体" w:hint="eastAsia"/>
        </w:rPr>
        <w:t>他已使出了他的第十四剑。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现在他的剑已经死了。</w:t>
      </w:r>
    </w:p>
    <w:p w:rsidR="00832346" w:rsidRDefault="00832346" w:rsidP="00DF76F0">
      <w:pPr>
        <w:ind w:firstLine="420"/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谢晓峰的剑尖，正对着他的剑尖。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他的剑若是条毒蛇，谢晓峰的剑就是根钉子，已钉在这条毒蛇的七寸上，将这条毒蛇活活的钉死。</w:t>
      </w:r>
    </w:p>
    <w:p w:rsidR="00832346" w:rsidRDefault="00832346" w:rsidP="00DF76F0">
      <w:pPr>
        <w:ind w:firstLine="420"/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这一战本来已该结束。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可是就在这时候，本来已经被钉死了的剑，忽然又起了种奇异的震动。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满天飞舞的落叶，忽然全都散了，本来在动的，忽然全都静止。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绝对静止。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除了这柄不停震动的剑之外，天地间已没有别的生机。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谢晓峰脸上忽然露出种恐惧之极的表情。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他忽然发现自己的剑虽然还在手里，却已经变成了死的。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当对方手里这柄剑开始有了生命时，他的剑就已死了，已无法再有任何变化，因为所有的变化都已在对方这一剑控制中。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所有的生命和力量，都已被这一剑夺去。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现在这一剑已随时都可以刺穿他的胸膛和咽喉，世上绝没有任何力量能阻止。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因为这一剑就是“死”。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当“死亡”来临的时候，世上又有什么力量能拦阻？</w:t>
      </w:r>
    </w:p>
    <w:p w:rsidR="00832346" w:rsidRDefault="00832346" w:rsidP="00DF76F0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可是这一剑并没有刺出来。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燕十三的眼睛里，忽然也露出种恐惧之极的表情，甚至远比谢晓峰更恐惧。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然后他就做出件任何人都想不到，任何人都无法想像的事。</w:t>
      </w:r>
    </w:p>
    <w:p w:rsidR="00832346" w:rsidRDefault="00832346" w:rsidP="00DF76F0">
      <w:pPr>
        <w:ind w:firstLine="420"/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他忽然回转了剑锋，割断了他自己的咽喉。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他没有杀谢晓峰，却杀死了他自己！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可是在剑锋割断他咽喉的那一瞬间，他的眼睛里已不再有恐惧。</w:t>
      </w:r>
    </w:p>
    <w:p w:rsidR="00832346" w:rsidRDefault="00832346" w:rsidP="00DF76F0">
      <w:pPr>
        <w:ind w:firstLine="420"/>
        <w:rPr>
          <w:rFonts w:cs="Times New Roman"/>
        </w:rPr>
      </w:pPr>
    </w:p>
    <w:p w:rsidR="00832346" w:rsidRDefault="00832346" w:rsidP="00DF76F0">
      <w:pPr>
        <w:ind w:firstLine="420"/>
        <w:rPr>
          <w:rFonts w:cs="Times New Roman"/>
        </w:rPr>
      </w:pPr>
      <w:r>
        <w:rPr>
          <w:rFonts w:cs="宋体" w:hint="eastAsia"/>
        </w:rPr>
        <w:t>在那一瞬间，他的眼神忽然变得清澈而空明，充满了幸福和平静。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然后他就倒了下去。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直到他倒下去，直到他的心跳已停止，呼吸已停顿，他手里的剑还是在震动不停。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夕阳消逝，落叶散尽。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谢晓峰还没有走，他甚至连动都没有动。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他不懂，他不明白，他想不通，他不能相信一个人怎么会在胜利的巅峰杀死自己。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但是他非相信不可。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这个人的确已死了，这个人的心跳呼吸都已停止，手足也已冰冷。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死的本来应该是谢晓峰，不是他。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可是他在临死前的那一瞬间，心里却绝对没有恐惧怨恨，只有幸福平静。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他并没有疯。</w:t>
      </w: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在那一瞬间，他已经天下无敌，当然也没有人能强迫他。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那么他为什么要做这种事？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他为什么？为什么？为什么？……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夜已经很深了，很深很深。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谢晓峰还是动也不动的站在那里。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他还是不懂，还是不明白，还是想不通，还是不明白。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这个人在倒下去的时候，脸上的黑巾已经翻了起来。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谢晓峰已经看见了他的脸。</w:t>
      </w:r>
    </w:p>
    <w:p w:rsidR="00832346" w:rsidRDefault="00832346" w:rsidP="00D53F78">
      <w:pPr>
        <w:ind w:firstLine="420"/>
        <w:rPr>
          <w:rFonts w:cs="Times New Roman"/>
        </w:rPr>
      </w:pPr>
    </w:p>
    <w:p w:rsidR="00832346" w:rsidRDefault="00832346" w:rsidP="00D53F78">
      <w:pPr>
        <w:ind w:firstLine="420"/>
        <w:rPr>
          <w:rFonts w:cs="Times New Roman"/>
        </w:rPr>
      </w:pPr>
      <w:r>
        <w:rPr>
          <w:rFonts w:cs="宋体" w:hint="eastAsia"/>
        </w:rPr>
        <w:t>这个人就是燕十三，就是药炉边那个衰弱的老人，就是救过他的命的人。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这个人救他的命，只因为他是谢晓峰。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若不能与谢晓峰一战，燕十三死不瞑目。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谢晓峰并没有忘记简传学在客栈中对他所说的一番话。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E2072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那个人一定会救你，但却一定会死在你的剑下。</w:t>
      </w:r>
    </w:p>
    <w:p w:rsidR="00832346" w:rsidRDefault="00832346" w:rsidP="00FE2072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FE2072">
      <w:pPr>
        <w:ind w:firstLine="420"/>
        <w:rPr>
          <w:rFonts w:cs="Times New Roman"/>
        </w:rPr>
      </w:pPr>
      <w:r>
        <w:rPr>
          <w:rFonts w:cs="宋体" w:hint="eastAsia"/>
        </w:rPr>
        <w:t>长夜漫漫。</w:t>
      </w:r>
    </w:p>
    <w:p w:rsidR="00832346" w:rsidRDefault="00832346" w:rsidP="00FE2072">
      <w:pPr>
        <w:ind w:firstLine="420"/>
        <w:rPr>
          <w:rFonts w:cs="Times New Roman"/>
        </w:rPr>
      </w:pPr>
    </w:p>
    <w:p w:rsidR="00832346" w:rsidRDefault="00832346" w:rsidP="00FE2072">
      <w:pPr>
        <w:ind w:firstLine="420"/>
        <w:rPr>
          <w:rFonts w:cs="Times New Roman"/>
        </w:rPr>
      </w:pPr>
      <w:r>
        <w:rPr>
          <w:rFonts w:cs="宋体" w:hint="eastAsia"/>
        </w:rPr>
        <w:t>漫漫的长夜总算已过去，东方第一道阳光从枫林残缺的枝叶间照进来，恰巧照在谢晓峰脸上，就像是一柄金剑。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风吹树叶，阳光跳动不停，又仿佛是那一剑神奇的震动。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谢晓峰疲倦失神的眼睛里忽然有了光，忽然长长吐出口气，喃喃道：“我明白了，我明白了……”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他身后也有人长长叹了口气，道：“我却还是不明白。”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谢晓峰霍然回头，才发现有个人跪在他后面，低垂着头，发髻衣衫都已被露水打湿，显然已跪了很久。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他心神交瘁，竟没有发觉这个人是什么时候来的。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这人慢慢的抬起头，看着他，眼睛里满布红丝，显得说不出的疲倦而悲伤。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谢晓峰忽然用力握住了他的肩，道：“是你？你也来了？”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这人道：“是我，我早就来了，可是我一直都不明白。”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他转向燕十三的尸身，黯然道：“你应该知道我一直都希望能够再见他一面。”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谢晓峰道：“我知道，我当然知道。”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他从未忘记过铁开诚说的话。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他没有朋友，没有亲人，他虽然对我很好，传授我的剑法，却从来不让我亲近他，也从来不让我知道他从哪里来，要往哪里去。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因为他生怕自己会跟一个人有了感情。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因为一个人如果要成为剑客，就要无情。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只有谢晓峰知道他们之间那种微妙的感情，因为他知道燕十三并不是真的无情。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他长长叹息，又道：“他一定也很想再见你，因为你虽然不是他的子弟，却是他剑法惟一的传人，他一定希望你能看到他最后那一剑。”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铁开诚道：“那一剑就是他剑法中的精粹？”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谢晓峰道：“不错，那就是‘夺命十三剑’中的第十五种变化，普天之下，绝没有任何人能招架闪避。”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铁开诚道：“你也不能？”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谢晓峰道：“我也不能。”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铁开诚道：“可是他并没有用那一剑杀你。”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谢晓峰道：“那一剑若是真的击出，我已必死无疑，只可惜到了最后一瞬问，他那一剑竟无法刺出来。”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谢晓峰道：“因为他心里没有杀机。”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铁开诚又问道：“为什么？”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谢晓峰道：“因为他救过我的命。”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他知道铁开诚不懂，又接着道：“如果你救过一个人的命，就很难再下手杀他，因为你跟这个人已经有了感情。”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D2AFA">
      <w:pPr>
        <w:ind w:firstLine="420"/>
        <w:rPr>
          <w:rFonts w:cs="Times New Roman"/>
        </w:rPr>
      </w:pPr>
      <w:r>
        <w:rPr>
          <w:rFonts w:cs="宋体" w:hint="eastAsia"/>
        </w:rPr>
        <w:t>那无疑是种很难解释的感情，只有人类，才会有这种感情。</w:t>
      </w:r>
    </w:p>
    <w:p w:rsidR="00832346" w:rsidRDefault="00832346" w:rsidP="00BD2AFA">
      <w:pPr>
        <w:ind w:firstLine="420"/>
        <w:rPr>
          <w:rFonts w:cs="Times New Roman"/>
        </w:rPr>
      </w:pPr>
    </w:p>
    <w:p w:rsidR="00832346" w:rsidRDefault="00832346" w:rsidP="00BD2AFA">
      <w:pPr>
        <w:ind w:firstLine="420"/>
        <w:rPr>
          <w:rFonts w:cs="Times New Roman"/>
        </w:rPr>
      </w:pPr>
      <w:r>
        <w:rPr>
          <w:rFonts w:cs="宋体" w:hint="eastAsia"/>
        </w:rPr>
        <w:t>就因为人类有这种感情，所以人才是人。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铁开诚道：“就算他不忍下手杀你，也不必死的。”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谢晓峰道：“本来我也想不通他为什么要死。”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铁开诚道：“现在你已想通了？”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谢晓峰慢慢的点了点头，黯然道：“现在我才明白，他实在非死不可。”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铁开诚更不懂。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谢晓峰道：“因为在那一瞬间，他心里虽然不想杀我，不忍杀我，却已无法控制他手里的剑，因为那一剑的力量，本就不是任何人能控制的，只要一发出来，就一定要有人死在剑下。”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D2AFA">
      <w:pPr>
        <w:ind w:firstLine="420"/>
        <w:rPr>
          <w:rFonts w:cs="Times New Roman"/>
        </w:rPr>
      </w:pPr>
      <w:r>
        <w:rPr>
          <w:rFonts w:cs="宋体" w:hint="eastAsia"/>
        </w:rPr>
        <w:t>每个人都难免会遇见一些连自己都无法控制，也无法了解的事。</w:t>
      </w:r>
    </w:p>
    <w:p w:rsidR="00832346" w:rsidRDefault="00832346" w:rsidP="00BD2AFA">
      <w:pPr>
        <w:ind w:firstLine="420"/>
        <w:rPr>
          <w:rFonts w:cs="Times New Roman"/>
        </w:rPr>
      </w:pPr>
    </w:p>
    <w:p w:rsidR="00832346" w:rsidRDefault="00832346" w:rsidP="00BD2AFA">
      <w:pPr>
        <w:ind w:firstLine="420"/>
        <w:rPr>
          <w:rFonts w:cs="Times New Roman"/>
        </w:rPr>
      </w:pPr>
      <w:r>
        <w:rPr>
          <w:rFonts w:cs="宋体" w:hint="eastAsia"/>
        </w:rPr>
        <w:t>这世上本就有一种人力无法控制的神秘力量存在。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铁开诚道：“我还是不明白他为什么一定要毁了自己。”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谢晓峰道：“他想毁的，并不是他自己，而是那一剑。”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铁开诚道：“那一剑既然是登峰造极，天下无双的剑法，他为什么要毁了它？”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谢晓峰道：“因为他忽然发现，那一剑所带来的只有毁灭和死亡，他绝不能让这样的剑法留传世上，他不愿做武学中的罪人。”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神情严肃而悲伤：“可是这一剑的变化和力量，已经绝对不是他自己所能控制的了，就好像一个人忽然发现自己养的蛇，竟是条毒龙，虽然附在他身上，却完全不听他指挥，他甚至连甩都甩不脱，只有等着这条毒龙把他的骨血吸干为止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铁开诚的眼睛里也露出恐惧之色，道：“所以他只有自己先毁了自己。”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3923">
      <w:pPr>
        <w:ind w:firstLine="420"/>
        <w:rPr>
          <w:rFonts w:cs="Times New Roman"/>
        </w:rPr>
      </w:pPr>
      <w:r>
        <w:rPr>
          <w:rFonts w:cs="宋体" w:hint="eastAsia"/>
        </w:rPr>
        <w:t>谢晓峰黯然道：“因为他的生命骨肉，都已经和这条毒龙融为一体，因为这条毒龙本来就是他这个人的精粹，所以他要消灭这条毒龙，就一定要先把自己毁灭。”</w:t>
      </w:r>
    </w:p>
    <w:p w:rsidR="00832346" w:rsidRDefault="00832346" w:rsidP="0099392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这是个悲惨而可怕的故事，充满了邪异而神秘的恐惧，也充满了至深至奥的哲理。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这故事听来虽然荒谬，却是绝对真实的，绝没有任何人能否定它的存在。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现在这一代剑客的生命，已经被他自己毁灭了，他所创出的那一着天下无双的剑法，也同时消失。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谢晓峰看着他的尸身，缓缓道：“可是在那一瞬间，他的确已到达剑法中前无古人，后无来者的巅峰，他已死而无憾了。”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铁开诚凝视着他，道：“你是不是宁愿死的是你自己？”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3923">
      <w:pPr>
        <w:ind w:firstLine="420"/>
        <w:rPr>
          <w:rFonts w:cs="Times New Roman"/>
        </w:rPr>
      </w:pPr>
      <w:r>
        <w:rPr>
          <w:rFonts w:cs="宋体" w:hint="eastAsia"/>
        </w:rPr>
        <w:t>他目中带着种无法描述的落寞和悲伤：“我宁愿死的是我自己。”</w:t>
      </w:r>
    </w:p>
    <w:p w:rsidR="00832346" w:rsidRDefault="00832346" w:rsidP="00993923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这就是人生。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人生中本就充满了矛盾，得失之间，更难分得清。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铁开诚脱下了自己被露水打湿的长衫，蒙住了燕十三的尸身，心里在问：“如果死人也有知觉，他现在是不是宁愿自己还活着，死的是谢晓峰？”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3923">
      <w:pPr>
        <w:ind w:firstLine="420"/>
        <w:rPr>
          <w:rFonts w:cs="Times New Roman"/>
        </w:rPr>
      </w:pPr>
      <w:r>
        <w:rPr>
          <w:rFonts w:cs="宋体" w:hint="eastAsia"/>
        </w:rPr>
        <w:t>他不能答复。</w:t>
      </w:r>
    </w:p>
    <w:p w:rsidR="00832346" w:rsidRDefault="00832346" w:rsidP="00993923">
      <w:pPr>
        <w:ind w:firstLine="420"/>
        <w:rPr>
          <w:rFonts w:cs="Times New Roman"/>
        </w:rPr>
      </w:pPr>
    </w:p>
    <w:p w:rsidR="00832346" w:rsidRDefault="00832346" w:rsidP="00993923">
      <w:pPr>
        <w:ind w:firstLine="420"/>
        <w:rPr>
          <w:rFonts w:cs="Times New Roman"/>
        </w:rPr>
      </w:pPr>
      <w:r>
        <w:rPr>
          <w:rFonts w:cs="宋体" w:hint="eastAsia"/>
        </w:rPr>
        <w:t>他轻轻扳开燕十三握剑的手，将这柄剑放回那个镶着十三粒明珠的剑鞘里。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5812">
      <w:pPr>
        <w:ind w:firstLine="420"/>
        <w:rPr>
          <w:rFonts w:cs="Times New Roman"/>
        </w:rPr>
      </w:pPr>
      <w:r>
        <w:rPr>
          <w:rFonts w:cs="宋体" w:hint="eastAsia"/>
        </w:rPr>
        <w:t>名剑纵然已消沉，可是如今剑仍在。</w:t>
      </w:r>
    </w:p>
    <w:p w:rsidR="00832346" w:rsidRDefault="00832346" w:rsidP="00D65812">
      <w:pPr>
        <w:ind w:firstLine="420"/>
        <w:rPr>
          <w:rFonts w:cs="Times New Roman"/>
        </w:rPr>
      </w:pPr>
    </w:p>
    <w:p w:rsidR="00832346" w:rsidRDefault="00832346" w:rsidP="00D65812">
      <w:pPr>
        <w:ind w:firstLine="420"/>
        <w:rPr>
          <w:rFonts w:cs="Times New Roman"/>
        </w:rPr>
      </w:pPr>
      <w:r>
        <w:rPr>
          <w:rFonts w:cs="宋体" w:hint="eastAsia"/>
        </w:rPr>
        <w:t>人呢？</w:t>
      </w:r>
    </w:p>
    <w:p w:rsidR="00832346" w:rsidRDefault="00832346" w:rsidP="00D65812">
      <w:pPr>
        <w:ind w:firstLine="420"/>
        <w:rPr>
          <w:rFonts w:cs="Times New Roman"/>
        </w:rPr>
      </w:pPr>
    </w:p>
    <w:p w:rsidR="00832346" w:rsidRDefault="00832346" w:rsidP="00D65812">
      <w:pPr>
        <w:ind w:firstLine="420"/>
        <w:rPr>
          <w:rFonts w:cs="Times New Roman"/>
        </w:rPr>
      </w:pPr>
      <w:r>
        <w:rPr>
          <w:rFonts w:cs="宋体" w:hint="eastAsia"/>
        </w:rPr>
        <w:t>（三）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65812">
      <w:pPr>
        <w:ind w:firstLine="420"/>
        <w:rPr>
          <w:rFonts w:cs="Times New Roman"/>
        </w:rPr>
      </w:pPr>
      <w:r>
        <w:rPr>
          <w:rFonts w:cs="宋体" w:hint="eastAsia"/>
        </w:rPr>
        <w:t>旭日东升，阳光满天。</w:t>
      </w:r>
    </w:p>
    <w:p w:rsidR="00832346" w:rsidRDefault="00832346" w:rsidP="00D65812">
      <w:pPr>
        <w:ind w:firstLine="420"/>
        <w:rPr>
          <w:rFonts w:cs="Times New Roman"/>
        </w:rPr>
      </w:pPr>
    </w:p>
    <w:p w:rsidR="00832346" w:rsidRDefault="00832346" w:rsidP="00D65812">
      <w:pPr>
        <w:ind w:firstLine="420"/>
        <w:rPr>
          <w:rFonts w:cs="Times New Roman"/>
        </w:rPr>
      </w:pPr>
      <w:r>
        <w:rPr>
          <w:rFonts w:cs="宋体" w:hint="eastAsia"/>
        </w:rPr>
        <w:t>谢晓峰沿着阳光照耀下的黄泥小径，走回了那无名的客栈。</w:t>
      </w:r>
    </w:p>
    <w:p w:rsidR="00832346" w:rsidRDefault="00832346" w:rsidP="00D65812">
      <w:pPr>
        <w:ind w:firstLine="420"/>
        <w:rPr>
          <w:rFonts w:cs="Times New Roman"/>
        </w:rPr>
      </w:pPr>
    </w:p>
    <w:p w:rsidR="00832346" w:rsidRDefault="00832346" w:rsidP="00D65812">
      <w:pPr>
        <w:ind w:firstLine="420"/>
        <w:rPr>
          <w:rFonts w:cs="Times New Roman"/>
        </w:rPr>
      </w:pPr>
      <w:r>
        <w:rPr>
          <w:rFonts w:cs="宋体" w:hint="eastAsia"/>
        </w:rPr>
        <w:t>昨天他沿着这条小径走出去的时候，并没有想到自己是否还能回来。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铁开诚在后面跟着他走，脚步也跟他同样沉重缓慢。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看看他的背影，铁开诚又不禁在心里问自己：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66A9">
      <w:pPr>
        <w:ind w:firstLine="420"/>
        <w:rPr>
          <w:rFonts w:cs="Times New Roman"/>
        </w:rPr>
      </w:pPr>
      <w:r>
        <w:t>——</w:t>
      </w:r>
      <w:r>
        <w:rPr>
          <w:rFonts w:cs="宋体" w:hint="eastAsia"/>
        </w:rPr>
        <w:t>现在他还是谢晓峰，天下无双的谢晓峰，为什么他看起来却好像变了很多？</w:t>
      </w:r>
    </w:p>
    <w:p w:rsidR="00832346" w:rsidRDefault="00832346" w:rsidP="000C66A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客栈的女主人却没有变。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她那双大而无神的眼睛里，还是带着种说不出的迷惘和疲倦。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她还是痴痴的坐在柜台后，痴痴的看着外面的道路，仿佛还是在期待着会有个骑白马的王子，来带她脱离这种呆板乏味的生活。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她没有看见骑白马的王子，却看见了谢晓峰，那双大而无神的眼睛里，忽然露出种暧昧的笑意，道：“你回来了？”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C66A9">
      <w:pPr>
        <w:ind w:firstLine="420"/>
        <w:rPr>
          <w:rFonts w:cs="Times New Roman"/>
        </w:rPr>
      </w:pPr>
      <w:r>
        <w:rPr>
          <w:rFonts w:cs="宋体" w:hint="eastAsia"/>
        </w:rPr>
        <w:t>她好像想不到谢晓峰还会回来，可是他既然回来了，她也并没有觉得意外。</w:t>
      </w:r>
    </w:p>
    <w:p w:rsidR="00832346" w:rsidRDefault="00832346" w:rsidP="000C66A9">
      <w:pPr>
        <w:ind w:firstLine="420"/>
        <w:rPr>
          <w:rFonts w:cs="Times New Roman"/>
        </w:rPr>
      </w:pPr>
    </w:p>
    <w:p w:rsidR="00832346" w:rsidRDefault="00832346" w:rsidP="000C66A9">
      <w:pPr>
        <w:ind w:firstLine="420"/>
        <w:rPr>
          <w:rFonts w:cs="Times New Roman"/>
        </w:rPr>
      </w:pPr>
      <w:r>
        <w:rPr>
          <w:rFonts w:cs="宋体" w:hint="eastAsia"/>
        </w:rPr>
        <w:t>世上有很多人都是这样子的，早已习惯了命运为他们安排的一切。</w:t>
      </w:r>
    </w:p>
    <w:p w:rsidR="00832346" w:rsidRDefault="00832346" w:rsidP="000C66A9">
      <w:pPr>
        <w:ind w:firstLine="420"/>
        <w:rPr>
          <w:rFonts w:cs="Times New Roman"/>
        </w:rPr>
      </w:pPr>
    </w:p>
    <w:p w:rsidR="00832346" w:rsidRDefault="00832346" w:rsidP="000C66A9">
      <w:pPr>
        <w:ind w:firstLine="420"/>
        <w:rPr>
          <w:rFonts w:cs="Times New Roman"/>
        </w:rPr>
      </w:pPr>
      <w:r>
        <w:rPr>
          <w:rFonts w:cs="宋体" w:hint="eastAsia"/>
        </w:rPr>
        <w:t>谢晓峰对她笑了笑，好像也已经忘了前天晚上她对他做的那些事。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青青道：“后面还有人在等你，已经等了很久。”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慕容秋荻本来就应该还在等他，还有他们的那个孩子。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“他们的人在哪里？”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23918">
      <w:pPr>
        <w:ind w:firstLine="420"/>
        <w:rPr>
          <w:rFonts w:cs="Times New Roman"/>
        </w:rPr>
      </w:pPr>
      <w:r>
        <w:rPr>
          <w:rFonts w:cs="宋体" w:hint="eastAsia"/>
        </w:rPr>
        <w:t>青青懒洋洋的站起来，道：“我带你去。”</w:t>
      </w:r>
    </w:p>
    <w:p w:rsidR="00832346" w:rsidRDefault="00832346" w:rsidP="00E2391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23918">
      <w:pPr>
        <w:ind w:firstLine="420"/>
        <w:rPr>
          <w:rFonts w:cs="Times New Roman"/>
        </w:rPr>
      </w:pPr>
      <w:r>
        <w:rPr>
          <w:rFonts w:cs="宋体" w:hint="eastAsia"/>
        </w:rPr>
        <w:t>她身上还是穿着那套又薄又软的衣裳。</w:t>
      </w:r>
    </w:p>
    <w:p w:rsidR="00832346" w:rsidRDefault="00832346" w:rsidP="00E23918">
      <w:pPr>
        <w:ind w:firstLine="420"/>
        <w:rPr>
          <w:rFonts w:cs="Times New Roman"/>
        </w:rPr>
      </w:pPr>
    </w:p>
    <w:p w:rsidR="00832346" w:rsidRDefault="00832346" w:rsidP="00E23918">
      <w:pPr>
        <w:ind w:firstLine="420"/>
        <w:rPr>
          <w:rFonts w:cs="Times New Roman"/>
        </w:rPr>
      </w:pPr>
      <w:r>
        <w:rPr>
          <w:rFonts w:cs="宋体" w:hint="eastAsia"/>
        </w:rPr>
        <w:t>她在前面走的时候，腰下面每个部份谢晓峰都可以看得很清楚。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23918">
      <w:pPr>
        <w:ind w:firstLine="420"/>
        <w:rPr>
          <w:rFonts w:cs="Times New Roman"/>
        </w:rPr>
      </w:pPr>
      <w:r>
        <w:rPr>
          <w:rFonts w:cs="宋体" w:hint="eastAsia"/>
        </w:rPr>
        <w:t>走出前厅，走进后面的院子，她忽然转过身，上上下下的打量铁开诚。</w:t>
      </w:r>
    </w:p>
    <w:p w:rsidR="00832346" w:rsidRDefault="00832346" w:rsidP="00E23918">
      <w:pPr>
        <w:ind w:firstLine="420"/>
        <w:rPr>
          <w:rFonts w:cs="Times New Roman"/>
        </w:rPr>
      </w:pPr>
    </w:p>
    <w:p w:rsidR="00832346" w:rsidRDefault="00832346" w:rsidP="00E23918">
      <w:pPr>
        <w:ind w:firstLine="420"/>
        <w:rPr>
          <w:rFonts w:cs="Times New Roman"/>
        </w:rPr>
      </w:pPr>
      <w:r>
        <w:rPr>
          <w:rFonts w:cs="宋体" w:hint="eastAsia"/>
        </w:rPr>
        <w:t>铁开诚很想假装没有注意到她，可是装得一点都不好。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青青道：“这里没有人等你。”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青青道：“我也没有叫你跟着来。”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青青道：“那么你为什么不到前面去等？”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铁开诚很快就走了，好像不敢再面对她那双大而无神的眼睛。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青青眼睛里却又露出那种暖昧的笑意，看着谢晓峰道：“前天晚上，我本来准备去找你的。”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谢晓峰道：“哦？”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青青轻抚着自己腰肢以下的部份，道：“我连脚都洗过了。”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她洗的当然不仅是她的脚，她的手已经把这一点说得很明显。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谢晓峰故意问：“你为什么没有去？”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青青道：“因为我知道那个女人给我的钱，一定比你给我的多，我看得出你绝不是个肯在女人身上花钱的男人。”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她的手更明显是在挑逗：“可是只要你喜欢，今天晚上我还是可以……”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谢晓峰道：“我若不喜欢呢？”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青青道：“那么我就去找你那个朋友，我看得出他一定会喜欢的。”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谢晓峰笑了，苦笑。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这个女人至少还有一点好处，她从来都不掩饰自己心里想做的事。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她也从来不肯放过一点机会，因为她要活下去，要日子过得好些。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如果只从这方面来看，有很多人都比不上她，甚至连他自己都比不上。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青青又在问：“你要不要我去找他？”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谢晓峰道：“你应该去！”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他说的是真心话，每个人都应该有找寻较好生活的权力。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也许她用的方法错了，那也只不过因为她从来没有机会选择比较正确的法子。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根本就没有人给过她这种机会。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“等你的人，就在那间屋子里。”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那间屋子，就是谢晓峰前天晚上住的屋子。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青青已经走了，走出了很远，忽然又回头，盯着谢晓峰，道：“你会不会觉得我是个很不要脸的女人？”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谢晓峰道：“我不会。”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青青笑了，真的笑了，笑得就像婴儿般纯真无邪。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谢晓峰却已笑不出。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他知道世上还有许许多多像她这样的女人，虽然生活在火坑里，却还是可以笑得像个婴儿。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因为她们从来都没有机会知道自己做的事有多么可悲。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他只恨世人为什么不给她们一些比较好的机会，就已经判了她们的罪。</w:t>
      </w:r>
    </w:p>
    <w:p w:rsidR="00832346" w:rsidRDefault="00832346" w:rsidP="00C13E38">
      <w:pPr>
        <w:ind w:firstLine="420"/>
        <w:rPr>
          <w:rFonts w:cs="Times New Roman"/>
        </w:rPr>
      </w:pPr>
    </w:p>
    <w:p w:rsidR="00832346" w:rsidRDefault="00832346" w:rsidP="00C13E38">
      <w:pPr>
        <w:ind w:firstLine="420"/>
        <w:rPr>
          <w:rFonts w:cs="Times New Roman"/>
        </w:rPr>
      </w:pPr>
      <w:r>
        <w:rPr>
          <w:rFonts w:cs="宋体" w:hint="eastAsia"/>
        </w:rPr>
        <w:t>（四）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黑暗而潮湿的屋子，现在居然也有阳光照了进来。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无论多黑暗的地方，迟早总会有阳光照进来的。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6E86">
      <w:pPr>
        <w:ind w:firstLine="420"/>
        <w:rPr>
          <w:rFonts w:cs="Times New Roman"/>
        </w:rPr>
      </w:pPr>
      <w:r>
        <w:rPr>
          <w:rFonts w:cs="宋体" w:hint="eastAsia"/>
        </w:rPr>
        <w:t>一个枯槁憔悴的男人，正面对着阳光，盘膝坐在那张一动就会“吱吱”作响的木板床上。</w:t>
      </w:r>
    </w:p>
    <w:p w:rsidR="00832346" w:rsidRDefault="00832346" w:rsidP="00B86E86">
      <w:pPr>
        <w:ind w:firstLine="420"/>
        <w:rPr>
          <w:rFonts w:cs="Times New Roman"/>
        </w:rPr>
      </w:pPr>
    </w:p>
    <w:p w:rsidR="00832346" w:rsidRDefault="00832346" w:rsidP="00B86E86">
      <w:pPr>
        <w:ind w:firstLine="420"/>
        <w:rPr>
          <w:rFonts w:cs="Times New Roman"/>
        </w:rPr>
      </w:pPr>
      <w:r>
        <w:rPr>
          <w:rFonts w:cs="宋体" w:hint="eastAsia"/>
        </w:rPr>
        <w:t>阳光很刺眼，他那双灰白的眼珠子却连动都没动。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他是个瞎子。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一个女人，背对着门，躺在床上，仿佛已睡着了，睡得很沉。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慕容秋荻并不在这屋子里，小弟也不在。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这个可怜的瞎子，和这个贪睡的女人，难道就是在这里等谢晓峰的？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可是他从来都没有见过他们。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他已经走进来，正想退出去，瞎子却唤住了他。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就像是大多数瞎子一样，这个瞎子的眼睛虽然看不见，耳朵却很灵。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他忽然问：“来的是不是谢家的三少爷？”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谢晓峰很惊讶，他想不通这瞎子怎么会知道来的是他？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瞎子憔悴枯槁的脸上，又露出种奇异至极的表情，又问了句奇怪的话：“三少爷难道不认得我了？”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谢晓峰道：“我怎么会认得你？”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瞎子道：“你若仔细看看，一定会认得的。”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谢晓峰忍不住停下来，仔细看了他很久，忽然觉得有股寒意从脚底升起。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他的确认得这个人。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B86E86">
      <w:pPr>
        <w:ind w:firstLine="420"/>
        <w:rPr>
          <w:rFonts w:cs="Times New Roman"/>
        </w:rPr>
      </w:pPr>
      <w:r>
        <w:rPr>
          <w:rFonts w:cs="宋体" w:hint="eastAsia"/>
        </w:rPr>
        <w:t>这个可怜的瞎子，赫然竟是竹叶青，那个眼睛比毒蛇还锐利的竹叶青！</w:t>
      </w:r>
    </w:p>
    <w:p w:rsidR="00832346" w:rsidRDefault="00832346" w:rsidP="00B86E86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竹叶青笑了：“我知道你一定会认得我的，你也应该想得到我的眼睛怎么会瞎？”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他的笑容也令人看来从心里发冷：“可是她总算大慈大悲，居然还留下了我这条命，居然还替我娶了个老婆。”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谢晓峰当然知道他说的‘她’是什么人，却猜不透慕容秋荻为什么没有杀了他，更猜不透她为什么还要替他娶个老婆。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竹叶青忽又叹了口气，道：“不管怎么样，她替我娶的这个老婆，倒真是个好老婆，就算要我再割下一双耳朵来换，我也愿意。”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他本来充满怨毒的声音，居然真的变得很温柔，伸出一只手，摇醒了那个贪睡的女人，道：“有客人来了，你总该替客人倒碗茶。”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女人顺从的坐起来，低着头下床，用破旧的茶碗，倒了碗冷茶过来。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谢晓峰刚接过这碗茶，手里的茶碗就几乎掉了下去。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他的手忽然发冷，全身都在发冷，比认出竹叶青时更冷。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C175B">
      <w:pPr>
        <w:ind w:firstLine="420"/>
        <w:rPr>
          <w:rFonts w:cs="Times New Roman"/>
        </w:rPr>
      </w:pPr>
      <w:r>
        <w:rPr>
          <w:rFonts w:cs="宋体" w:hint="eastAsia"/>
        </w:rPr>
        <w:t>他终于看见了这个女人的脸。</w:t>
      </w:r>
    </w:p>
    <w:p w:rsidR="00832346" w:rsidRDefault="00832346" w:rsidP="006C175B">
      <w:pPr>
        <w:ind w:firstLine="420"/>
        <w:rPr>
          <w:rFonts w:cs="Times New Roman"/>
        </w:rPr>
      </w:pPr>
    </w:p>
    <w:p w:rsidR="00832346" w:rsidRDefault="00832346" w:rsidP="006C175B">
      <w:pPr>
        <w:ind w:firstLine="420"/>
        <w:rPr>
          <w:rFonts w:cs="Times New Roman"/>
        </w:rPr>
      </w:pPr>
      <w:r>
        <w:rPr>
          <w:rFonts w:cs="宋体" w:hint="eastAsia"/>
        </w:rPr>
        <w:t>竹叶青这个顺从的妻子，赫然竟是娃娃，那个被他害惨了的娃娃。</w:t>
      </w:r>
    </w:p>
    <w:p w:rsidR="00832346" w:rsidRDefault="00832346" w:rsidP="006C175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谢晓峰没有叫出来，只因为娃娃在求他，用一双几乎要哭出来的眼睛在求他，求他什么都不要问，什么都不要说。</w:t>
      </w:r>
    </w:p>
    <w:p w:rsidR="00832346" w:rsidRDefault="00832346" w:rsidP="00D754DB">
      <w:pPr>
        <w:ind w:firstLine="420"/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他不明白她为什么要这样做？为什么甘心做她仇人的妻子？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可是他终于还是闭上了嘴，他从来就不忍拒绝这个可怜女孩的要求。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竹叶青忽然又问道：“我的老婆是不是很好？是不是很漂亮？”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谢晓峰勉强控制住自己的声音，道：“是的。”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竹叶青又笑了，笑得连那张枯槁憔悴的脸上都发出了光，柔声道：“我虽然看不见她的脸，可是我也知道她一定很漂亮，这么样一个好心的女人，绝不会长得丑的。”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他不知道她就是娃娃。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如果他知道他这个温柔的妻子，就是被他害惨了的女人，他会怎么样？</w:t>
      </w:r>
    </w:p>
    <w:p w:rsidR="00832346" w:rsidRDefault="00832346" w:rsidP="00D754DB">
      <w:pPr>
        <w:ind w:firstLine="420"/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谢晓峰不愿再想下去，大声的问：“你是不是在等我？是不是‘夫人’要你等我的？”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竹叶青点点头，声音又变得冰冷：“她要我告诉你，她已经走了，不管你是胜是负，是死是活，她以后都不想再见你。”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这当然绝不是她真正的意思。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她要他留下来，只不过要谢晓峰看看他已变成了个什么样的人，娶了个什么样的妻子。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竹叶青忽然又道：“她本来要小弟也留下来的，但是小弟也走了，他说他要到泰山去。”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谢晓峰忍不住问：“去做什么？”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竹叶青的回答简单而锐利：“去做他自己喜欢做的事。”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他的声音里又变得充满讥诮：“因为他既没有显赫的家世，也没有父母兄弟，就只有自己去碰一碰运气，闯自己的天下。”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谢晓峰没有再说什么。</w:t>
      </w:r>
    </w:p>
    <w:p w:rsidR="00832346" w:rsidRDefault="00832346" w:rsidP="00D754DB">
      <w:pPr>
        <w:ind w:firstLine="420"/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该说的话，好像都已说尽了。</w:t>
      </w:r>
    </w:p>
    <w:p w:rsidR="00832346" w:rsidRDefault="00832346" w:rsidP="00D754DB">
      <w:pPr>
        <w:ind w:firstLine="420"/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他悄悄的站起来，悄悄的走了出去。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他相信娃娃一定会跟着他出来的，她有很多事需要解释。</w:t>
      </w:r>
    </w:p>
    <w:p w:rsidR="00832346" w:rsidRDefault="00832346" w:rsidP="00D754DB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r>
        <w:rPr>
          <w:rFonts w:cs="宋体" w:hint="eastAsia"/>
        </w:rPr>
        <w:t xml:space="preserve">　　这就是娃娃的解释</w:t>
      </w:r>
      <w:r>
        <w:t>——</w:t>
      </w:r>
    </w:p>
    <w:p w:rsidR="00832346" w:rsidRDefault="00832346" w:rsidP="00C4155D"/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“慕容秋荻逼我嫁给他的时候，我本来决心要死的。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“我答应嫁给他，只因为我要找机会杀了他，替我们一家人报仇。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“可是后来我却没法子下手了。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“因为他已经不是以前那个害了我们一家人的竹叶青，只不过是个可怜而无用的瞎子，不但眼睛瞎了，两条腿上的筋也被挑断。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“有一次我本来已经下了狠心要杀他，可是等我要下手的时候，他却忽然从睡梦中哭醒，痛哭着告诉我，他以前做过多少坏事。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“从那一次之后，我就没法子再恨他。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“虽然我时时刻刻在提醒我自己，千万不要忘记我对他的仇恨，可是我心里对他已经没有仇恨，只有怜悯和同情。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“他常常流着泪求我不要离开他，如果没有我，他一天都活不下去。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“他不知道现在我也一样离不开他了。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“因为只有在他身旁，我才会觉得自己是个真正的女人。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“他既不知道我的过去，也不会看不起我，更不会抛弃我，乘我睡觉的时候偷偷溜走。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“只有在他身边，我才会觉得安全幸福，因为我知道他需要我。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“对一个女人来说，能知道有个男人真正需要她，就是她最大的幸福了。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“也许你永远无法明白这种感觉，可是不管你说什么，我都不会离开他。”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谢晓峰能说什么？</w:t>
      </w:r>
    </w:p>
    <w:p w:rsidR="00832346" w:rsidRDefault="00832346" w:rsidP="00D754DB">
      <w:pPr>
        <w:ind w:firstLine="420"/>
        <w:rPr>
          <w:rFonts w:cs="Times New Roman"/>
        </w:rPr>
      </w:pPr>
      <w:r>
        <w:rPr>
          <w:rFonts w:cs="宋体" w:hint="eastAsia"/>
        </w:rPr>
        <w:t>他只说了三个字，除了这三个字外他实在想不出还能说什么。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005F62">
      <w:pPr>
        <w:ind w:firstLine="420"/>
        <w:rPr>
          <w:rFonts w:cs="Times New Roman"/>
        </w:rPr>
      </w:pPr>
      <w:r>
        <w:rPr>
          <w:rFonts w:cs="宋体" w:hint="eastAsia"/>
        </w:rPr>
        <w:t>他说：“恭喜你！”</w:t>
      </w:r>
    </w:p>
    <w:p w:rsidR="00832346" w:rsidRDefault="00832346" w:rsidP="00005F62">
      <w:pPr>
        <w:ind w:firstLine="420"/>
        <w:rPr>
          <w:rFonts w:cs="Times New Roman"/>
        </w:rPr>
      </w:pPr>
    </w:p>
    <w:p w:rsidR="00832346" w:rsidRDefault="00832346" w:rsidP="00005F62">
      <w:pPr>
        <w:ind w:firstLine="420"/>
        <w:rPr>
          <w:rFonts w:cs="Times New Roman"/>
        </w:rPr>
      </w:pPr>
      <w:r>
        <w:rPr>
          <w:rFonts w:cs="宋体" w:hint="eastAsia"/>
        </w:rPr>
        <w:t>（五）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E6899">
      <w:pPr>
        <w:ind w:firstLine="420"/>
        <w:rPr>
          <w:rFonts w:cs="Times New Roman"/>
        </w:rPr>
      </w:pPr>
      <w:r>
        <w:rPr>
          <w:rFonts w:cs="宋体" w:hint="eastAsia"/>
        </w:rPr>
        <w:t>冷月。</w:t>
      </w:r>
    </w:p>
    <w:p w:rsidR="00832346" w:rsidRDefault="00832346" w:rsidP="00AE6899">
      <w:pPr>
        <w:ind w:firstLine="420"/>
        <w:rPr>
          <w:rFonts w:cs="Times New Roman"/>
        </w:rPr>
      </w:pPr>
    </w:p>
    <w:p w:rsidR="00832346" w:rsidRDefault="00832346" w:rsidP="00AE6899">
      <w:pPr>
        <w:ind w:firstLine="420"/>
        <w:rPr>
          <w:rFonts w:cs="Times New Roman"/>
        </w:rPr>
      </w:pPr>
      <w:r>
        <w:rPr>
          <w:rFonts w:cs="宋体" w:hint="eastAsia"/>
        </w:rPr>
        <w:t>新坟。</w:t>
      </w:r>
    </w:p>
    <w:p w:rsidR="00832346" w:rsidRDefault="00832346" w:rsidP="00AE6899">
      <w:pPr>
        <w:ind w:firstLine="420"/>
        <w:rPr>
          <w:rFonts w:cs="Times New Roman"/>
        </w:rPr>
      </w:pPr>
    </w:p>
    <w:p w:rsidR="00832346" w:rsidRDefault="00832346" w:rsidP="00AE6899">
      <w:pPr>
        <w:ind w:firstLine="420"/>
        <w:rPr>
          <w:rFonts w:cs="Times New Roman"/>
        </w:rPr>
      </w:pPr>
      <w:r>
        <w:rPr>
          <w:rFonts w:cs="宋体" w:hint="eastAsia"/>
        </w:rPr>
        <w:t>“燕十三之墓。”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用花冈石做成的墓碑上，只有这简简单单的五个字，因为无论用多少字，都无法刻画出他充满悲伤和传奇的一生。</w:t>
      </w:r>
    </w:p>
    <w:p w:rsidR="00832346" w:rsidRDefault="00832346" w:rsidP="00996EAA">
      <w:pPr>
        <w:ind w:firstLine="420"/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这位绝代的剑客，已长埋于此。</w:t>
      </w:r>
    </w:p>
    <w:p w:rsidR="00832346" w:rsidRDefault="00832346" w:rsidP="00996EAA">
      <w:pPr>
        <w:ind w:firstLine="420"/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他曾经到达过从来没有别人到达过的剑术巅峰，现在却还是和别人一样埋入了黄土。</w:t>
      </w:r>
    </w:p>
    <w:p w:rsidR="00832346" w:rsidRDefault="00832346" w:rsidP="00996EAA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秋风瑟瑟。</w:t>
      </w:r>
    </w:p>
    <w:p w:rsidR="00832346" w:rsidRDefault="00832346" w:rsidP="00996EAA">
      <w:pPr>
        <w:ind w:firstLine="420"/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谢晓峰的心情也同样萧瑟。</w:t>
      </w:r>
    </w:p>
    <w:p w:rsidR="00832346" w:rsidRDefault="00832346" w:rsidP="00996EAA">
      <w:pPr>
        <w:ind w:firstLine="420"/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铁开诚一直在看着他，忽然问道：“他是不是真的能死而无憾？”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铁开诚道：“你真的相信他杀死的那条毒龙，不会在你身上复活？”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谢晓峰道：“绝不会。”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铁开诚道：“可是你已经知道他剑法中所有的变化，也已经看到了他最后那一剑。”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谢晓峰道：“如果说这世上还有人能同样使出那一剑来，那个人当然是我。”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铁开诚道：“一定是你。”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谢晓峰道：“但是我已经终生不能再使剑了。”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铁开诚道：“为什么？”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96EAA">
      <w:pPr>
        <w:ind w:firstLine="420"/>
        <w:rPr>
          <w:rFonts w:cs="Times New Roman"/>
        </w:rPr>
      </w:pPr>
      <w:r>
        <w:rPr>
          <w:rFonts w:cs="宋体" w:hint="eastAsia"/>
        </w:rPr>
        <w:t>谢晓峰没有回答，却从袖中伸出了一双手。他的两只手上，拇指都已被削断。</w:t>
      </w: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没有拇指，绝不能握剑。</w:t>
      </w:r>
    </w:p>
    <w:p w:rsidR="00832346" w:rsidRDefault="00832346" w:rsidP="00855574">
      <w:pPr>
        <w:ind w:firstLine="420"/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对一个像谢晓峰这样的人来说，不能握剑，还不如死。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铁开诚的脸色变了。</w:t>
      </w:r>
    </w:p>
    <w:p w:rsidR="00832346" w:rsidRDefault="00832346" w:rsidP="00855574">
      <w:pPr>
        <w:ind w:firstLine="420"/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谢晓峰却在微笑，道：“以前我绝不会这么做的，宁死也不会做。”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他笑得并不勉强：“可是我现在想通了，一个人只要能求得心里的平静，无论牺牲什么，都是值得的。”</w:t>
      </w:r>
    </w:p>
    <w:p w:rsidR="00832346" w:rsidRDefault="00832346" w:rsidP="00855574">
      <w:pPr>
        <w:ind w:firstLine="420"/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铁开诚沉默了很久，仿佛还在咀嚼他这几句话里的滋味。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然而他又忍不住问：“难道牺牲自己的性命也是值得的？”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谢晓峰道：“我不知道。”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他的声音平和安详：“我只知道一个人心里若不平静，活着远比死更痛苦得多。”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他当然有资格这么样说，因为他确实有过一段痛苦的经验，也不知接受过多少次惨痛的经验后，才挣开了心灵上的枷锁，得到解脱。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看到他脸上的平静之色，铁开诚终于也长长吐出口气，展颜道：“现在你准备到哪里去？”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谢晓峰道：“我也不知道，也许我应该回家去看看，可是在没有回去之前，也许我还会到处去看看，到处去走走。”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他又笑了笑：“现在我已经不是那个天下无双的剑客谢三少爷了，我只不过是个平平凡凡的人，已经不必再像以前那么样折磨自己。”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一个人究竟是个什么样的人？究竟要做个什么样的人？通常都是由他自己决定。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他又问铁开诚：“你呢？你想到哪里去？”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铁开诚沉吟着，缓缓道：“我也不知道，也许我应该回家去看看，可是在没有回去之前，也许我还会到处去看看，到处去走走。”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谢晓峰微笑，道：“那就好极了。”</w:t>
      </w:r>
    </w:p>
    <w:p w:rsidR="00832346" w:rsidRDefault="00832346" w:rsidP="0085557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这时清澈的月光，正照着他们面前的锦绣大地。</w:t>
      </w:r>
    </w:p>
    <w:p w:rsidR="00832346" w:rsidRPr="00855574" w:rsidRDefault="00832346" w:rsidP="00855574">
      <w:pPr>
        <w:ind w:firstLine="420"/>
        <w:rPr>
          <w:rFonts w:cs="Times New Roman"/>
          <w:b/>
          <w:bCs/>
          <w:sz w:val="24"/>
          <w:szCs w:val="24"/>
        </w:rPr>
      </w:pPr>
      <w:r w:rsidRPr="00855574">
        <w:rPr>
          <w:rFonts w:cs="宋体" w:hint="eastAsia"/>
          <w:b/>
          <w:bCs/>
          <w:sz w:val="24"/>
          <w:szCs w:val="24"/>
        </w:rPr>
        <w:t>尾声</w:t>
      </w:r>
    </w:p>
    <w:p w:rsidR="00832346" w:rsidRDefault="00832346" w:rsidP="00855574">
      <w:pPr>
        <w:ind w:firstLine="420"/>
        <w:rPr>
          <w:rFonts w:cs="Times New Roman"/>
        </w:rPr>
      </w:pPr>
    </w:p>
    <w:p w:rsidR="00832346" w:rsidRPr="00855574" w:rsidRDefault="00832346" w:rsidP="00855574">
      <w:pPr>
        <w:ind w:firstLine="420"/>
        <w:rPr>
          <w:rFonts w:cs="Times New Roman"/>
        </w:rPr>
      </w:pPr>
      <w:r>
        <w:rPr>
          <w:rFonts w:cs="宋体" w:hint="eastAsia"/>
        </w:rPr>
        <w:t>（一）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这是个单纯而简朴的小镇，却是到泰山去的必经之路。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他们虽然说是随便看看，随便走走，却还是走上了这条路。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有时候人与人之间的关系，就像是你放出去的风筝一样，不管风筝已飞得多高，飞得多远，却还是有根线在连系着。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只不过这条线也像是系在河水中那柄剑上的线一样，别人通常都看不见而已。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这小镇上当然也有个不能算太大，也不能算太小的客栈。这客栈里当然也卖酒。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铁开诚道：“你有没有见过不卖酒的客栈？”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谢晓峰道：“没有。”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他微笑：“客栈里不卖酒，就好像炒菜时不放盐一样，不但是跟别人过不去，也是跟自己过不去。”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奇怪的是，这客栈里不但卖酒，好像还卖药。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随风吹来一阵阵药香，比酒香还浓。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铁开诚道：“你见过卖药的客栈没有？”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谢晓峰还没有开口，掌柜的已抢着道：“小店里也不卖药，只不过前两天有位客人在这里病倒了，他的朋友正在为他煎药。”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铁开诚道：“他得的是急病？”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掌柜的叹了口气，道：“那可真是急病，好好的一个人，一下子就病得快死了。”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他忽然发觉自己说错了话，赶紧又陪笑解释：“可是他那种病绝不会传给别人的，两位客官只管在这里放心住下去。”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但是一下子就能让人病得快要死的急病，通常都是会传染给别人的。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久经风尘的江湖人，大多都有这种常识。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铁开诚皱了皱眉，站起来踱到后面的窗口，就看见小院里的屋檐下，有个年轻人正在用扇子扇着药炉。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替朋友煮药的时候，身上通常都不会带着兵刃。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这个人却佩着剑，而且还用另一只手紧握着剑柄，好像随时都在防备着别人暗算突袭。</w:t>
      </w:r>
    </w:p>
    <w:p w:rsidR="00832346" w:rsidRDefault="00832346" w:rsidP="009B1EED">
      <w:pPr>
        <w:ind w:firstLine="420"/>
        <w:rPr>
          <w:rFonts w:cs="Times New Roman"/>
        </w:rPr>
      </w:pPr>
    </w:p>
    <w:p w:rsidR="00832346" w:rsidRDefault="00832346" w:rsidP="009B1EED">
      <w:pPr>
        <w:ind w:firstLine="420"/>
        <w:rPr>
          <w:rFonts w:cs="Times New Roman"/>
        </w:rPr>
      </w:pPr>
      <w:r>
        <w:rPr>
          <w:rFonts w:cs="宋体" w:hint="eastAsia"/>
        </w:rPr>
        <w:t>铁开诚看了半天，忽然唤道：“小赵！”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这个人一下子就跳起来，剑已离鞘，等到看清楚铁开诚时，才松了口气，陪笑道：“原来是总镖头。”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铁开诚故意装作没有看见他紧张的样子，微笑道：“我就在外面喝酒，等你的药煎好，也来跟我们喝两杯如何？”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小赵叫赵清，本来是红旗镖局的一个趟子手，可是从小就很上进，前些年居然投入了华山门下。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那虽然是因为他自己的努力，也有一半是因为铁开诚全力在培植他。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铁开诚对他的邀请，他当然不会拒绝的。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他很快就来了。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两杯酒过后，铁开诚就问：“你那个生病的朋友是谁？”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赵清道：“是我的一位师兄。”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铁开诚道：“他得的是什么病？”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赵清道：“是……是急病。”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他本来是个很爽快的年轻人，现在说话却变得吞吞吐吐，仿佛有什么不愿让别人知道的秘密。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铁开诚微笑着，看着他，虽然没有揭穿他，却比揭穿了更让他难受。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他的脸开始有点红了，他从来没有在总镖头面前说谎的习惯，他想老实说出来，怎奈总镖头旁边又有个陌生人。</w:t>
      </w:r>
    </w:p>
    <w:p w:rsidR="00832346" w:rsidRDefault="00832346" w:rsidP="00A219C4">
      <w:pPr>
        <w:ind w:firstLine="420"/>
        <w:rPr>
          <w:rFonts w:cs="Times New Roman"/>
        </w:rPr>
      </w:pPr>
    </w:p>
    <w:p w:rsidR="00832346" w:rsidRDefault="00832346" w:rsidP="00A219C4">
      <w:pPr>
        <w:ind w:firstLine="420"/>
        <w:rPr>
          <w:rFonts w:cs="Times New Roman"/>
        </w:rPr>
      </w:pPr>
      <w:r>
        <w:rPr>
          <w:rFonts w:cs="宋体" w:hint="eastAsia"/>
        </w:rPr>
        <w:t>铁开诚微笑道：“谢先生是我的朋友，我的朋友绝不会出卖朋友的。”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赵清终于叹了口气，苦笑道：“我那师兄的病，是被一把剑刺出来的。”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被一把剑刺出来的病，当然是急病，而且一定病得又快又重。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铁开诚道：“病的是你哪一位师兄？”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赵清道：“是我的梅大师兄。”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铁开诚动容道：“就是那位‘神剑无影’梅长华？”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D16B8">
      <w:pPr>
        <w:ind w:firstLine="420"/>
        <w:rPr>
          <w:rFonts w:cs="Times New Roman"/>
        </w:rPr>
      </w:pPr>
      <w:r>
        <w:rPr>
          <w:rFonts w:cs="宋体" w:hint="eastAsia"/>
        </w:rPr>
        <w:t>他的确吃了一惊。</w:t>
      </w:r>
    </w:p>
    <w:p w:rsidR="00832346" w:rsidRDefault="00832346" w:rsidP="005D16B8">
      <w:pPr>
        <w:ind w:firstLine="420"/>
        <w:rPr>
          <w:rFonts w:cs="Times New Roman"/>
        </w:rPr>
      </w:pPr>
    </w:p>
    <w:p w:rsidR="00832346" w:rsidRDefault="00832346" w:rsidP="005D16B8">
      <w:pPr>
        <w:ind w:firstLine="420"/>
        <w:rPr>
          <w:rFonts w:cs="Times New Roman"/>
        </w:rPr>
      </w:pPr>
      <w:r>
        <w:rPr>
          <w:rFonts w:cs="宋体" w:hint="eastAsia"/>
        </w:rPr>
        <w:t>梅长华不但是华山的长门弟子，也是江湖中成名的剑客。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以他的剑术，怎么会“病”在别人的剑下？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铁开诚又问道：“是谁让他病倒的？”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赵清道：“是点苍派一个新入门的弟子，年纪很轻。”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5D16B8">
      <w:pPr>
        <w:ind w:firstLine="420"/>
        <w:rPr>
          <w:rFonts w:cs="Times New Roman"/>
        </w:rPr>
      </w:pPr>
      <w:r>
        <w:rPr>
          <w:rFonts w:cs="宋体" w:hint="eastAsia"/>
        </w:rPr>
        <w:t>铁开诚更吃惊。</w:t>
      </w:r>
    </w:p>
    <w:p w:rsidR="00832346" w:rsidRDefault="00832346" w:rsidP="005D16B8">
      <w:pPr>
        <w:ind w:firstLine="420"/>
        <w:rPr>
          <w:rFonts w:cs="Times New Roman"/>
        </w:rPr>
      </w:pPr>
    </w:p>
    <w:p w:rsidR="00832346" w:rsidRDefault="00832346" w:rsidP="005D16B8">
      <w:pPr>
        <w:ind w:firstLine="420"/>
        <w:rPr>
          <w:rFonts w:cs="Times New Roman"/>
        </w:rPr>
      </w:pPr>
      <w:r>
        <w:rPr>
          <w:rFonts w:cs="宋体" w:hint="eastAsia"/>
        </w:rPr>
        <w:t>华山剑派的威名，远在点苍之上，点苍门下一个新入门的弟子，怎么能击败华山的首徒？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赵清道：“我们本来是到华山去赴会的，在这里遇见他，他忽然跟我大师兄冲突起来，要跟我大师兄单打独斗，决一胜负。”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他叹息着，接着道：“那时候我们都以为他疯了，都认为他是在找死，想不到……谁也想不到大师兄居然会败在他的剑下。”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铁开诚道：“他们是在几招之内分出胜负的？”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赵清脸色更尴尬，迟疑了很久，才轻轻的说道：“好像还不满十招。”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一个初入门的点苍弟子，居然能在十招内击败梅长华，这不但令人无法思议，也是件很丢人的事，难怪赵清吞吞吐吐，不想说出来。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何况梅长华一向骄傲自负，在江湖中难免有不少仇家，当然还要防备着别人乘机来寻仇。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赵清又道：“可是他的剑法，并不完全是点苍的剑法，尤其是最后那一剑，不但辛辣奇诡，而且火候老到，看来至少也有十年以上苦练的功夫。”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铁开诚道：“你想他会不会是带艺投师？”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赵清道：“一定是。”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谢晓峰忽然问道：“他是个什么样的人？”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赵清道：“他年纪很轻，做事却很老练，虽然很少说话，说出来的话却很有份量。”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他想了想，又道：“看样子他本不是那种一言不合，就会跟别人决斗的人，这次一定是为了想要在江湖中立威求名，所以才出手的。”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谢晓峰道：“他叫什么名字？”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赵清道：“他也姓谢，叫谢小荻。”</w:t>
      </w:r>
    </w:p>
    <w:p w:rsidR="00832346" w:rsidRDefault="00832346" w:rsidP="00C65F49">
      <w:pPr>
        <w:ind w:firstLine="420"/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（二）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谢小荻。</w:t>
      </w:r>
    </w:p>
    <w:p w:rsidR="00832346" w:rsidRDefault="00832346" w:rsidP="00C65F49">
      <w:pPr>
        <w:ind w:firstLine="420"/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这三个字忽然之间就已名满江湖。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就在短短五天之内，他刺伤了梅长华，击败了秦独秀，甚至连武当后辈子弟中第一高手欧阳云鹤，都败在他的剑下。</w:t>
      </w:r>
    </w:p>
    <w:p w:rsidR="00832346" w:rsidRDefault="00832346" w:rsidP="00C65F49">
      <w:pPr>
        <w:ind w:firstLine="420"/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这个年轻人的崛起，简直就像是奇迹一样。</w:t>
      </w:r>
    </w:p>
    <w:p w:rsidR="00832346" w:rsidRDefault="00832346" w:rsidP="00C65F49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夜。</w:t>
      </w:r>
    </w:p>
    <w:p w:rsidR="00832346" w:rsidRDefault="00832346" w:rsidP="00C65F49">
      <w:pPr>
        <w:ind w:firstLine="420"/>
        <w:rPr>
          <w:rFonts w:cs="Times New Roman"/>
        </w:rPr>
      </w:pPr>
    </w:p>
    <w:p w:rsidR="00832346" w:rsidRDefault="00832346" w:rsidP="00C65F49">
      <w:pPr>
        <w:ind w:firstLine="420"/>
        <w:rPr>
          <w:rFonts w:cs="Times New Roman"/>
        </w:rPr>
      </w:pPr>
      <w:r>
        <w:rPr>
          <w:rFonts w:cs="宋体" w:hint="eastAsia"/>
        </w:rPr>
        <w:t>桌上有灯有酒。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铁开诚把酒沉吟，忽然笑道：“我猜现在你一定已经知道谢小荻是谁了。”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谢晓峰并没有直接回答他的话，却叹息着道：“我只知道他一定急着想成名，因为只有成名之后，他才能驱散压在他心上的阴影。”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什么是他的阴影？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</w:t>
      </w:r>
      <w:r>
        <w:t>——</w:t>
      </w:r>
      <w:r>
        <w:rPr>
          <w:rFonts w:cs="宋体" w:hint="eastAsia"/>
        </w:rPr>
        <w:t>是他那太有名的父母？还是那段被压制已久的痛苦回忆？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铁开诚道：“他故意找那些名家子弟的麻烦，我本来以为他是想争夺泰山之会的盟主。”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“可是他并没有那么做。”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“因为他知道他的声望还不够，所以他还是将厉真真拥上了盟主的宝座。”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“那已是前两天的事，今天的消息是，他已经娶了新任的盟主厉真真做老婆。”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铁开诚微笑道：“现在我才知道，他远比我们想像中聪明得多。”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厉真真当然也是个聪明人，当然也看得出他们的结合对彼此都有好处。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铁开诚道：“我一直在想，不知道慕容夫人听到他的消息时，会有什么感觉？”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谢晓峰也不知道。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他甚至连自己心里是什么感觉都分不出。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铁开诚忽又笑道：“其实我们也不必为他们担心，江湖中每一代都会有他们这种人出现的，他们在挣扎着往上爬的时候，也许会不择手段，可是等他们成名时，就一定会好好去做。”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E74D52">
      <w:pPr>
        <w:ind w:firstLine="420"/>
        <w:rPr>
          <w:rFonts w:cs="Times New Roman"/>
        </w:rPr>
      </w:pPr>
      <w:r>
        <w:rPr>
          <w:rFonts w:cs="宋体" w:hint="eastAsia"/>
        </w:rPr>
        <w:t>因为他们都很聪明，绝不会轻易将辛苦得来的名声葬送。</w:t>
      </w:r>
    </w:p>
    <w:p w:rsidR="00832346" w:rsidRDefault="00832346" w:rsidP="00E74D52">
      <w:pPr>
        <w:ind w:firstLine="420"/>
        <w:rPr>
          <w:rFonts w:cs="Times New Roman"/>
        </w:rPr>
      </w:pPr>
    </w:p>
    <w:p w:rsidR="00832346" w:rsidRDefault="00832346" w:rsidP="00E74D52">
      <w:pPr>
        <w:ind w:firstLine="420"/>
        <w:rPr>
          <w:rFonts w:cs="Times New Roman"/>
        </w:rPr>
      </w:pPr>
      <w:r>
        <w:rPr>
          <w:rFonts w:cs="宋体" w:hint="eastAsia"/>
        </w:rPr>
        <w:t>也许就因为江湖中永远有他们这种人存在，所以才能保持平衡。</w:t>
      </w:r>
    </w:p>
    <w:p w:rsidR="00832346" w:rsidRDefault="00832346" w:rsidP="00E74D52">
      <w:pPr>
        <w:ind w:firstLine="420"/>
        <w:rPr>
          <w:rFonts w:cs="Times New Roman"/>
        </w:rPr>
      </w:pPr>
    </w:p>
    <w:p w:rsidR="00832346" w:rsidRDefault="00832346" w:rsidP="00E74D52">
      <w:pPr>
        <w:ind w:firstLine="420"/>
        <w:rPr>
          <w:rFonts w:cs="Times New Roman"/>
        </w:rPr>
      </w:pPr>
      <w:r>
        <w:rPr>
          <w:rFonts w:cs="宋体" w:hint="eastAsia"/>
        </w:rPr>
        <w:t>因为他们彼此间一定还会互相牵制，那种关系就好像世上不但要有虎豹飞鹰，也要有老鼠蚊蚋，才能维持自然的均衡。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谢晓峰忽然叹了口气，道：“一个既没有显赫的家世，也没有父母可倚靠的年轻人，要成名的确很不容易。”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铁开诚道：“但是年轻人却应该有这样的志气，如果他是在往上爬，没有人能说他走错了路。”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就在他这么说的时候，外面忽然有群年轻人闯进来，大声喝问：“你就是谢晓峰？”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谢晓峰点头。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有个年轻人立刻拔出剑，用剑尖指着他：“拔出你的剑来，跟我一分胜负。”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谢晓峰道：“我虽然是谢晓峰，却已经不能再用剑了。”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他让这些年轻人看他的手。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年轻人并没有被感动，他们想成名的心太切了。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不管怎么样，谢晓峰毕竟就是谢晓峰，谁杀了谢晓峰谁就成名。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他们忽然同时拔出剑，向谢晓峰刺了过去。</w:t>
      </w: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谢晓峰虽然不能再握剑，可是他还有手。</w:t>
      </w:r>
    </w:p>
    <w:p w:rsidR="00832346" w:rsidRDefault="00832346" w:rsidP="006549FD">
      <w:pPr>
        <w:ind w:firstLine="420"/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他的手轻斩他们的脉门，就像是一阵急风吹过。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他们的剑立刻脱手。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谢晓峰拾起剑柄，用食中两指轻轻一拗，就拗成了两段。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然后他只说了一个字：“走。”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他们立刻就走了，走得比来的时候还快。</w:t>
      </w:r>
    </w:p>
    <w:p w:rsidR="00832346" w:rsidRDefault="00832346" w:rsidP="006549FD">
      <w:pPr>
        <w:ind w:firstLine="420"/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铁开诚笑了。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他们都是年轻人，热情如火，鲁莽冲动，做事完全不顾后果。</w:t>
      </w:r>
    </w:p>
    <w:p w:rsidR="00832346" w:rsidRDefault="00832346" w:rsidP="006549FD">
      <w:pPr>
        <w:ind w:firstLine="420"/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可是江湖中永远都不能缺少这种年轻人，就好像大海里永远不能没有鱼一样。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就是这群年轻人，才能使江湖中永远都保持着有新鲜的刺激，生动的色彩。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铁开诚道：“你不怪他们？”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谢晓峰道：“我当然不怪他们。”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铁开诚道：“是不是因为你知道等他们长大了之后，就一定不会再做出这种事？”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谢晓峰道：“是的。”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他想了想，又道：“除此之外，当然还有别的原因。”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铁开诚道：“什么原因？”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6549FD">
      <w:pPr>
        <w:ind w:firstLine="420"/>
        <w:rPr>
          <w:rFonts w:cs="Times New Roman"/>
        </w:rPr>
      </w:pPr>
      <w:r>
        <w:rPr>
          <w:rFonts w:cs="宋体" w:hint="eastAsia"/>
        </w:rPr>
        <w:t>谢晓峰道：“因为我也是个江湖人。”</w:t>
      </w:r>
    </w:p>
    <w:p w:rsidR="00832346" w:rsidRDefault="00832346" w:rsidP="006549FD">
      <w:pPr>
        <w:ind w:firstLine="420"/>
        <w:rPr>
          <w:rFonts w:cs="Times New Roman"/>
        </w:rPr>
      </w:pPr>
    </w:p>
    <w:p w:rsidR="00832346" w:rsidRDefault="00832346" w:rsidP="00A2534E">
      <w:pPr>
        <w:ind w:firstLineChars="400" w:firstLine="31680"/>
        <w:rPr>
          <w:rFonts w:cs="Times New Roman"/>
        </w:rPr>
      </w:pP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  <w:r>
        <w:t xml:space="preserve">        </w:t>
      </w:r>
      <w:r w:rsidRPr="00B209C3">
        <w:rPr>
          <w:rFonts w:cs="宋体" w:hint="eastAsia"/>
        </w:rPr>
        <w:t>××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429A">
      <w:pPr>
        <w:ind w:firstLine="420"/>
        <w:rPr>
          <w:rFonts w:cs="Times New Roman"/>
        </w:rPr>
      </w:pPr>
      <w:r>
        <w:rPr>
          <w:rFonts w:cs="宋体" w:hint="eastAsia"/>
        </w:rPr>
        <w:t>生活在江湖中的人，就像是风中的落叶，水中的浮萍。</w:t>
      </w:r>
    </w:p>
    <w:p w:rsidR="00832346" w:rsidRDefault="00832346" w:rsidP="00AA429A">
      <w:pPr>
        <w:ind w:firstLine="420"/>
        <w:rPr>
          <w:rFonts w:cs="Times New Roman"/>
        </w:rPr>
      </w:pPr>
    </w:p>
    <w:p w:rsidR="00832346" w:rsidRDefault="00832346" w:rsidP="00AA429A">
      <w:pPr>
        <w:ind w:firstLine="420"/>
        <w:rPr>
          <w:rFonts w:cs="Times New Roman"/>
        </w:rPr>
      </w:pPr>
      <w:r>
        <w:rPr>
          <w:rFonts w:cs="宋体" w:hint="eastAsia"/>
        </w:rPr>
        <w:t>他们虽然没有根，可是他们有血性，有义气。</w:t>
      </w:r>
    </w:p>
    <w:p w:rsidR="00832346" w:rsidRDefault="00832346" w:rsidP="00AA429A">
      <w:pPr>
        <w:ind w:firstLine="420"/>
        <w:rPr>
          <w:rFonts w:cs="Times New Roman"/>
        </w:rPr>
      </w:pPr>
    </w:p>
    <w:p w:rsidR="00832346" w:rsidRDefault="00832346" w:rsidP="00AA429A">
      <w:pPr>
        <w:ind w:firstLine="420"/>
        <w:rPr>
          <w:rFonts w:cs="Times New Roman"/>
        </w:rPr>
      </w:pPr>
      <w:r>
        <w:rPr>
          <w:rFonts w:cs="宋体" w:hint="eastAsia"/>
        </w:rPr>
        <w:t>他们虽然经常活在苦难中，可是他们既不怨天，也不尤人。</w:t>
      </w:r>
    </w:p>
    <w:p w:rsidR="00832346" w:rsidRDefault="00832346" w:rsidP="00AA429A">
      <w:pPr>
        <w:ind w:firstLine="420"/>
        <w:rPr>
          <w:rFonts w:cs="Times New Roman"/>
        </w:rPr>
      </w:pPr>
    </w:p>
    <w:p w:rsidR="00832346" w:rsidRDefault="00832346" w:rsidP="00AA429A">
      <w:pPr>
        <w:ind w:firstLine="420"/>
        <w:rPr>
          <w:rFonts w:cs="Times New Roman"/>
        </w:rPr>
      </w:pPr>
      <w:r>
        <w:rPr>
          <w:rFonts w:cs="宋体" w:hint="eastAsia"/>
        </w:rPr>
        <w:t>因为他们同样也有多姿多采，丰富美好的生活。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谢晓峰道：“有句话你千万不可忘记。”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铁开诚道：“什么话？”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谢晓峰道：“只要你一旦做了江湖人，就永远是江湖人。”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铁开诚道：“我也有句话。”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谢晓峰道：“什么话？”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C4155D">
      <w:pPr>
        <w:rPr>
          <w:rFonts w:cs="Times New Roman"/>
        </w:rPr>
      </w:pPr>
      <w:r>
        <w:rPr>
          <w:rFonts w:cs="宋体" w:hint="eastAsia"/>
        </w:rPr>
        <w:t xml:space="preserve">　　铁开诚道：“只要你一旦做了谢晓峰，就永远是谢晓峰。”</w:t>
      </w:r>
    </w:p>
    <w:p w:rsidR="00832346" w:rsidRDefault="00832346" w:rsidP="00C4155D">
      <w:pPr>
        <w:rPr>
          <w:rFonts w:cs="Times New Roman"/>
        </w:rPr>
      </w:pPr>
    </w:p>
    <w:p w:rsidR="00832346" w:rsidRDefault="00832346" w:rsidP="00AA429A">
      <w:pPr>
        <w:ind w:firstLine="420"/>
        <w:rPr>
          <w:rFonts w:cs="Times New Roman"/>
        </w:rPr>
      </w:pPr>
      <w:r>
        <w:rPr>
          <w:rFonts w:cs="宋体" w:hint="eastAsia"/>
        </w:rPr>
        <w:t>他微笑，慢慢的接着道：“就算你已不再握剑，也还是谢晓峰。”</w:t>
      </w:r>
    </w:p>
    <w:p w:rsidR="00832346" w:rsidRDefault="00832346" w:rsidP="00AA429A">
      <w:pPr>
        <w:ind w:firstLine="420"/>
        <w:rPr>
          <w:rFonts w:cs="Times New Roman"/>
        </w:rPr>
      </w:pPr>
    </w:p>
    <w:p w:rsidR="00832346" w:rsidRDefault="00832346" w:rsidP="00A2534E">
      <w:pPr>
        <w:ind w:firstLineChars="2750" w:firstLine="31680"/>
        <w:rPr>
          <w:rFonts w:cs="Times New Roman"/>
        </w:rPr>
      </w:pPr>
      <w:r>
        <w:rPr>
          <w:rFonts w:cs="宋体" w:hint="eastAsia"/>
        </w:rPr>
        <w:t>（全书完）</w:t>
      </w:r>
    </w:p>
    <w:p w:rsidR="00832346" w:rsidRDefault="00832346">
      <w:pPr>
        <w:rPr>
          <w:rFonts w:cs="Times New Roman"/>
        </w:rPr>
      </w:pPr>
    </w:p>
    <w:sectPr w:rsidR="00832346" w:rsidSect="00FD6F24">
      <w:pgSz w:w="11906" w:h="16838"/>
      <w:pgMar w:top="1440" w:right="12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346" w:rsidRDefault="00832346" w:rsidP="00C4155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32346" w:rsidRDefault="00832346" w:rsidP="00C4155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346" w:rsidRDefault="00832346" w:rsidP="00C4155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32346" w:rsidRDefault="00832346" w:rsidP="00C4155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F0635"/>
    <w:multiLevelType w:val="hybridMultilevel"/>
    <w:tmpl w:val="86E6A7AC"/>
    <w:lvl w:ilvl="0" w:tplc="DD08067A">
      <w:start w:val="1"/>
      <w:numFmt w:val="japaneseCounting"/>
      <w:lvlText w:val="第%1部"/>
      <w:lvlJc w:val="left"/>
      <w:pPr>
        <w:tabs>
          <w:tab w:val="num" w:pos="1400"/>
        </w:tabs>
        <w:ind w:left="1400" w:hanging="99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)"/>
      <w:lvlJc w:val="left"/>
      <w:pPr>
        <w:tabs>
          <w:tab w:val="num" w:pos="1250"/>
        </w:tabs>
        <w:ind w:left="125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670"/>
        </w:tabs>
        <w:ind w:left="167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090"/>
        </w:tabs>
        <w:ind w:left="209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510"/>
        </w:tabs>
        <w:ind w:left="251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930"/>
        </w:tabs>
        <w:ind w:left="293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50"/>
        </w:tabs>
        <w:ind w:left="335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770"/>
        </w:tabs>
        <w:ind w:left="377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190"/>
        </w:tabs>
        <w:ind w:left="419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55D"/>
    <w:rsid w:val="00002504"/>
    <w:rsid w:val="0000270F"/>
    <w:rsid w:val="00002CD4"/>
    <w:rsid w:val="00004A87"/>
    <w:rsid w:val="000053DF"/>
    <w:rsid w:val="00005B06"/>
    <w:rsid w:val="00005F62"/>
    <w:rsid w:val="00010F17"/>
    <w:rsid w:val="0001334A"/>
    <w:rsid w:val="00014B3C"/>
    <w:rsid w:val="000204D5"/>
    <w:rsid w:val="0002201A"/>
    <w:rsid w:val="000236F9"/>
    <w:rsid w:val="00026F1C"/>
    <w:rsid w:val="00030AAE"/>
    <w:rsid w:val="00032707"/>
    <w:rsid w:val="00032850"/>
    <w:rsid w:val="0003435A"/>
    <w:rsid w:val="000467B4"/>
    <w:rsid w:val="00047756"/>
    <w:rsid w:val="000503D5"/>
    <w:rsid w:val="00050D91"/>
    <w:rsid w:val="00052B8B"/>
    <w:rsid w:val="00052D87"/>
    <w:rsid w:val="00057EE7"/>
    <w:rsid w:val="00060085"/>
    <w:rsid w:val="0006285E"/>
    <w:rsid w:val="00067D64"/>
    <w:rsid w:val="0007354F"/>
    <w:rsid w:val="00073C9A"/>
    <w:rsid w:val="00073D1A"/>
    <w:rsid w:val="00076000"/>
    <w:rsid w:val="00087BC0"/>
    <w:rsid w:val="0009341E"/>
    <w:rsid w:val="000A1B0F"/>
    <w:rsid w:val="000A36E5"/>
    <w:rsid w:val="000A7DDF"/>
    <w:rsid w:val="000B3B6E"/>
    <w:rsid w:val="000B755F"/>
    <w:rsid w:val="000C1ABF"/>
    <w:rsid w:val="000C27E3"/>
    <w:rsid w:val="000C2D62"/>
    <w:rsid w:val="000C3D30"/>
    <w:rsid w:val="000C6435"/>
    <w:rsid w:val="000C66A9"/>
    <w:rsid w:val="000E1C21"/>
    <w:rsid w:val="000E1EA6"/>
    <w:rsid w:val="000E3E35"/>
    <w:rsid w:val="000E6582"/>
    <w:rsid w:val="000F685B"/>
    <w:rsid w:val="000F6BB1"/>
    <w:rsid w:val="000F6DA3"/>
    <w:rsid w:val="00104029"/>
    <w:rsid w:val="00104143"/>
    <w:rsid w:val="001047F9"/>
    <w:rsid w:val="0011492F"/>
    <w:rsid w:val="0012011A"/>
    <w:rsid w:val="001214B4"/>
    <w:rsid w:val="00123333"/>
    <w:rsid w:val="00123AD7"/>
    <w:rsid w:val="00132F72"/>
    <w:rsid w:val="00132FCA"/>
    <w:rsid w:val="001360E0"/>
    <w:rsid w:val="001475F2"/>
    <w:rsid w:val="00150D30"/>
    <w:rsid w:val="00153DFC"/>
    <w:rsid w:val="001559BF"/>
    <w:rsid w:val="001573F7"/>
    <w:rsid w:val="00160F75"/>
    <w:rsid w:val="00161288"/>
    <w:rsid w:val="001612CB"/>
    <w:rsid w:val="0016151A"/>
    <w:rsid w:val="001640C6"/>
    <w:rsid w:val="0016473E"/>
    <w:rsid w:val="00165CE9"/>
    <w:rsid w:val="00170093"/>
    <w:rsid w:val="001741E6"/>
    <w:rsid w:val="0017611D"/>
    <w:rsid w:val="0018286C"/>
    <w:rsid w:val="00182954"/>
    <w:rsid w:val="001859F3"/>
    <w:rsid w:val="0019093B"/>
    <w:rsid w:val="00191D55"/>
    <w:rsid w:val="001929DE"/>
    <w:rsid w:val="001972EA"/>
    <w:rsid w:val="00197AFF"/>
    <w:rsid w:val="001A2641"/>
    <w:rsid w:val="001A3C5C"/>
    <w:rsid w:val="001A6DB5"/>
    <w:rsid w:val="001B08BC"/>
    <w:rsid w:val="001B53F9"/>
    <w:rsid w:val="001C1B79"/>
    <w:rsid w:val="001C23C7"/>
    <w:rsid w:val="001C58C6"/>
    <w:rsid w:val="001C64E2"/>
    <w:rsid w:val="001D343C"/>
    <w:rsid w:val="001D4604"/>
    <w:rsid w:val="001D5032"/>
    <w:rsid w:val="001D6409"/>
    <w:rsid w:val="001D6929"/>
    <w:rsid w:val="001E00D6"/>
    <w:rsid w:val="001E5832"/>
    <w:rsid w:val="001E58AD"/>
    <w:rsid w:val="001E7C9B"/>
    <w:rsid w:val="001F12FC"/>
    <w:rsid w:val="00207467"/>
    <w:rsid w:val="00211341"/>
    <w:rsid w:val="002127EA"/>
    <w:rsid w:val="00222748"/>
    <w:rsid w:val="00225F65"/>
    <w:rsid w:val="0022668E"/>
    <w:rsid w:val="0024072A"/>
    <w:rsid w:val="00241DFC"/>
    <w:rsid w:val="00241FC6"/>
    <w:rsid w:val="00246E95"/>
    <w:rsid w:val="00250233"/>
    <w:rsid w:val="00250F75"/>
    <w:rsid w:val="00252254"/>
    <w:rsid w:val="00253C63"/>
    <w:rsid w:val="00256FF7"/>
    <w:rsid w:val="0026264E"/>
    <w:rsid w:val="00267F1F"/>
    <w:rsid w:val="00273D16"/>
    <w:rsid w:val="00280BB4"/>
    <w:rsid w:val="00283954"/>
    <w:rsid w:val="0029146E"/>
    <w:rsid w:val="00291D8D"/>
    <w:rsid w:val="0029279A"/>
    <w:rsid w:val="0029477A"/>
    <w:rsid w:val="00294E5A"/>
    <w:rsid w:val="00296D04"/>
    <w:rsid w:val="002A03A5"/>
    <w:rsid w:val="002A0DA6"/>
    <w:rsid w:val="002A18A6"/>
    <w:rsid w:val="002B10D3"/>
    <w:rsid w:val="002B3963"/>
    <w:rsid w:val="002B470D"/>
    <w:rsid w:val="002D7ED8"/>
    <w:rsid w:val="002E4938"/>
    <w:rsid w:val="002E7422"/>
    <w:rsid w:val="002E7AA0"/>
    <w:rsid w:val="002F4034"/>
    <w:rsid w:val="002F46B7"/>
    <w:rsid w:val="00302FA5"/>
    <w:rsid w:val="00307627"/>
    <w:rsid w:val="00316508"/>
    <w:rsid w:val="00322C1F"/>
    <w:rsid w:val="00327D4D"/>
    <w:rsid w:val="00336259"/>
    <w:rsid w:val="00336AD2"/>
    <w:rsid w:val="003375FE"/>
    <w:rsid w:val="0034336C"/>
    <w:rsid w:val="00347504"/>
    <w:rsid w:val="00352874"/>
    <w:rsid w:val="0035415F"/>
    <w:rsid w:val="00356713"/>
    <w:rsid w:val="00361ED1"/>
    <w:rsid w:val="003704C9"/>
    <w:rsid w:val="0037078F"/>
    <w:rsid w:val="0037215D"/>
    <w:rsid w:val="003762A7"/>
    <w:rsid w:val="00377E61"/>
    <w:rsid w:val="00386B71"/>
    <w:rsid w:val="00392AD4"/>
    <w:rsid w:val="00392F8C"/>
    <w:rsid w:val="0039471B"/>
    <w:rsid w:val="00397805"/>
    <w:rsid w:val="003A2925"/>
    <w:rsid w:val="003A43EF"/>
    <w:rsid w:val="003A4DA9"/>
    <w:rsid w:val="003A7882"/>
    <w:rsid w:val="003B1860"/>
    <w:rsid w:val="003B29EA"/>
    <w:rsid w:val="003B3366"/>
    <w:rsid w:val="003C0A50"/>
    <w:rsid w:val="003C1832"/>
    <w:rsid w:val="003C5B33"/>
    <w:rsid w:val="003D26F2"/>
    <w:rsid w:val="003D57E6"/>
    <w:rsid w:val="003D6813"/>
    <w:rsid w:val="003E0BA3"/>
    <w:rsid w:val="003E0C59"/>
    <w:rsid w:val="003E58BD"/>
    <w:rsid w:val="003F36DA"/>
    <w:rsid w:val="00406DA6"/>
    <w:rsid w:val="004107C6"/>
    <w:rsid w:val="0041115B"/>
    <w:rsid w:val="00415167"/>
    <w:rsid w:val="00416698"/>
    <w:rsid w:val="00416FB4"/>
    <w:rsid w:val="00423F4C"/>
    <w:rsid w:val="004332D0"/>
    <w:rsid w:val="00437200"/>
    <w:rsid w:val="00450F6C"/>
    <w:rsid w:val="00451DA2"/>
    <w:rsid w:val="004527D6"/>
    <w:rsid w:val="00452C6C"/>
    <w:rsid w:val="00457187"/>
    <w:rsid w:val="00460BD5"/>
    <w:rsid w:val="00460D30"/>
    <w:rsid w:val="0046292B"/>
    <w:rsid w:val="00462AC3"/>
    <w:rsid w:val="004632DB"/>
    <w:rsid w:val="00475261"/>
    <w:rsid w:val="00476E2C"/>
    <w:rsid w:val="00477EFA"/>
    <w:rsid w:val="00484779"/>
    <w:rsid w:val="0048719B"/>
    <w:rsid w:val="004A0F41"/>
    <w:rsid w:val="004A2B7E"/>
    <w:rsid w:val="004A7790"/>
    <w:rsid w:val="004C136F"/>
    <w:rsid w:val="004C2C06"/>
    <w:rsid w:val="004C63D6"/>
    <w:rsid w:val="004C695E"/>
    <w:rsid w:val="004D1643"/>
    <w:rsid w:val="004D3762"/>
    <w:rsid w:val="004D6900"/>
    <w:rsid w:val="004E1021"/>
    <w:rsid w:val="004F0C36"/>
    <w:rsid w:val="004F46DA"/>
    <w:rsid w:val="00515E5F"/>
    <w:rsid w:val="00516EAB"/>
    <w:rsid w:val="005203D7"/>
    <w:rsid w:val="005223CB"/>
    <w:rsid w:val="00522A2E"/>
    <w:rsid w:val="005244A8"/>
    <w:rsid w:val="005302D5"/>
    <w:rsid w:val="005304F2"/>
    <w:rsid w:val="00532747"/>
    <w:rsid w:val="005366D9"/>
    <w:rsid w:val="005404F7"/>
    <w:rsid w:val="00541809"/>
    <w:rsid w:val="0054349F"/>
    <w:rsid w:val="00546A28"/>
    <w:rsid w:val="00552F88"/>
    <w:rsid w:val="005544DC"/>
    <w:rsid w:val="00572FDD"/>
    <w:rsid w:val="00574B74"/>
    <w:rsid w:val="00586864"/>
    <w:rsid w:val="0059156A"/>
    <w:rsid w:val="00591968"/>
    <w:rsid w:val="005A02BA"/>
    <w:rsid w:val="005A2136"/>
    <w:rsid w:val="005A58D9"/>
    <w:rsid w:val="005B4A6C"/>
    <w:rsid w:val="005B6A45"/>
    <w:rsid w:val="005B6E71"/>
    <w:rsid w:val="005C27A0"/>
    <w:rsid w:val="005C4D40"/>
    <w:rsid w:val="005C6C09"/>
    <w:rsid w:val="005D16B8"/>
    <w:rsid w:val="005D1B65"/>
    <w:rsid w:val="005D2B22"/>
    <w:rsid w:val="005D538B"/>
    <w:rsid w:val="005D6C93"/>
    <w:rsid w:val="005D7767"/>
    <w:rsid w:val="005E202D"/>
    <w:rsid w:val="005F0680"/>
    <w:rsid w:val="005F42DC"/>
    <w:rsid w:val="005F4BD7"/>
    <w:rsid w:val="005F70E9"/>
    <w:rsid w:val="005F766A"/>
    <w:rsid w:val="0060573B"/>
    <w:rsid w:val="006074EB"/>
    <w:rsid w:val="00610F88"/>
    <w:rsid w:val="00616699"/>
    <w:rsid w:val="006238A3"/>
    <w:rsid w:val="006254CA"/>
    <w:rsid w:val="006305E8"/>
    <w:rsid w:val="006306CE"/>
    <w:rsid w:val="00647CC5"/>
    <w:rsid w:val="00654605"/>
    <w:rsid w:val="006549FD"/>
    <w:rsid w:val="00654D84"/>
    <w:rsid w:val="006665F3"/>
    <w:rsid w:val="006671CE"/>
    <w:rsid w:val="00670AAC"/>
    <w:rsid w:val="00671F7E"/>
    <w:rsid w:val="00672536"/>
    <w:rsid w:val="00676B88"/>
    <w:rsid w:val="00682504"/>
    <w:rsid w:val="006840D7"/>
    <w:rsid w:val="00690941"/>
    <w:rsid w:val="006911BF"/>
    <w:rsid w:val="0069323A"/>
    <w:rsid w:val="00696678"/>
    <w:rsid w:val="00697471"/>
    <w:rsid w:val="006A4A25"/>
    <w:rsid w:val="006A4BBE"/>
    <w:rsid w:val="006A63AF"/>
    <w:rsid w:val="006B373D"/>
    <w:rsid w:val="006B4868"/>
    <w:rsid w:val="006B6BC5"/>
    <w:rsid w:val="006C175B"/>
    <w:rsid w:val="006D238C"/>
    <w:rsid w:val="006D321C"/>
    <w:rsid w:val="006D620C"/>
    <w:rsid w:val="006D66A0"/>
    <w:rsid w:val="006E0D43"/>
    <w:rsid w:val="006E7DFB"/>
    <w:rsid w:val="006F213F"/>
    <w:rsid w:val="006F303C"/>
    <w:rsid w:val="006F4522"/>
    <w:rsid w:val="006F6067"/>
    <w:rsid w:val="006F6A16"/>
    <w:rsid w:val="00705996"/>
    <w:rsid w:val="00710155"/>
    <w:rsid w:val="007106A2"/>
    <w:rsid w:val="00710D10"/>
    <w:rsid w:val="00726C1F"/>
    <w:rsid w:val="00726FB4"/>
    <w:rsid w:val="00727AD7"/>
    <w:rsid w:val="00743CDE"/>
    <w:rsid w:val="007447F0"/>
    <w:rsid w:val="007457C6"/>
    <w:rsid w:val="007526B1"/>
    <w:rsid w:val="00753E9C"/>
    <w:rsid w:val="007616AD"/>
    <w:rsid w:val="0076567A"/>
    <w:rsid w:val="007658BE"/>
    <w:rsid w:val="00765A44"/>
    <w:rsid w:val="0076667D"/>
    <w:rsid w:val="007671A2"/>
    <w:rsid w:val="007671A5"/>
    <w:rsid w:val="00771A1A"/>
    <w:rsid w:val="00772C4E"/>
    <w:rsid w:val="007739A0"/>
    <w:rsid w:val="0077562C"/>
    <w:rsid w:val="00781BC7"/>
    <w:rsid w:val="0078665A"/>
    <w:rsid w:val="00786902"/>
    <w:rsid w:val="00794894"/>
    <w:rsid w:val="00796D58"/>
    <w:rsid w:val="00797390"/>
    <w:rsid w:val="00797ABB"/>
    <w:rsid w:val="007A1A26"/>
    <w:rsid w:val="007B0F9D"/>
    <w:rsid w:val="007B4D0A"/>
    <w:rsid w:val="007B4F1A"/>
    <w:rsid w:val="007D12E7"/>
    <w:rsid w:val="007D3E50"/>
    <w:rsid w:val="007D6AE1"/>
    <w:rsid w:val="007E02E1"/>
    <w:rsid w:val="007E1233"/>
    <w:rsid w:val="007E197E"/>
    <w:rsid w:val="007E2974"/>
    <w:rsid w:val="007E3B71"/>
    <w:rsid w:val="007F12F5"/>
    <w:rsid w:val="007F4363"/>
    <w:rsid w:val="007F5524"/>
    <w:rsid w:val="007F6766"/>
    <w:rsid w:val="00800A7A"/>
    <w:rsid w:val="008012D7"/>
    <w:rsid w:val="008023FC"/>
    <w:rsid w:val="00806A80"/>
    <w:rsid w:val="00807359"/>
    <w:rsid w:val="00807B45"/>
    <w:rsid w:val="00807C6D"/>
    <w:rsid w:val="00816FF0"/>
    <w:rsid w:val="00817E74"/>
    <w:rsid w:val="00820544"/>
    <w:rsid w:val="00820910"/>
    <w:rsid w:val="0082269E"/>
    <w:rsid w:val="00824DD0"/>
    <w:rsid w:val="008277E5"/>
    <w:rsid w:val="00830FBF"/>
    <w:rsid w:val="008316DF"/>
    <w:rsid w:val="00831AA0"/>
    <w:rsid w:val="00832155"/>
    <w:rsid w:val="00832346"/>
    <w:rsid w:val="00834BDD"/>
    <w:rsid w:val="00836C90"/>
    <w:rsid w:val="00840180"/>
    <w:rsid w:val="008440C7"/>
    <w:rsid w:val="00845AF2"/>
    <w:rsid w:val="00855574"/>
    <w:rsid w:val="00857D05"/>
    <w:rsid w:val="00862B56"/>
    <w:rsid w:val="00863619"/>
    <w:rsid w:val="008657A9"/>
    <w:rsid w:val="00875089"/>
    <w:rsid w:val="00876071"/>
    <w:rsid w:val="0087608C"/>
    <w:rsid w:val="008851FF"/>
    <w:rsid w:val="00885584"/>
    <w:rsid w:val="0088562A"/>
    <w:rsid w:val="00885AF6"/>
    <w:rsid w:val="008A0255"/>
    <w:rsid w:val="008A7597"/>
    <w:rsid w:val="008B0432"/>
    <w:rsid w:val="008B378B"/>
    <w:rsid w:val="008B6CAE"/>
    <w:rsid w:val="008C70B2"/>
    <w:rsid w:val="008D6C35"/>
    <w:rsid w:val="008D7FD0"/>
    <w:rsid w:val="008F3A7B"/>
    <w:rsid w:val="008F6C17"/>
    <w:rsid w:val="00900163"/>
    <w:rsid w:val="0090135F"/>
    <w:rsid w:val="00903B9B"/>
    <w:rsid w:val="009075B5"/>
    <w:rsid w:val="00911BA9"/>
    <w:rsid w:val="00913C80"/>
    <w:rsid w:val="00914273"/>
    <w:rsid w:val="009158C6"/>
    <w:rsid w:val="00920276"/>
    <w:rsid w:val="009231CE"/>
    <w:rsid w:val="00924665"/>
    <w:rsid w:val="0092754F"/>
    <w:rsid w:val="00927FF5"/>
    <w:rsid w:val="009307A9"/>
    <w:rsid w:val="00934B17"/>
    <w:rsid w:val="00936F6A"/>
    <w:rsid w:val="00944DAC"/>
    <w:rsid w:val="00945E7E"/>
    <w:rsid w:val="00946A05"/>
    <w:rsid w:val="00952E0E"/>
    <w:rsid w:val="00960E2D"/>
    <w:rsid w:val="00963EE1"/>
    <w:rsid w:val="009764DE"/>
    <w:rsid w:val="009802CA"/>
    <w:rsid w:val="00981D37"/>
    <w:rsid w:val="009917E9"/>
    <w:rsid w:val="00992AD3"/>
    <w:rsid w:val="00992FAA"/>
    <w:rsid w:val="00993923"/>
    <w:rsid w:val="00996EAA"/>
    <w:rsid w:val="00996EE2"/>
    <w:rsid w:val="009A32B0"/>
    <w:rsid w:val="009A594D"/>
    <w:rsid w:val="009A70B0"/>
    <w:rsid w:val="009B0748"/>
    <w:rsid w:val="009B0DBB"/>
    <w:rsid w:val="009B160A"/>
    <w:rsid w:val="009B1EED"/>
    <w:rsid w:val="009B7BA0"/>
    <w:rsid w:val="009C061C"/>
    <w:rsid w:val="009C09BD"/>
    <w:rsid w:val="009C62B5"/>
    <w:rsid w:val="009D6AD6"/>
    <w:rsid w:val="009D7D90"/>
    <w:rsid w:val="009E020F"/>
    <w:rsid w:val="009E1D07"/>
    <w:rsid w:val="009E7219"/>
    <w:rsid w:val="009F0B83"/>
    <w:rsid w:val="009F3474"/>
    <w:rsid w:val="009F69B5"/>
    <w:rsid w:val="00A027DA"/>
    <w:rsid w:val="00A0582D"/>
    <w:rsid w:val="00A13FC6"/>
    <w:rsid w:val="00A20AC8"/>
    <w:rsid w:val="00A219C4"/>
    <w:rsid w:val="00A2534E"/>
    <w:rsid w:val="00A259FF"/>
    <w:rsid w:val="00A33F68"/>
    <w:rsid w:val="00A3752A"/>
    <w:rsid w:val="00A37FBF"/>
    <w:rsid w:val="00A51062"/>
    <w:rsid w:val="00A53092"/>
    <w:rsid w:val="00A55CB2"/>
    <w:rsid w:val="00A56BB6"/>
    <w:rsid w:val="00A57A9C"/>
    <w:rsid w:val="00A65F05"/>
    <w:rsid w:val="00A71193"/>
    <w:rsid w:val="00A746FA"/>
    <w:rsid w:val="00A82B83"/>
    <w:rsid w:val="00A8730B"/>
    <w:rsid w:val="00A87B23"/>
    <w:rsid w:val="00A956F1"/>
    <w:rsid w:val="00AA094A"/>
    <w:rsid w:val="00AA26B5"/>
    <w:rsid w:val="00AA429A"/>
    <w:rsid w:val="00AB2D46"/>
    <w:rsid w:val="00AB314B"/>
    <w:rsid w:val="00AB7C49"/>
    <w:rsid w:val="00AC063A"/>
    <w:rsid w:val="00AC1B82"/>
    <w:rsid w:val="00AD17FA"/>
    <w:rsid w:val="00AD391F"/>
    <w:rsid w:val="00AD5495"/>
    <w:rsid w:val="00AD5DE2"/>
    <w:rsid w:val="00AE1879"/>
    <w:rsid w:val="00AE1AF7"/>
    <w:rsid w:val="00AE6899"/>
    <w:rsid w:val="00AE7038"/>
    <w:rsid w:val="00AF5FC6"/>
    <w:rsid w:val="00B02417"/>
    <w:rsid w:val="00B02A65"/>
    <w:rsid w:val="00B04D8C"/>
    <w:rsid w:val="00B1022C"/>
    <w:rsid w:val="00B131BD"/>
    <w:rsid w:val="00B209C3"/>
    <w:rsid w:val="00B30F54"/>
    <w:rsid w:val="00B34E22"/>
    <w:rsid w:val="00B36C69"/>
    <w:rsid w:val="00B44795"/>
    <w:rsid w:val="00B45239"/>
    <w:rsid w:val="00B5031D"/>
    <w:rsid w:val="00B50DC5"/>
    <w:rsid w:val="00B50F7C"/>
    <w:rsid w:val="00B5229A"/>
    <w:rsid w:val="00B5343C"/>
    <w:rsid w:val="00B57067"/>
    <w:rsid w:val="00B61D2C"/>
    <w:rsid w:val="00B64FC2"/>
    <w:rsid w:val="00B81EFF"/>
    <w:rsid w:val="00B86E86"/>
    <w:rsid w:val="00B92971"/>
    <w:rsid w:val="00B92A87"/>
    <w:rsid w:val="00B94B9F"/>
    <w:rsid w:val="00BA6977"/>
    <w:rsid w:val="00BB5CD1"/>
    <w:rsid w:val="00BC1DB8"/>
    <w:rsid w:val="00BC1DFC"/>
    <w:rsid w:val="00BC687E"/>
    <w:rsid w:val="00BD0184"/>
    <w:rsid w:val="00BD065D"/>
    <w:rsid w:val="00BD2585"/>
    <w:rsid w:val="00BD2AFA"/>
    <w:rsid w:val="00BD7173"/>
    <w:rsid w:val="00BE59CA"/>
    <w:rsid w:val="00BE6F7B"/>
    <w:rsid w:val="00C019B1"/>
    <w:rsid w:val="00C04CAD"/>
    <w:rsid w:val="00C10380"/>
    <w:rsid w:val="00C13E38"/>
    <w:rsid w:val="00C143BE"/>
    <w:rsid w:val="00C171D5"/>
    <w:rsid w:val="00C23DF9"/>
    <w:rsid w:val="00C32C61"/>
    <w:rsid w:val="00C37A20"/>
    <w:rsid w:val="00C4155D"/>
    <w:rsid w:val="00C42689"/>
    <w:rsid w:val="00C462FF"/>
    <w:rsid w:val="00C535D3"/>
    <w:rsid w:val="00C6148B"/>
    <w:rsid w:val="00C655CB"/>
    <w:rsid w:val="00C65F49"/>
    <w:rsid w:val="00C70A56"/>
    <w:rsid w:val="00C736F3"/>
    <w:rsid w:val="00C747D5"/>
    <w:rsid w:val="00C7564B"/>
    <w:rsid w:val="00C765A5"/>
    <w:rsid w:val="00C77572"/>
    <w:rsid w:val="00C8655D"/>
    <w:rsid w:val="00C93555"/>
    <w:rsid w:val="00CA3521"/>
    <w:rsid w:val="00CA60A5"/>
    <w:rsid w:val="00CB2F41"/>
    <w:rsid w:val="00CB4D16"/>
    <w:rsid w:val="00CB6A96"/>
    <w:rsid w:val="00CB7D89"/>
    <w:rsid w:val="00CC6A8D"/>
    <w:rsid w:val="00CD0839"/>
    <w:rsid w:val="00CD0A70"/>
    <w:rsid w:val="00CD30F1"/>
    <w:rsid w:val="00CD75F1"/>
    <w:rsid w:val="00CE091D"/>
    <w:rsid w:val="00CE110C"/>
    <w:rsid w:val="00CE14E0"/>
    <w:rsid w:val="00CF26CA"/>
    <w:rsid w:val="00CF549F"/>
    <w:rsid w:val="00CF6B96"/>
    <w:rsid w:val="00D00B02"/>
    <w:rsid w:val="00D0234C"/>
    <w:rsid w:val="00D056F0"/>
    <w:rsid w:val="00D057A0"/>
    <w:rsid w:val="00D11B7F"/>
    <w:rsid w:val="00D155DF"/>
    <w:rsid w:val="00D22966"/>
    <w:rsid w:val="00D2582C"/>
    <w:rsid w:val="00D25CA0"/>
    <w:rsid w:val="00D264A5"/>
    <w:rsid w:val="00D31ACE"/>
    <w:rsid w:val="00D327CA"/>
    <w:rsid w:val="00D3558D"/>
    <w:rsid w:val="00D36096"/>
    <w:rsid w:val="00D367C5"/>
    <w:rsid w:val="00D40FCB"/>
    <w:rsid w:val="00D43FED"/>
    <w:rsid w:val="00D52615"/>
    <w:rsid w:val="00D537D5"/>
    <w:rsid w:val="00D53F78"/>
    <w:rsid w:val="00D561A6"/>
    <w:rsid w:val="00D644AA"/>
    <w:rsid w:val="00D64537"/>
    <w:rsid w:val="00D65812"/>
    <w:rsid w:val="00D67145"/>
    <w:rsid w:val="00D754DB"/>
    <w:rsid w:val="00D77294"/>
    <w:rsid w:val="00D77DE0"/>
    <w:rsid w:val="00D867DD"/>
    <w:rsid w:val="00D900F1"/>
    <w:rsid w:val="00D9086A"/>
    <w:rsid w:val="00D90A0E"/>
    <w:rsid w:val="00D93E19"/>
    <w:rsid w:val="00D94C48"/>
    <w:rsid w:val="00D953EF"/>
    <w:rsid w:val="00D9762F"/>
    <w:rsid w:val="00D9794B"/>
    <w:rsid w:val="00DA2ECF"/>
    <w:rsid w:val="00DA3B12"/>
    <w:rsid w:val="00DA3F6F"/>
    <w:rsid w:val="00DB3BEE"/>
    <w:rsid w:val="00DB3C69"/>
    <w:rsid w:val="00DB6E43"/>
    <w:rsid w:val="00DC176F"/>
    <w:rsid w:val="00DC31E5"/>
    <w:rsid w:val="00DD1687"/>
    <w:rsid w:val="00DD23C6"/>
    <w:rsid w:val="00DD2A31"/>
    <w:rsid w:val="00DD6339"/>
    <w:rsid w:val="00DE2105"/>
    <w:rsid w:val="00DF4CEE"/>
    <w:rsid w:val="00DF6ACA"/>
    <w:rsid w:val="00DF74EB"/>
    <w:rsid w:val="00DF76F0"/>
    <w:rsid w:val="00E015C6"/>
    <w:rsid w:val="00E06F45"/>
    <w:rsid w:val="00E22754"/>
    <w:rsid w:val="00E23918"/>
    <w:rsid w:val="00E23DFC"/>
    <w:rsid w:val="00E2453C"/>
    <w:rsid w:val="00E26F1E"/>
    <w:rsid w:val="00E31263"/>
    <w:rsid w:val="00E345DE"/>
    <w:rsid w:val="00E3754F"/>
    <w:rsid w:val="00E40951"/>
    <w:rsid w:val="00E47315"/>
    <w:rsid w:val="00E510D3"/>
    <w:rsid w:val="00E51A61"/>
    <w:rsid w:val="00E54BDA"/>
    <w:rsid w:val="00E610BA"/>
    <w:rsid w:val="00E63AAF"/>
    <w:rsid w:val="00E63BCE"/>
    <w:rsid w:val="00E63F88"/>
    <w:rsid w:val="00E652A8"/>
    <w:rsid w:val="00E708CB"/>
    <w:rsid w:val="00E74D52"/>
    <w:rsid w:val="00E75F8B"/>
    <w:rsid w:val="00E77FA4"/>
    <w:rsid w:val="00E80875"/>
    <w:rsid w:val="00E85011"/>
    <w:rsid w:val="00E93047"/>
    <w:rsid w:val="00E930A7"/>
    <w:rsid w:val="00E9375B"/>
    <w:rsid w:val="00E94DBF"/>
    <w:rsid w:val="00E96D89"/>
    <w:rsid w:val="00E97673"/>
    <w:rsid w:val="00EA01FB"/>
    <w:rsid w:val="00EA26E0"/>
    <w:rsid w:val="00EA51B0"/>
    <w:rsid w:val="00EA5FC5"/>
    <w:rsid w:val="00EA7303"/>
    <w:rsid w:val="00EB0F18"/>
    <w:rsid w:val="00EB2605"/>
    <w:rsid w:val="00EB4221"/>
    <w:rsid w:val="00EB4E5D"/>
    <w:rsid w:val="00EB7B01"/>
    <w:rsid w:val="00EB7B9B"/>
    <w:rsid w:val="00EC32F1"/>
    <w:rsid w:val="00EC54EB"/>
    <w:rsid w:val="00EC724D"/>
    <w:rsid w:val="00ED13F3"/>
    <w:rsid w:val="00ED2C7F"/>
    <w:rsid w:val="00ED38D6"/>
    <w:rsid w:val="00ED424F"/>
    <w:rsid w:val="00ED6179"/>
    <w:rsid w:val="00ED6FF3"/>
    <w:rsid w:val="00ED73E0"/>
    <w:rsid w:val="00ED7714"/>
    <w:rsid w:val="00EE11D5"/>
    <w:rsid w:val="00EE2F6D"/>
    <w:rsid w:val="00EE5149"/>
    <w:rsid w:val="00EF0A89"/>
    <w:rsid w:val="00EF1D44"/>
    <w:rsid w:val="00EF205C"/>
    <w:rsid w:val="00EF4E4C"/>
    <w:rsid w:val="00EF7E3F"/>
    <w:rsid w:val="00F01EC3"/>
    <w:rsid w:val="00F0219C"/>
    <w:rsid w:val="00F02412"/>
    <w:rsid w:val="00F11DDE"/>
    <w:rsid w:val="00F1263E"/>
    <w:rsid w:val="00F14CA5"/>
    <w:rsid w:val="00F16882"/>
    <w:rsid w:val="00F20B47"/>
    <w:rsid w:val="00F25878"/>
    <w:rsid w:val="00F3050A"/>
    <w:rsid w:val="00F328F6"/>
    <w:rsid w:val="00F4272E"/>
    <w:rsid w:val="00F43706"/>
    <w:rsid w:val="00F44C9A"/>
    <w:rsid w:val="00F46364"/>
    <w:rsid w:val="00F47208"/>
    <w:rsid w:val="00F54DDB"/>
    <w:rsid w:val="00F55E14"/>
    <w:rsid w:val="00F609A9"/>
    <w:rsid w:val="00F619EA"/>
    <w:rsid w:val="00F6481B"/>
    <w:rsid w:val="00F66E7D"/>
    <w:rsid w:val="00F70921"/>
    <w:rsid w:val="00F70DC1"/>
    <w:rsid w:val="00F715D0"/>
    <w:rsid w:val="00F9064F"/>
    <w:rsid w:val="00F911A9"/>
    <w:rsid w:val="00F94E25"/>
    <w:rsid w:val="00FA77B1"/>
    <w:rsid w:val="00FB0FC5"/>
    <w:rsid w:val="00FB6FFF"/>
    <w:rsid w:val="00FD6F24"/>
    <w:rsid w:val="00FD77A7"/>
    <w:rsid w:val="00FE2072"/>
    <w:rsid w:val="00FE21B4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DA9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415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155D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C415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155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93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932708">
              <w:marLeft w:val="0"/>
              <w:marRight w:val="0"/>
              <w:marTop w:val="0"/>
              <w:marBottom w:val="0"/>
              <w:divBdr>
                <w:top w:val="single" w:sz="6" w:space="0" w:color="CFD0D5"/>
                <w:left w:val="single" w:sz="6" w:space="0" w:color="CFD0D5"/>
                <w:bottom w:val="none" w:sz="0" w:space="0" w:color="auto"/>
                <w:right w:val="single" w:sz="6" w:space="0" w:color="CFD0D5"/>
              </w:divBdr>
              <w:divsChild>
                <w:div w:id="13959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9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FD0D5"/>
                        <w:right w:val="none" w:sz="0" w:space="0" w:color="auto"/>
                      </w:divBdr>
                      <w:divsChild>
                        <w:div w:id="139593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27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93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13937</TotalTime>
  <Pages>455</Pages>
  <Words>-32766</Words>
  <Characters>-32766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微软用户</cp:lastModifiedBy>
  <cp:revision>89</cp:revision>
  <dcterms:created xsi:type="dcterms:W3CDTF">2015-08-13T13:09:00Z</dcterms:created>
  <dcterms:modified xsi:type="dcterms:W3CDTF">2015-12-28T02:37:00Z</dcterms:modified>
</cp:coreProperties>
</file>